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right"/>
        <w:tblLayout w:type="fixed"/>
        <w:tblLook w:val="0000" w:firstRow="0" w:lastRow="0" w:firstColumn="0" w:lastColumn="0" w:noHBand="0" w:noVBand="0"/>
      </w:tblPr>
      <w:tblGrid>
        <w:gridCol w:w="1613"/>
        <w:gridCol w:w="2073"/>
        <w:gridCol w:w="2734"/>
        <w:gridCol w:w="1660"/>
        <w:gridCol w:w="1416"/>
      </w:tblGrid>
      <w:tr w:rsidR="0015442E" w:rsidRPr="00280407" w14:paraId="0E676878" w14:textId="77777777" w:rsidTr="004D3EB0">
        <w:trPr>
          <w:trHeight w:val="57"/>
          <w:jc w:val="right"/>
        </w:trPr>
        <w:tc>
          <w:tcPr>
            <w:tcW w:w="1613" w:type="dxa"/>
          </w:tcPr>
          <w:p w14:paraId="7EE6EDC9" w14:textId="77777777" w:rsidR="0015442E" w:rsidRPr="00280407" w:rsidRDefault="0015442E" w:rsidP="00796B51">
            <w:pPr>
              <w:pStyle w:val="Normal-pool"/>
              <w:rPr>
                <w:rFonts w:ascii="Arial" w:hAnsi="Arial" w:cs="Arial"/>
                <w:b/>
                <w:sz w:val="27"/>
                <w:szCs w:val="27"/>
                <w:lang w:val="en-GB"/>
              </w:rPr>
            </w:pPr>
            <w:r w:rsidRPr="00280407">
              <w:rPr>
                <w:rFonts w:ascii="Arial" w:hAnsi="Arial" w:cs="Arial"/>
                <w:b/>
                <w:sz w:val="27"/>
                <w:szCs w:val="27"/>
                <w:lang w:val="en-GB"/>
              </w:rPr>
              <w:t xml:space="preserve">UNITED </w:t>
            </w:r>
            <w:r w:rsidRPr="00280407">
              <w:rPr>
                <w:rFonts w:ascii="Arial" w:hAnsi="Arial" w:cs="Arial"/>
                <w:b/>
                <w:sz w:val="27"/>
                <w:szCs w:val="27"/>
                <w:lang w:val="en-GB"/>
              </w:rPr>
              <w:br/>
              <w:t>NATIONS</w:t>
            </w:r>
          </w:p>
        </w:tc>
        <w:tc>
          <w:tcPr>
            <w:tcW w:w="6467" w:type="dxa"/>
            <w:gridSpan w:val="3"/>
          </w:tcPr>
          <w:p w14:paraId="7C3D32E6" w14:textId="77777777" w:rsidR="0015442E" w:rsidRPr="00280407" w:rsidRDefault="0015442E" w:rsidP="00796B51">
            <w:pPr>
              <w:pStyle w:val="Normal-pool"/>
              <w:spacing w:before="20"/>
              <w:rPr>
                <w:lang w:val="en-GB"/>
              </w:rPr>
            </w:pPr>
            <w:r w:rsidRPr="00280407">
              <w:rPr>
                <w:noProof/>
                <w:lang w:val="en-GB"/>
              </w:rPr>
              <w:drawing>
                <wp:inline distT="0" distB="0" distL="0" distR="0" wp14:anchorId="60BEF543" wp14:editId="18D3FA29">
                  <wp:extent cx="1267200" cy="549573"/>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N-UNEP.png"/>
                          <pic:cNvPicPr/>
                        </pic:nvPicPr>
                        <pic:blipFill>
                          <a:blip r:embed="rId11"/>
                          <a:stretch>
                            <a:fillRect/>
                          </a:stretch>
                        </pic:blipFill>
                        <pic:spPr>
                          <a:xfrm>
                            <a:off x="0" y="0"/>
                            <a:ext cx="1267200" cy="549573"/>
                          </a:xfrm>
                          <a:prstGeom prst="rect">
                            <a:avLst/>
                          </a:prstGeom>
                        </pic:spPr>
                      </pic:pic>
                    </a:graphicData>
                  </a:graphic>
                </wp:inline>
              </w:drawing>
            </w:r>
          </w:p>
        </w:tc>
        <w:tc>
          <w:tcPr>
            <w:tcW w:w="1416" w:type="dxa"/>
          </w:tcPr>
          <w:p w14:paraId="52D69D8F" w14:textId="77777777" w:rsidR="0015442E" w:rsidRPr="00280407" w:rsidRDefault="00E3329D" w:rsidP="00796B51">
            <w:pPr>
              <w:pStyle w:val="Normal-pool"/>
              <w:jc w:val="right"/>
              <w:rPr>
                <w:rFonts w:ascii="Arial" w:hAnsi="Arial" w:cs="Arial"/>
                <w:b/>
                <w:sz w:val="64"/>
                <w:szCs w:val="64"/>
                <w:lang w:val="en-GB"/>
              </w:rPr>
            </w:pPr>
            <w:r w:rsidRPr="00280407">
              <w:rPr>
                <w:rFonts w:ascii="Arial" w:hAnsi="Arial" w:cs="Arial"/>
                <w:b/>
                <w:sz w:val="64"/>
                <w:szCs w:val="64"/>
                <w:lang w:val="en-GB"/>
              </w:rPr>
              <w:t>M</w:t>
            </w:r>
            <w:r w:rsidR="0015442E" w:rsidRPr="00280407">
              <w:rPr>
                <w:rFonts w:ascii="Arial" w:hAnsi="Arial" w:cs="Arial"/>
                <w:b/>
                <w:sz w:val="64"/>
                <w:szCs w:val="64"/>
                <w:lang w:val="en-GB"/>
              </w:rPr>
              <w:t>C</w:t>
            </w:r>
          </w:p>
        </w:tc>
      </w:tr>
      <w:tr w:rsidR="0015442E" w:rsidRPr="00280407" w14:paraId="10F86238" w14:textId="77777777" w:rsidTr="00762098">
        <w:trPr>
          <w:trHeight w:val="57"/>
          <w:jc w:val="right"/>
        </w:trPr>
        <w:tc>
          <w:tcPr>
            <w:tcW w:w="1613" w:type="dxa"/>
            <w:tcBorders>
              <w:bottom w:val="single" w:sz="4" w:space="0" w:color="auto"/>
            </w:tcBorders>
          </w:tcPr>
          <w:p w14:paraId="301F7E30" w14:textId="77777777" w:rsidR="0015442E" w:rsidRPr="00280407" w:rsidRDefault="0015442E" w:rsidP="00796B51">
            <w:pPr>
              <w:pStyle w:val="Normal-pool"/>
              <w:rPr>
                <w:lang w:val="en-GB"/>
              </w:rPr>
            </w:pPr>
          </w:p>
        </w:tc>
        <w:tc>
          <w:tcPr>
            <w:tcW w:w="4807" w:type="dxa"/>
            <w:gridSpan w:val="2"/>
            <w:tcBorders>
              <w:bottom w:val="single" w:sz="4" w:space="0" w:color="auto"/>
            </w:tcBorders>
          </w:tcPr>
          <w:p w14:paraId="4338D2ED" w14:textId="77777777" w:rsidR="0015442E" w:rsidRPr="00280407" w:rsidRDefault="0015442E" w:rsidP="00796B51">
            <w:pPr>
              <w:pStyle w:val="Normal-pool"/>
              <w:rPr>
                <w:lang w:val="en-GB"/>
              </w:rPr>
            </w:pPr>
          </w:p>
        </w:tc>
        <w:tc>
          <w:tcPr>
            <w:tcW w:w="3076" w:type="dxa"/>
            <w:gridSpan w:val="2"/>
            <w:tcBorders>
              <w:bottom w:val="single" w:sz="4" w:space="0" w:color="auto"/>
            </w:tcBorders>
          </w:tcPr>
          <w:p w14:paraId="76009F9E" w14:textId="0C8733A4" w:rsidR="0015442E" w:rsidRPr="00280407" w:rsidRDefault="0015442E" w:rsidP="00796B51">
            <w:pPr>
              <w:pStyle w:val="Normal-pool"/>
              <w:rPr>
                <w:lang w:val="en-GB"/>
              </w:rPr>
            </w:pPr>
            <w:r w:rsidRPr="00280407">
              <w:rPr>
                <w:b/>
                <w:bCs/>
                <w:sz w:val="28"/>
                <w:szCs w:val="28"/>
                <w:lang w:val="en-GB"/>
              </w:rPr>
              <w:t>UNEP</w:t>
            </w:r>
            <w:r w:rsidRPr="00280407">
              <w:rPr>
                <w:lang w:val="en-GB"/>
              </w:rPr>
              <w:t>/</w:t>
            </w:r>
            <w:r w:rsidR="00962471" w:rsidRPr="00280407">
              <w:rPr>
                <w:lang w:val="en-GB"/>
              </w:rPr>
              <w:t>MC</w:t>
            </w:r>
            <w:r w:rsidR="00EA2CF9" w:rsidRPr="00280407">
              <w:rPr>
                <w:lang w:val="en-GB"/>
              </w:rPr>
              <w:t>/</w:t>
            </w:r>
            <w:r w:rsidR="007B5DA0" w:rsidRPr="00325F79">
              <w:rPr>
                <w:lang w:val="en-GB"/>
              </w:rPr>
              <w:t>ICC.</w:t>
            </w:r>
            <w:r w:rsidR="00A1247D">
              <w:rPr>
                <w:lang w:val="en-GB"/>
              </w:rPr>
              <w:t>7</w:t>
            </w:r>
            <w:r w:rsidR="004B5CB9" w:rsidRPr="00325F79">
              <w:rPr>
                <w:lang w:val="en-GB"/>
              </w:rPr>
              <w:t>/</w:t>
            </w:r>
            <w:r w:rsidR="004B5CB9" w:rsidRPr="0004750B">
              <w:rPr>
                <w:lang w:val="en-GB"/>
              </w:rPr>
              <w:t>INF/</w:t>
            </w:r>
            <w:r w:rsidR="00F36FE0">
              <w:rPr>
                <w:lang w:val="en-GB"/>
              </w:rPr>
              <w:t>1</w:t>
            </w:r>
          </w:p>
        </w:tc>
      </w:tr>
      <w:tr w:rsidR="0015442E" w:rsidRPr="00280407" w14:paraId="62A7F4E8" w14:textId="77777777" w:rsidTr="00F530E7">
        <w:trPr>
          <w:trHeight w:val="1985"/>
          <w:jc w:val="right"/>
        </w:trPr>
        <w:tc>
          <w:tcPr>
            <w:tcW w:w="3686" w:type="dxa"/>
            <w:gridSpan w:val="2"/>
            <w:tcBorders>
              <w:top w:val="single" w:sz="4" w:space="0" w:color="auto"/>
              <w:bottom w:val="single" w:sz="24" w:space="0" w:color="auto"/>
            </w:tcBorders>
          </w:tcPr>
          <w:p w14:paraId="23DCAE86" w14:textId="77777777" w:rsidR="0015442E" w:rsidRPr="00280407" w:rsidRDefault="009D7B82" w:rsidP="00796B51">
            <w:pPr>
              <w:pStyle w:val="Normal-pool"/>
              <w:spacing w:before="120" w:after="240"/>
              <w:ind w:left="-85"/>
              <w:rPr>
                <w:lang w:val="en-GB"/>
              </w:rPr>
            </w:pPr>
            <w:r w:rsidRPr="00280407">
              <w:rPr>
                <w:noProof/>
                <w:lang w:val="en-GB"/>
              </w:rPr>
              <w:drawing>
                <wp:inline distT="0" distB="0" distL="0" distR="0" wp14:anchorId="1730C32D" wp14:editId="44BC4560">
                  <wp:extent cx="2204961" cy="102960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NAMATA-BW_E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04961" cy="1029600"/>
                          </a:xfrm>
                          <a:prstGeom prst="rect">
                            <a:avLst/>
                          </a:prstGeom>
                        </pic:spPr>
                      </pic:pic>
                    </a:graphicData>
                  </a:graphic>
                </wp:inline>
              </w:drawing>
            </w:r>
          </w:p>
        </w:tc>
        <w:tc>
          <w:tcPr>
            <w:tcW w:w="2734" w:type="dxa"/>
            <w:tcBorders>
              <w:top w:val="single" w:sz="4" w:space="0" w:color="auto"/>
              <w:bottom w:val="single" w:sz="24" w:space="0" w:color="auto"/>
            </w:tcBorders>
          </w:tcPr>
          <w:p w14:paraId="64201CA6" w14:textId="77777777" w:rsidR="0015442E" w:rsidRPr="00280407" w:rsidRDefault="0015442E" w:rsidP="00796B51">
            <w:pPr>
              <w:pStyle w:val="Normal-pool"/>
              <w:rPr>
                <w:lang w:val="en-GB"/>
              </w:rPr>
            </w:pPr>
          </w:p>
        </w:tc>
        <w:tc>
          <w:tcPr>
            <w:tcW w:w="3076" w:type="dxa"/>
            <w:gridSpan w:val="2"/>
            <w:tcBorders>
              <w:top w:val="single" w:sz="4" w:space="0" w:color="auto"/>
              <w:bottom w:val="single" w:sz="24" w:space="0" w:color="auto"/>
            </w:tcBorders>
          </w:tcPr>
          <w:p w14:paraId="3EF80191" w14:textId="0DDF84AC" w:rsidR="00796B51" w:rsidRPr="005020BF" w:rsidRDefault="00796B51" w:rsidP="00796B51">
            <w:pPr>
              <w:pStyle w:val="Normal-pool"/>
              <w:spacing w:before="120"/>
              <w:rPr>
                <w:lang w:val="en-GB"/>
              </w:rPr>
            </w:pPr>
            <w:r w:rsidRPr="005020BF">
              <w:rPr>
                <w:lang w:val="en-GB"/>
              </w:rPr>
              <w:t xml:space="preserve">Distr.: </w:t>
            </w:r>
            <w:r w:rsidR="005020BF" w:rsidRPr="005020BF">
              <w:rPr>
                <w:lang w:val="en-GB"/>
              </w:rPr>
              <w:t>Limited</w:t>
            </w:r>
            <w:r w:rsidRPr="005020BF">
              <w:rPr>
                <w:lang w:val="en-GB"/>
              </w:rPr>
              <w:t xml:space="preserve"> </w:t>
            </w:r>
            <w:r w:rsidRPr="005020BF">
              <w:rPr>
                <w:lang w:val="en-GB"/>
              </w:rPr>
              <w:br/>
            </w:r>
            <w:r w:rsidR="008539B5">
              <w:t>21</w:t>
            </w:r>
            <w:r w:rsidR="00822B57">
              <w:t xml:space="preserve"> January 2025</w:t>
            </w:r>
          </w:p>
          <w:p w14:paraId="4B60FBC8" w14:textId="0786C68A" w:rsidR="0015442E" w:rsidRPr="005020BF" w:rsidRDefault="004B5CB9" w:rsidP="00796B51">
            <w:pPr>
              <w:pStyle w:val="Normal-pool"/>
              <w:spacing w:before="120"/>
              <w:rPr>
                <w:sz w:val="22"/>
                <w:lang w:val="en-GB"/>
              </w:rPr>
            </w:pPr>
            <w:r w:rsidRPr="005020BF">
              <w:rPr>
                <w:lang w:val="en-GB"/>
              </w:rPr>
              <w:t>English only</w:t>
            </w:r>
          </w:p>
        </w:tc>
      </w:tr>
    </w:tbl>
    <w:p w14:paraId="0B2D971B" w14:textId="77777777" w:rsidR="007B5DA0" w:rsidRDefault="007B5DA0" w:rsidP="00796B51">
      <w:pPr>
        <w:pStyle w:val="AATitle"/>
        <w:rPr>
          <w:lang w:val="en-GB"/>
        </w:rPr>
      </w:pPr>
      <w:r>
        <w:rPr>
          <w:lang w:val="en-GB"/>
        </w:rPr>
        <w:t>Implementation and Compliance Committee</w:t>
      </w:r>
    </w:p>
    <w:p w14:paraId="606B4C89" w14:textId="2D756197" w:rsidR="00962471" w:rsidRPr="00280407" w:rsidRDefault="00962471" w:rsidP="00796B51">
      <w:pPr>
        <w:pStyle w:val="AATitle"/>
        <w:rPr>
          <w:lang w:val="en-GB"/>
        </w:rPr>
      </w:pPr>
      <w:r w:rsidRPr="00280407">
        <w:rPr>
          <w:lang w:val="en-GB"/>
        </w:rPr>
        <w:t>Minamata Convention on Mercury</w:t>
      </w:r>
    </w:p>
    <w:p w14:paraId="1F8A9C0B" w14:textId="07505FAC" w:rsidR="00A8118B" w:rsidRDefault="00D301B4" w:rsidP="00A8118B">
      <w:pPr>
        <w:pStyle w:val="AATitle"/>
        <w:keepNext w:val="0"/>
        <w:keepLines w:val="0"/>
      </w:pPr>
      <w:r>
        <w:t xml:space="preserve">Seventh </w:t>
      </w:r>
      <w:r w:rsidR="00A8118B">
        <w:t>meeting</w:t>
      </w:r>
    </w:p>
    <w:p w14:paraId="789CD927" w14:textId="77777777" w:rsidR="001A1643" w:rsidRDefault="001A1643" w:rsidP="001A1643">
      <w:pPr>
        <w:pStyle w:val="AATitle"/>
      </w:pPr>
      <w:r>
        <w:rPr>
          <w:b w:val="0"/>
        </w:rPr>
        <w:t>Geneva, 18–</w:t>
      </w:r>
      <w:r w:rsidRPr="00E135E1">
        <w:rPr>
          <w:b w:val="0"/>
        </w:rPr>
        <w:t>2</w:t>
      </w:r>
      <w:r>
        <w:rPr>
          <w:b w:val="0"/>
        </w:rPr>
        <w:t>0 February 2025</w:t>
      </w:r>
    </w:p>
    <w:p w14:paraId="0F746EA6" w14:textId="77777777" w:rsidR="00A8118B" w:rsidRDefault="00A8118B" w:rsidP="00A8118B">
      <w:pPr>
        <w:pStyle w:val="AATitle"/>
        <w:rPr>
          <w:b w:val="0"/>
        </w:rPr>
      </w:pPr>
      <w:r>
        <w:rPr>
          <w:b w:val="0"/>
          <w:color w:val="000000" w:themeColor="text1"/>
        </w:rPr>
        <w:t>Item 4 of the provisional agenda</w:t>
      </w:r>
      <w:r>
        <w:rPr>
          <w:b w:val="0"/>
        </w:rPr>
        <w:footnoteReference w:customMarkFollows="1" w:id="2"/>
        <w:t>*</w:t>
      </w:r>
    </w:p>
    <w:p w14:paraId="00C57F4B" w14:textId="77777777" w:rsidR="00A8118B" w:rsidRPr="00D25175" w:rsidRDefault="00A8118B" w:rsidP="00A8118B">
      <w:pPr>
        <w:pStyle w:val="AATitle"/>
      </w:pPr>
      <w:r>
        <w:t>National reporting pursuant to Article 21</w:t>
      </w:r>
    </w:p>
    <w:p w14:paraId="27235967" w14:textId="39EDAAFE" w:rsidR="004B5CB9" w:rsidRPr="00280407" w:rsidRDefault="004B5CB9" w:rsidP="004B5CB9">
      <w:pPr>
        <w:pStyle w:val="BBTitle"/>
        <w:rPr>
          <w:lang w:val="en-GB"/>
        </w:rPr>
      </w:pPr>
      <w:r w:rsidRPr="00280407">
        <w:rPr>
          <w:lang w:val="en-GB"/>
        </w:rPr>
        <w:t xml:space="preserve">Information provided by the </w:t>
      </w:r>
      <w:r w:rsidR="00E64133">
        <w:rPr>
          <w:lang w:val="en-GB"/>
        </w:rPr>
        <w:t>P</w:t>
      </w:r>
      <w:r w:rsidRPr="00280407">
        <w:rPr>
          <w:lang w:val="en-GB"/>
        </w:rPr>
        <w:t xml:space="preserve">arties </w:t>
      </w:r>
      <w:r w:rsidR="003A4142" w:rsidRPr="00280407">
        <w:rPr>
          <w:lang w:val="en-GB"/>
        </w:rPr>
        <w:t>to</w:t>
      </w:r>
      <w:r w:rsidRPr="00280407">
        <w:rPr>
          <w:lang w:val="en-GB"/>
        </w:rPr>
        <w:t xml:space="preserve"> the Minamata Convention on Mercury</w:t>
      </w:r>
      <w:r w:rsidR="0099652A">
        <w:rPr>
          <w:rStyle w:val="FootnoteReference"/>
          <w:lang w:val="en-GB"/>
        </w:rPr>
        <w:footnoteReference w:id="3"/>
      </w:r>
    </w:p>
    <w:p w14:paraId="6783FAD5" w14:textId="487485B5" w:rsidR="004B5CB9" w:rsidRPr="00280407" w:rsidRDefault="004B5CB9" w:rsidP="00A7104D">
      <w:pPr>
        <w:pStyle w:val="Normalnumber"/>
      </w:pPr>
      <w:r w:rsidRPr="00280407">
        <w:tab/>
      </w:r>
      <w:r w:rsidRPr="00280407">
        <w:tab/>
        <w:t xml:space="preserve">The present </w:t>
      </w:r>
      <w:r w:rsidR="001611BC" w:rsidRPr="00280407">
        <w:t xml:space="preserve">note </w:t>
      </w:r>
      <w:r w:rsidRPr="00280407">
        <w:t xml:space="preserve">summarizes the information submitted to the </w:t>
      </w:r>
      <w:r w:rsidR="00F940EF">
        <w:t>Secretariat</w:t>
      </w:r>
      <w:r w:rsidRPr="00280407">
        <w:t xml:space="preserve"> by </w:t>
      </w:r>
      <w:r w:rsidR="00D11653">
        <w:t>Parties</w:t>
      </w:r>
      <w:r w:rsidR="00B97A9A" w:rsidRPr="00280407">
        <w:t xml:space="preserve"> to the Minamata Convention on Mercury</w:t>
      </w:r>
      <w:r w:rsidRPr="00280407">
        <w:t xml:space="preserve"> between the entry into force of the Convention</w:t>
      </w:r>
      <w:r w:rsidR="00B97A9A" w:rsidRPr="00280407">
        <w:t>, in August 2017,</w:t>
      </w:r>
      <w:r w:rsidRPr="00280407">
        <w:t xml:space="preserve"> and </w:t>
      </w:r>
      <w:r w:rsidR="00877ECA">
        <w:t xml:space="preserve">December </w:t>
      </w:r>
      <w:r w:rsidR="00DD0261">
        <w:t>202</w:t>
      </w:r>
      <w:r w:rsidR="00E0798C">
        <w:t>4</w:t>
      </w:r>
      <w:r w:rsidRPr="00280407">
        <w:t xml:space="preserve">. The information summarized below relates to the status of ratification and to the submission of reports, assessments, </w:t>
      </w:r>
      <w:proofErr w:type="gramStart"/>
      <w:r w:rsidRPr="00280407">
        <w:t>plans</w:t>
      </w:r>
      <w:proofErr w:type="gramEnd"/>
      <w:r w:rsidRPr="00280407">
        <w:t xml:space="preserve"> and notifications by </w:t>
      </w:r>
      <w:r w:rsidR="00D11653">
        <w:t>Parties</w:t>
      </w:r>
      <w:r w:rsidRPr="00280407">
        <w:t xml:space="preserve"> as part of their implementation of the Convention. </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0"/>
        <w:gridCol w:w="4887"/>
      </w:tblGrid>
      <w:tr w:rsidR="004B5CB9" w:rsidRPr="00280407" w14:paraId="3865A597" w14:textId="77777777" w:rsidTr="005B3F0A">
        <w:trPr>
          <w:trHeight w:val="57"/>
          <w:tblHeader/>
          <w:jc w:val="right"/>
        </w:trPr>
        <w:tc>
          <w:tcPr>
            <w:tcW w:w="3420" w:type="dxa"/>
            <w:tcBorders>
              <w:top w:val="single" w:sz="4" w:space="0" w:color="auto"/>
              <w:bottom w:val="single" w:sz="12" w:space="0" w:color="auto"/>
            </w:tcBorders>
            <w:vAlign w:val="bottom"/>
          </w:tcPr>
          <w:p w14:paraId="4D3AAD52" w14:textId="77777777" w:rsidR="004B5CB9" w:rsidRPr="00280407" w:rsidRDefault="004B5CB9" w:rsidP="005B3F0A">
            <w:pPr>
              <w:pStyle w:val="Normal-pool"/>
              <w:spacing w:before="40" w:after="40"/>
              <w:rPr>
                <w:i/>
                <w:iCs/>
                <w:sz w:val="18"/>
                <w:szCs w:val="18"/>
                <w:lang w:val="en-GB"/>
              </w:rPr>
            </w:pPr>
            <w:r w:rsidRPr="00280407">
              <w:rPr>
                <w:i/>
                <w:iCs/>
                <w:sz w:val="18"/>
                <w:szCs w:val="18"/>
                <w:lang w:val="en-GB"/>
              </w:rPr>
              <w:t>Issue/subsection</w:t>
            </w:r>
          </w:p>
        </w:tc>
        <w:tc>
          <w:tcPr>
            <w:tcW w:w="4887" w:type="dxa"/>
            <w:tcBorders>
              <w:top w:val="single" w:sz="4" w:space="0" w:color="auto"/>
              <w:bottom w:val="single" w:sz="12" w:space="0" w:color="auto"/>
            </w:tcBorders>
            <w:vAlign w:val="bottom"/>
          </w:tcPr>
          <w:p w14:paraId="5F180ADD" w14:textId="77777777" w:rsidR="004B5CB9" w:rsidRPr="00280407" w:rsidRDefault="004B5CB9" w:rsidP="005B3F0A">
            <w:pPr>
              <w:pStyle w:val="Normal-pool"/>
              <w:spacing w:before="40" w:after="40"/>
              <w:rPr>
                <w:i/>
                <w:iCs/>
                <w:sz w:val="18"/>
                <w:szCs w:val="18"/>
                <w:lang w:val="en-GB"/>
              </w:rPr>
            </w:pPr>
            <w:r w:rsidRPr="00280407">
              <w:rPr>
                <w:i/>
                <w:iCs/>
                <w:sz w:val="18"/>
                <w:szCs w:val="18"/>
                <w:lang w:val="en-GB"/>
              </w:rPr>
              <w:t>Status</w:t>
            </w:r>
          </w:p>
        </w:tc>
      </w:tr>
      <w:tr w:rsidR="004B5CB9" w:rsidRPr="00280407" w14:paraId="518E2D3F" w14:textId="77777777" w:rsidTr="005B3F0A">
        <w:trPr>
          <w:trHeight w:val="291"/>
          <w:jc w:val="right"/>
        </w:trPr>
        <w:tc>
          <w:tcPr>
            <w:tcW w:w="3420" w:type="dxa"/>
            <w:tcBorders>
              <w:top w:val="single" w:sz="12" w:space="0" w:color="auto"/>
            </w:tcBorders>
          </w:tcPr>
          <w:p w14:paraId="2E8E5B83" w14:textId="77777777" w:rsidR="004B5CB9" w:rsidRPr="00541E0B" w:rsidRDefault="004B5CB9" w:rsidP="005B3F0A">
            <w:pPr>
              <w:pStyle w:val="Normal-pool"/>
              <w:numPr>
                <w:ilvl w:val="0"/>
                <w:numId w:val="4"/>
              </w:numPr>
              <w:spacing w:before="40" w:after="40"/>
              <w:rPr>
                <w:sz w:val="18"/>
                <w:szCs w:val="18"/>
                <w:lang w:val="en-GB"/>
              </w:rPr>
            </w:pPr>
            <w:r w:rsidRPr="00541E0B">
              <w:rPr>
                <w:sz w:val="18"/>
                <w:szCs w:val="18"/>
                <w:lang w:val="en-GB"/>
              </w:rPr>
              <w:t>Status of ratification</w:t>
            </w:r>
          </w:p>
        </w:tc>
        <w:tc>
          <w:tcPr>
            <w:tcW w:w="4887" w:type="dxa"/>
            <w:tcBorders>
              <w:top w:val="single" w:sz="12" w:space="0" w:color="auto"/>
            </w:tcBorders>
          </w:tcPr>
          <w:p w14:paraId="26597946" w14:textId="43B50364" w:rsidR="004B5CB9" w:rsidRPr="00541E0B" w:rsidRDefault="004B5CB9" w:rsidP="005B3F0A">
            <w:pPr>
              <w:pStyle w:val="Normal-pool"/>
              <w:spacing w:before="40" w:after="40"/>
              <w:rPr>
                <w:sz w:val="18"/>
                <w:szCs w:val="18"/>
                <w:lang w:val="en-GB"/>
              </w:rPr>
            </w:pPr>
            <w:r w:rsidRPr="00541E0B">
              <w:rPr>
                <w:sz w:val="18"/>
                <w:szCs w:val="18"/>
                <w:lang w:val="en-GB"/>
              </w:rPr>
              <w:t xml:space="preserve">As </w:t>
            </w:r>
            <w:proofErr w:type="gramStart"/>
            <w:r w:rsidRPr="00541E0B">
              <w:rPr>
                <w:sz w:val="18"/>
                <w:szCs w:val="18"/>
                <w:lang w:val="en-GB"/>
              </w:rPr>
              <w:t>at</w:t>
            </w:r>
            <w:proofErr w:type="gramEnd"/>
            <w:r w:rsidRPr="00541E0B">
              <w:rPr>
                <w:sz w:val="18"/>
                <w:szCs w:val="18"/>
                <w:lang w:val="en-GB"/>
              </w:rPr>
              <w:t xml:space="preserve"> </w:t>
            </w:r>
            <w:r w:rsidR="00877ECA">
              <w:rPr>
                <w:sz w:val="18"/>
                <w:szCs w:val="18"/>
                <w:lang w:val="en-GB"/>
              </w:rPr>
              <w:t>31 December 2024</w:t>
            </w:r>
            <w:r w:rsidRPr="00541E0B">
              <w:rPr>
                <w:sz w:val="18"/>
                <w:szCs w:val="18"/>
                <w:lang w:val="en-GB"/>
              </w:rPr>
              <w:t>, the Convention ha</w:t>
            </w:r>
            <w:r w:rsidR="00392734" w:rsidRPr="00541E0B">
              <w:rPr>
                <w:sz w:val="18"/>
                <w:szCs w:val="18"/>
                <w:lang w:val="en-GB"/>
              </w:rPr>
              <w:t>d</w:t>
            </w:r>
            <w:r w:rsidR="00896CB1" w:rsidRPr="00541E0B">
              <w:rPr>
                <w:sz w:val="18"/>
                <w:szCs w:val="18"/>
                <w:lang w:val="en-GB"/>
              </w:rPr>
              <w:t xml:space="preserve"> </w:t>
            </w:r>
            <w:r w:rsidR="00EC2E16" w:rsidRPr="00541E0B">
              <w:rPr>
                <w:sz w:val="18"/>
                <w:szCs w:val="18"/>
                <w:lang w:val="en-GB"/>
              </w:rPr>
              <w:t>1</w:t>
            </w:r>
            <w:r w:rsidR="00EC2E16">
              <w:rPr>
                <w:sz w:val="18"/>
                <w:szCs w:val="18"/>
                <w:lang w:val="en-GB"/>
              </w:rPr>
              <w:t>5</w:t>
            </w:r>
            <w:r w:rsidR="00877ECA">
              <w:rPr>
                <w:sz w:val="18"/>
                <w:szCs w:val="18"/>
                <w:lang w:val="en-GB"/>
              </w:rPr>
              <w:t>1</w:t>
            </w:r>
            <w:r w:rsidR="00EC2E16" w:rsidRPr="00541E0B">
              <w:rPr>
                <w:sz w:val="18"/>
                <w:szCs w:val="18"/>
                <w:lang w:val="en-GB"/>
              </w:rPr>
              <w:t xml:space="preserve"> </w:t>
            </w:r>
            <w:r w:rsidR="00D11653" w:rsidRPr="00541E0B">
              <w:rPr>
                <w:sz w:val="18"/>
                <w:szCs w:val="18"/>
                <w:lang w:val="en-GB"/>
              </w:rPr>
              <w:t>Parties</w:t>
            </w:r>
            <w:r w:rsidRPr="00541E0B">
              <w:rPr>
                <w:sz w:val="18"/>
                <w:szCs w:val="18"/>
                <w:lang w:val="en-GB"/>
              </w:rPr>
              <w:t>.</w:t>
            </w:r>
          </w:p>
        </w:tc>
      </w:tr>
      <w:tr w:rsidR="004B5CB9" w:rsidRPr="00280407" w14:paraId="160EF2A5" w14:textId="77777777" w:rsidTr="005B3F0A">
        <w:trPr>
          <w:trHeight w:val="1685"/>
          <w:jc w:val="right"/>
        </w:trPr>
        <w:tc>
          <w:tcPr>
            <w:tcW w:w="3420" w:type="dxa"/>
          </w:tcPr>
          <w:p w14:paraId="566ABA47" w14:textId="77777777" w:rsidR="004B5CB9" w:rsidRPr="00541E0B" w:rsidRDefault="004B5CB9" w:rsidP="005B3F0A">
            <w:pPr>
              <w:pStyle w:val="Normal-pool"/>
              <w:numPr>
                <w:ilvl w:val="0"/>
                <w:numId w:val="4"/>
              </w:numPr>
              <w:spacing w:before="40" w:after="40"/>
              <w:rPr>
                <w:sz w:val="18"/>
                <w:szCs w:val="18"/>
                <w:lang w:val="en-GB"/>
              </w:rPr>
            </w:pPr>
            <w:r w:rsidRPr="00541E0B">
              <w:rPr>
                <w:sz w:val="18"/>
                <w:szCs w:val="18"/>
                <w:lang w:val="en-GB"/>
              </w:rPr>
              <w:t>Notifications under the Minamata Convention on Mercury</w:t>
            </w:r>
          </w:p>
        </w:tc>
        <w:tc>
          <w:tcPr>
            <w:tcW w:w="4887" w:type="dxa"/>
          </w:tcPr>
          <w:p w14:paraId="57792150" w14:textId="3A42009F" w:rsidR="004B5CB9" w:rsidRPr="00541E0B" w:rsidRDefault="004B5CB9" w:rsidP="005B3F0A">
            <w:pPr>
              <w:pStyle w:val="Normal-pool"/>
              <w:spacing w:before="40" w:after="40"/>
              <w:rPr>
                <w:sz w:val="18"/>
                <w:szCs w:val="18"/>
                <w:lang w:val="en-GB"/>
              </w:rPr>
            </w:pPr>
            <w:r w:rsidRPr="00541E0B">
              <w:rPr>
                <w:sz w:val="18"/>
                <w:szCs w:val="18"/>
                <w:lang w:val="en-GB"/>
              </w:rPr>
              <w:t xml:space="preserve">Information submitted by </w:t>
            </w:r>
            <w:r w:rsidR="00D11653" w:rsidRPr="00541E0B">
              <w:rPr>
                <w:sz w:val="18"/>
                <w:szCs w:val="18"/>
                <w:lang w:val="en-GB"/>
              </w:rPr>
              <w:t>Parties</w:t>
            </w:r>
            <w:r w:rsidRPr="00541E0B">
              <w:rPr>
                <w:sz w:val="18"/>
                <w:szCs w:val="18"/>
                <w:lang w:val="en-GB"/>
              </w:rPr>
              <w:t xml:space="preserve"> concerning the following issues:</w:t>
            </w:r>
          </w:p>
          <w:p w14:paraId="5CFFED00" w14:textId="0837EB39" w:rsidR="004B5CB9" w:rsidRPr="00541E0B" w:rsidRDefault="004B5CB9" w:rsidP="005B3F0A">
            <w:pPr>
              <w:pStyle w:val="Normal-pool"/>
              <w:numPr>
                <w:ilvl w:val="0"/>
                <w:numId w:val="5"/>
              </w:numPr>
              <w:spacing w:before="40" w:after="40"/>
              <w:ind w:left="462" w:hanging="284"/>
              <w:rPr>
                <w:sz w:val="18"/>
                <w:szCs w:val="18"/>
                <w:lang w:val="en-GB"/>
              </w:rPr>
            </w:pPr>
            <w:r w:rsidRPr="00541E0B">
              <w:rPr>
                <w:sz w:val="18"/>
                <w:szCs w:val="18"/>
                <w:lang w:val="en-GB"/>
              </w:rPr>
              <w:t xml:space="preserve">Four </w:t>
            </w:r>
            <w:r w:rsidR="00D11653" w:rsidRPr="00541E0B">
              <w:rPr>
                <w:sz w:val="18"/>
                <w:szCs w:val="18"/>
                <w:lang w:val="en-GB"/>
              </w:rPr>
              <w:t>Parties</w:t>
            </w:r>
            <w:r w:rsidRPr="00541E0B">
              <w:rPr>
                <w:sz w:val="18"/>
                <w:szCs w:val="18"/>
                <w:lang w:val="en-GB"/>
              </w:rPr>
              <w:t xml:space="preserve"> submitted general notification of consent to import </w:t>
            </w:r>
            <w:r w:rsidR="00392734" w:rsidRPr="00541E0B">
              <w:rPr>
                <w:sz w:val="18"/>
                <w:szCs w:val="18"/>
                <w:lang w:val="en-GB"/>
              </w:rPr>
              <w:t>in accordance with</w:t>
            </w:r>
            <w:r w:rsidRPr="00541E0B">
              <w:rPr>
                <w:sz w:val="18"/>
                <w:szCs w:val="18"/>
                <w:lang w:val="en-GB"/>
              </w:rPr>
              <w:t xml:space="preserve"> </w:t>
            </w:r>
            <w:r w:rsidR="006D3785" w:rsidRPr="00541E0B">
              <w:rPr>
                <w:sz w:val="18"/>
                <w:szCs w:val="18"/>
                <w:lang w:val="en-GB"/>
              </w:rPr>
              <w:t>Article</w:t>
            </w:r>
            <w:r w:rsidRPr="00541E0B">
              <w:rPr>
                <w:sz w:val="18"/>
                <w:szCs w:val="18"/>
                <w:lang w:val="en-GB"/>
              </w:rPr>
              <w:t xml:space="preserve"> 3, paragraphs 6 and 7</w:t>
            </w:r>
            <w:r w:rsidR="00707468" w:rsidRPr="00541E0B">
              <w:rPr>
                <w:sz w:val="18"/>
                <w:szCs w:val="18"/>
                <w:lang w:val="en-GB"/>
              </w:rPr>
              <w:t>.</w:t>
            </w:r>
          </w:p>
          <w:p w14:paraId="61340B44" w14:textId="290CF544" w:rsidR="004B5CB9" w:rsidRPr="00541E0B" w:rsidRDefault="004B5CB9" w:rsidP="005B3F0A">
            <w:pPr>
              <w:pStyle w:val="Normal-pool"/>
              <w:numPr>
                <w:ilvl w:val="0"/>
                <w:numId w:val="5"/>
              </w:numPr>
              <w:spacing w:before="40" w:after="40"/>
              <w:ind w:left="462" w:hanging="284"/>
              <w:rPr>
                <w:sz w:val="18"/>
                <w:szCs w:val="18"/>
                <w:lang w:val="en-GB"/>
              </w:rPr>
            </w:pPr>
            <w:r w:rsidRPr="00541E0B">
              <w:rPr>
                <w:sz w:val="18"/>
                <w:szCs w:val="18"/>
                <w:lang w:val="en-GB"/>
              </w:rPr>
              <w:t xml:space="preserve">Three </w:t>
            </w:r>
            <w:r w:rsidR="00D11653" w:rsidRPr="00541E0B">
              <w:rPr>
                <w:sz w:val="18"/>
                <w:szCs w:val="18"/>
                <w:lang w:val="en-GB"/>
              </w:rPr>
              <w:t>Parties</w:t>
            </w:r>
            <w:r w:rsidRPr="00541E0B">
              <w:rPr>
                <w:sz w:val="18"/>
                <w:szCs w:val="18"/>
                <w:lang w:val="en-GB"/>
              </w:rPr>
              <w:t xml:space="preserve"> submitted notification of application of </w:t>
            </w:r>
            <w:r w:rsidR="006D3785" w:rsidRPr="00541E0B">
              <w:rPr>
                <w:sz w:val="18"/>
                <w:szCs w:val="18"/>
                <w:lang w:val="en-GB"/>
              </w:rPr>
              <w:t>Article</w:t>
            </w:r>
            <w:r w:rsidRPr="00541E0B">
              <w:rPr>
                <w:sz w:val="18"/>
                <w:szCs w:val="18"/>
                <w:lang w:val="en-GB"/>
              </w:rPr>
              <w:t xml:space="preserve"> 3, paragraph 9</w:t>
            </w:r>
          </w:p>
          <w:p w14:paraId="24A1099E" w14:textId="74576D2F" w:rsidR="004B5CB9" w:rsidRPr="00541E0B" w:rsidRDefault="004B5CB9" w:rsidP="005B3F0A">
            <w:pPr>
              <w:pStyle w:val="Normal-pool"/>
              <w:numPr>
                <w:ilvl w:val="0"/>
                <w:numId w:val="5"/>
              </w:numPr>
              <w:spacing w:before="40" w:after="40"/>
              <w:ind w:left="462" w:hanging="284"/>
              <w:rPr>
                <w:sz w:val="18"/>
                <w:szCs w:val="18"/>
                <w:lang w:val="en-GB"/>
              </w:rPr>
            </w:pPr>
            <w:r w:rsidRPr="00541E0B">
              <w:rPr>
                <w:sz w:val="18"/>
                <w:szCs w:val="18"/>
                <w:lang w:val="en-GB"/>
              </w:rPr>
              <w:t xml:space="preserve">One </w:t>
            </w:r>
            <w:r w:rsidR="00FD29B1" w:rsidRPr="00541E0B">
              <w:rPr>
                <w:sz w:val="18"/>
                <w:szCs w:val="18"/>
                <w:lang w:val="en-GB"/>
              </w:rPr>
              <w:t>Party</w:t>
            </w:r>
            <w:r w:rsidRPr="00541E0B">
              <w:rPr>
                <w:sz w:val="18"/>
                <w:szCs w:val="18"/>
                <w:lang w:val="en-GB"/>
              </w:rPr>
              <w:t xml:space="preserve"> submitted notification under </w:t>
            </w:r>
            <w:r w:rsidR="006D3785" w:rsidRPr="00541E0B">
              <w:rPr>
                <w:sz w:val="18"/>
                <w:szCs w:val="18"/>
                <w:lang w:val="en-GB"/>
              </w:rPr>
              <w:t>Article</w:t>
            </w:r>
            <w:r w:rsidRPr="00541E0B">
              <w:rPr>
                <w:sz w:val="18"/>
                <w:szCs w:val="18"/>
                <w:lang w:val="en-GB"/>
              </w:rPr>
              <w:t xml:space="preserve"> 4, paragraph 2</w:t>
            </w:r>
            <w:r w:rsidR="00707468" w:rsidRPr="00541E0B">
              <w:rPr>
                <w:sz w:val="18"/>
                <w:szCs w:val="18"/>
                <w:lang w:val="en-GB"/>
              </w:rPr>
              <w:t>.</w:t>
            </w:r>
          </w:p>
          <w:p w14:paraId="50FACB0A" w14:textId="2019A0D2" w:rsidR="004B5CB9" w:rsidRPr="00541E0B" w:rsidRDefault="007C2F35" w:rsidP="005B3F0A">
            <w:pPr>
              <w:pStyle w:val="Normal-pool"/>
              <w:numPr>
                <w:ilvl w:val="0"/>
                <w:numId w:val="5"/>
              </w:numPr>
              <w:spacing w:before="40" w:after="40"/>
              <w:ind w:left="462" w:hanging="284"/>
              <w:rPr>
                <w:sz w:val="18"/>
                <w:szCs w:val="18"/>
                <w:lang w:val="en-GB"/>
              </w:rPr>
            </w:pPr>
            <w:r w:rsidRPr="00541E0B">
              <w:rPr>
                <w:sz w:val="18"/>
                <w:szCs w:val="18"/>
                <w:lang w:val="en-GB"/>
              </w:rPr>
              <w:t xml:space="preserve">Three </w:t>
            </w:r>
            <w:r w:rsidR="00D11653" w:rsidRPr="00541E0B">
              <w:rPr>
                <w:sz w:val="18"/>
                <w:szCs w:val="18"/>
                <w:lang w:val="en-GB"/>
              </w:rPr>
              <w:t>Parties</w:t>
            </w:r>
            <w:r w:rsidR="004B5CB9" w:rsidRPr="00541E0B">
              <w:rPr>
                <w:sz w:val="18"/>
                <w:szCs w:val="18"/>
                <w:lang w:val="en-GB"/>
              </w:rPr>
              <w:t xml:space="preserve"> submitted information on facilities that use mercury or mercury compounds </w:t>
            </w:r>
            <w:r w:rsidR="00392734" w:rsidRPr="00541E0B">
              <w:rPr>
                <w:sz w:val="18"/>
                <w:szCs w:val="18"/>
                <w:lang w:val="en-GB"/>
              </w:rPr>
              <w:t>in accordance with</w:t>
            </w:r>
            <w:r w:rsidR="004B5CB9" w:rsidRPr="00541E0B">
              <w:rPr>
                <w:sz w:val="18"/>
                <w:szCs w:val="18"/>
                <w:lang w:val="en-GB"/>
              </w:rPr>
              <w:t xml:space="preserve"> </w:t>
            </w:r>
            <w:r w:rsidR="006D3785" w:rsidRPr="00541E0B">
              <w:rPr>
                <w:sz w:val="18"/>
                <w:szCs w:val="18"/>
                <w:lang w:val="en-GB"/>
              </w:rPr>
              <w:t>Article</w:t>
            </w:r>
            <w:r w:rsidR="004B5CB9" w:rsidRPr="00541E0B">
              <w:rPr>
                <w:sz w:val="18"/>
                <w:szCs w:val="18"/>
                <w:lang w:val="en-GB"/>
              </w:rPr>
              <w:t xml:space="preserve"> 5, paragraph 5</w:t>
            </w:r>
            <w:r w:rsidR="007D55C9" w:rsidRPr="00541E0B">
              <w:rPr>
                <w:sz w:val="18"/>
                <w:szCs w:val="18"/>
                <w:lang w:val="en-GB"/>
              </w:rPr>
              <w:t xml:space="preserve"> </w:t>
            </w:r>
            <w:r w:rsidR="004B5CB9" w:rsidRPr="00541E0B">
              <w:rPr>
                <w:sz w:val="18"/>
                <w:szCs w:val="18"/>
                <w:lang w:val="en-GB"/>
              </w:rPr>
              <w:t>(c)</w:t>
            </w:r>
            <w:r w:rsidR="00707468" w:rsidRPr="00541E0B">
              <w:rPr>
                <w:sz w:val="18"/>
                <w:szCs w:val="18"/>
                <w:lang w:val="en-GB"/>
              </w:rPr>
              <w:t>.</w:t>
            </w:r>
          </w:p>
          <w:p w14:paraId="404C13E7" w14:textId="38274A90" w:rsidR="004B5CB9" w:rsidRPr="00541E0B" w:rsidRDefault="00763310" w:rsidP="005B3F0A">
            <w:pPr>
              <w:pStyle w:val="Normal-pool"/>
              <w:numPr>
                <w:ilvl w:val="0"/>
                <w:numId w:val="5"/>
              </w:numPr>
              <w:spacing w:before="40" w:after="40"/>
              <w:ind w:left="462" w:hanging="284"/>
              <w:rPr>
                <w:sz w:val="18"/>
                <w:szCs w:val="18"/>
                <w:lang w:val="en-GB"/>
              </w:rPr>
            </w:pPr>
            <w:r w:rsidRPr="00541E0B">
              <w:rPr>
                <w:sz w:val="18"/>
                <w:szCs w:val="18"/>
                <w:lang w:val="en-GB"/>
              </w:rPr>
              <w:t>Thirteen</w:t>
            </w:r>
            <w:r w:rsidR="004B5CB9" w:rsidRPr="00541E0B">
              <w:rPr>
                <w:sz w:val="18"/>
                <w:szCs w:val="18"/>
                <w:lang w:val="en-GB"/>
              </w:rPr>
              <w:t xml:space="preserve"> </w:t>
            </w:r>
            <w:r w:rsidR="00D11653" w:rsidRPr="00541E0B">
              <w:rPr>
                <w:sz w:val="18"/>
                <w:szCs w:val="18"/>
                <w:lang w:val="en-GB"/>
              </w:rPr>
              <w:t>Parties</w:t>
            </w:r>
            <w:r w:rsidR="004B5CB9" w:rsidRPr="00541E0B">
              <w:rPr>
                <w:sz w:val="18"/>
                <w:szCs w:val="18"/>
                <w:lang w:val="en-GB"/>
              </w:rPr>
              <w:t xml:space="preserve"> submitted </w:t>
            </w:r>
            <w:r w:rsidR="007D55C9" w:rsidRPr="00541E0B">
              <w:rPr>
                <w:sz w:val="18"/>
                <w:szCs w:val="18"/>
                <w:lang w:val="en-GB"/>
              </w:rPr>
              <w:t>e</w:t>
            </w:r>
            <w:r w:rsidR="004B5CB9" w:rsidRPr="00541E0B">
              <w:rPr>
                <w:sz w:val="18"/>
                <w:szCs w:val="18"/>
                <w:lang w:val="en-GB"/>
              </w:rPr>
              <w:t xml:space="preserve">xemptions from the phase-out dates listed in </w:t>
            </w:r>
            <w:r w:rsidR="008E1424" w:rsidRPr="00541E0B">
              <w:rPr>
                <w:sz w:val="18"/>
                <w:szCs w:val="18"/>
                <w:lang w:val="en-GB"/>
              </w:rPr>
              <w:t>p</w:t>
            </w:r>
            <w:r w:rsidR="004B5CB9" w:rsidRPr="00541E0B">
              <w:rPr>
                <w:sz w:val="18"/>
                <w:szCs w:val="18"/>
                <w:lang w:val="en-GB"/>
              </w:rPr>
              <w:t xml:space="preserve">art I of </w:t>
            </w:r>
            <w:r w:rsidR="008E1424" w:rsidRPr="00541E0B">
              <w:rPr>
                <w:sz w:val="18"/>
                <w:szCs w:val="18"/>
                <w:lang w:val="en-GB"/>
              </w:rPr>
              <w:t>a</w:t>
            </w:r>
            <w:r w:rsidR="004B5CB9" w:rsidRPr="00541E0B">
              <w:rPr>
                <w:sz w:val="18"/>
                <w:szCs w:val="18"/>
                <w:lang w:val="en-GB"/>
              </w:rPr>
              <w:t>nnex A to the Minamata Convention on Mercury</w:t>
            </w:r>
            <w:r w:rsidR="00707468" w:rsidRPr="00541E0B">
              <w:rPr>
                <w:sz w:val="18"/>
                <w:szCs w:val="18"/>
                <w:lang w:val="en-GB"/>
              </w:rPr>
              <w:t>.</w:t>
            </w:r>
          </w:p>
          <w:p w14:paraId="41A45385" w14:textId="7CD867E1" w:rsidR="004B5CB9" w:rsidRPr="00541E0B" w:rsidRDefault="004B5CB9" w:rsidP="005B3F0A">
            <w:pPr>
              <w:pStyle w:val="Normal-pool"/>
              <w:numPr>
                <w:ilvl w:val="0"/>
                <w:numId w:val="5"/>
              </w:numPr>
              <w:spacing w:before="40" w:after="40"/>
              <w:ind w:left="462" w:hanging="284"/>
              <w:rPr>
                <w:sz w:val="18"/>
                <w:szCs w:val="18"/>
                <w:lang w:val="en-GB"/>
              </w:rPr>
            </w:pPr>
            <w:r w:rsidRPr="00541E0B">
              <w:rPr>
                <w:sz w:val="18"/>
                <w:szCs w:val="18"/>
                <w:lang w:val="en-GB"/>
              </w:rPr>
              <w:t xml:space="preserve">Six </w:t>
            </w:r>
            <w:r w:rsidR="00D11653" w:rsidRPr="00541E0B">
              <w:rPr>
                <w:sz w:val="18"/>
                <w:szCs w:val="18"/>
                <w:lang w:val="en-GB"/>
              </w:rPr>
              <w:t>Parties</w:t>
            </w:r>
            <w:r w:rsidRPr="00541E0B">
              <w:rPr>
                <w:sz w:val="18"/>
                <w:szCs w:val="18"/>
                <w:lang w:val="en-GB"/>
              </w:rPr>
              <w:t xml:space="preserve"> submitted </w:t>
            </w:r>
            <w:r w:rsidR="008E1424" w:rsidRPr="00541E0B">
              <w:rPr>
                <w:sz w:val="18"/>
                <w:szCs w:val="18"/>
                <w:lang w:val="en-GB"/>
              </w:rPr>
              <w:t>e</w:t>
            </w:r>
            <w:r w:rsidRPr="00541E0B">
              <w:rPr>
                <w:sz w:val="18"/>
                <w:szCs w:val="18"/>
                <w:lang w:val="en-GB"/>
              </w:rPr>
              <w:t xml:space="preserve">xemptions from the phase-out dates listed in </w:t>
            </w:r>
            <w:r w:rsidR="008E1424" w:rsidRPr="00541E0B">
              <w:rPr>
                <w:sz w:val="18"/>
                <w:szCs w:val="18"/>
                <w:lang w:val="en-GB"/>
              </w:rPr>
              <w:t>p</w:t>
            </w:r>
            <w:r w:rsidRPr="00541E0B">
              <w:rPr>
                <w:sz w:val="18"/>
                <w:szCs w:val="18"/>
                <w:lang w:val="en-GB"/>
              </w:rPr>
              <w:t xml:space="preserve">art I of </w:t>
            </w:r>
            <w:r w:rsidR="008E1424" w:rsidRPr="00541E0B">
              <w:rPr>
                <w:sz w:val="18"/>
                <w:szCs w:val="18"/>
                <w:lang w:val="en-GB"/>
              </w:rPr>
              <w:t>a</w:t>
            </w:r>
            <w:r w:rsidRPr="00541E0B">
              <w:rPr>
                <w:sz w:val="18"/>
                <w:szCs w:val="18"/>
                <w:lang w:val="en-GB"/>
              </w:rPr>
              <w:t>nnex B to the Minamata Convention on Mercury</w:t>
            </w:r>
            <w:r w:rsidR="00707468" w:rsidRPr="00541E0B">
              <w:rPr>
                <w:sz w:val="18"/>
                <w:szCs w:val="18"/>
                <w:lang w:val="en-GB"/>
              </w:rPr>
              <w:t>.</w:t>
            </w:r>
          </w:p>
          <w:p w14:paraId="5824DD8C" w14:textId="58786D67" w:rsidR="004B5CB9" w:rsidRPr="00541E0B" w:rsidRDefault="00B87B8C" w:rsidP="005B3F0A">
            <w:pPr>
              <w:pStyle w:val="Normal-pool"/>
              <w:numPr>
                <w:ilvl w:val="0"/>
                <w:numId w:val="5"/>
              </w:numPr>
              <w:spacing w:before="40" w:after="40"/>
              <w:ind w:left="462" w:hanging="284"/>
              <w:rPr>
                <w:sz w:val="18"/>
                <w:szCs w:val="18"/>
                <w:lang w:val="en-GB"/>
              </w:rPr>
            </w:pPr>
            <w:r w:rsidRPr="00541E0B">
              <w:rPr>
                <w:sz w:val="18"/>
                <w:szCs w:val="18"/>
                <w:lang w:val="en-GB"/>
              </w:rPr>
              <w:t>Forty-</w:t>
            </w:r>
            <w:r w:rsidR="002B1EE9">
              <w:rPr>
                <w:sz w:val="18"/>
                <w:szCs w:val="18"/>
                <w:lang w:val="en-GB"/>
              </w:rPr>
              <w:t>nine</w:t>
            </w:r>
            <w:r w:rsidR="002B1EE9" w:rsidRPr="00541E0B">
              <w:rPr>
                <w:sz w:val="18"/>
                <w:szCs w:val="18"/>
                <w:lang w:val="en-GB"/>
              </w:rPr>
              <w:t xml:space="preserve"> </w:t>
            </w:r>
            <w:r w:rsidR="004B5CB9" w:rsidRPr="00541E0B">
              <w:rPr>
                <w:sz w:val="18"/>
                <w:szCs w:val="18"/>
                <w:lang w:val="en-GB"/>
              </w:rPr>
              <w:t>notification</w:t>
            </w:r>
            <w:r w:rsidRPr="00541E0B">
              <w:rPr>
                <w:sz w:val="18"/>
                <w:szCs w:val="18"/>
                <w:lang w:val="en-GB"/>
              </w:rPr>
              <w:t>s</w:t>
            </w:r>
            <w:r w:rsidR="004B5CB9" w:rsidRPr="00541E0B">
              <w:rPr>
                <w:sz w:val="18"/>
                <w:szCs w:val="18"/>
                <w:lang w:val="en-GB"/>
              </w:rPr>
              <w:t xml:space="preserve"> </w:t>
            </w:r>
            <w:r w:rsidRPr="00541E0B">
              <w:rPr>
                <w:sz w:val="18"/>
                <w:szCs w:val="18"/>
                <w:lang w:val="en-GB"/>
              </w:rPr>
              <w:t xml:space="preserve">were submitted </w:t>
            </w:r>
            <w:r w:rsidR="004B5CB9" w:rsidRPr="00541E0B">
              <w:rPr>
                <w:sz w:val="18"/>
                <w:szCs w:val="18"/>
                <w:lang w:val="en-GB"/>
              </w:rPr>
              <w:t xml:space="preserve">that artisanal and small-scale gold mining and processing is more than insignificant in </w:t>
            </w:r>
            <w:r w:rsidR="00D74A6A" w:rsidRPr="00541E0B">
              <w:rPr>
                <w:sz w:val="18"/>
                <w:szCs w:val="18"/>
                <w:lang w:val="en-GB"/>
              </w:rPr>
              <w:t>a Party’s</w:t>
            </w:r>
            <w:r w:rsidR="004B5CB9" w:rsidRPr="00541E0B">
              <w:rPr>
                <w:sz w:val="18"/>
                <w:szCs w:val="18"/>
                <w:lang w:val="en-GB"/>
              </w:rPr>
              <w:t xml:space="preserve"> territory, </w:t>
            </w:r>
            <w:r w:rsidR="00392734" w:rsidRPr="00541E0B">
              <w:rPr>
                <w:sz w:val="18"/>
                <w:szCs w:val="18"/>
                <w:lang w:val="en-GB"/>
              </w:rPr>
              <w:t>in accordance with</w:t>
            </w:r>
            <w:r w:rsidR="004B5CB9" w:rsidRPr="00541E0B">
              <w:rPr>
                <w:sz w:val="18"/>
                <w:szCs w:val="18"/>
                <w:lang w:val="en-GB"/>
              </w:rPr>
              <w:t xml:space="preserve"> </w:t>
            </w:r>
            <w:r w:rsidR="006D3785" w:rsidRPr="00541E0B">
              <w:rPr>
                <w:sz w:val="18"/>
                <w:szCs w:val="18"/>
                <w:lang w:val="en-GB"/>
              </w:rPr>
              <w:t>Article</w:t>
            </w:r>
            <w:r w:rsidR="004B5CB9" w:rsidRPr="00541E0B">
              <w:rPr>
                <w:sz w:val="18"/>
                <w:szCs w:val="18"/>
                <w:lang w:val="en-GB"/>
              </w:rPr>
              <w:t xml:space="preserve"> 7, paragraph 3</w:t>
            </w:r>
            <w:r w:rsidR="00707468" w:rsidRPr="00541E0B">
              <w:rPr>
                <w:sz w:val="18"/>
                <w:szCs w:val="18"/>
                <w:lang w:val="en-GB"/>
              </w:rPr>
              <w:t>.</w:t>
            </w:r>
          </w:p>
          <w:p w14:paraId="19542199" w14:textId="4C815F06" w:rsidR="004B5CB9" w:rsidRPr="00541E0B" w:rsidRDefault="00D74A6A" w:rsidP="005B3F0A">
            <w:pPr>
              <w:pStyle w:val="Normal-pool"/>
              <w:numPr>
                <w:ilvl w:val="0"/>
                <w:numId w:val="5"/>
              </w:numPr>
              <w:spacing w:before="40" w:after="40"/>
              <w:ind w:left="462" w:hanging="284"/>
              <w:rPr>
                <w:sz w:val="18"/>
                <w:szCs w:val="18"/>
                <w:lang w:val="en-GB"/>
              </w:rPr>
            </w:pPr>
            <w:r w:rsidRPr="005B086F">
              <w:rPr>
                <w:sz w:val="18"/>
                <w:szCs w:val="18"/>
                <w:lang w:val="en-GB"/>
              </w:rPr>
              <w:t>One hundred forty-</w:t>
            </w:r>
            <w:r w:rsidR="005B086F" w:rsidRPr="005B086F">
              <w:rPr>
                <w:sz w:val="18"/>
                <w:szCs w:val="18"/>
                <w:lang w:val="en-GB"/>
              </w:rPr>
              <w:t xml:space="preserve">six </w:t>
            </w:r>
            <w:r w:rsidR="00D11653" w:rsidRPr="005B086F">
              <w:rPr>
                <w:sz w:val="18"/>
                <w:szCs w:val="18"/>
                <w:lang w:val="en-GB"/>
              </w:rPr>
              <w:t>Parties</w:t>
            </w:r>
            <w:r w:rsidR="004B5CB9" w:rsidRPr="005B086F">
              <w:rPr>
                <w:sz w:val="18"/>
                <w:szCs w:val="18"/>
                <w:lang w:val="en-GB"/>
              </w:rPr>
              <w:t xml:space="preserve"> submitte</w:t>
            </w:r>
            <w:r w:rsidR="009A6B35" w:rsidRPr="005B086F">
              <w:rPr>
                <w:sz w:val="18"/>
                <w:szCs w:val="18"/>
                <w:lang w:val="en-GB"/>
              </w:rPr>
              <w:t>d</w:t>
            </w:r>
            <w:r w:rsidR="008E1424" w:rsidRPr="00541E0B">
              <w:rPr>
                <w:sz w:val="18"/>
                <w:szCs w:val="18"/>
                <w:lang w:val="en-GB"/>
              </w:rPr>
              <w:t xml:space="preserve"> </w:t>
            </w:r>
            <w:r w:rsidR="004B5CB9" w:rsidRPr="00541E0B">
              <w:rPr>
                <w:sz w:val="18"/>
                <w:szCs w:val="18"/>
                <w:lang w:val="en-GB"/>
              </w:rPr>
              <w:t>designation</w:t>
            </w:r>
            <w:r w:rsidR="009A6B35" w:rsidRPr="00541E0B">
              <w:rPr>
                <w:sz w:val="18"/>
                <w:szCs w:val="18"/>
                <w:lang w:val="en-GB"/>
              </w:rPr>
              <w:t>s</w:t>
            </w:r>
            <w:r w:rsidR="004B5CB9" w:rsidRPr="00541E0B">
              <w:rPr>
                <w:sz w:val="18"/>
                <w:szCs w:val="18"/>
                <w:lang w:val="en-GB"/>
              </w:rPr>
              <w:t xml:space="preserve"> of national focal point</w:t>
            </w:r>
            <w:r w:rsidR="009A6B35" w:rsidRPr="00541E0B">
              <w:rPr>
                <w:sz w:val="18"/>
                <w:szCs w:val="18"/>
                <w:lang w:val="en-GB"/>
              </w:rPr>
              <w:t>s</w:t>
            </w:r>
            <w:r w:rsidR="004B5CB9" w:rsidRPr="00541E0B">
              <w:rPr>
                <w:sz w:val="18"/>
                <w:szCs w:val="18"/>
                <w:lang w:val="en-GB"/>
              </w:rPr>
              <w:t xml:space="preserve"> for the exchange of information </w:t>
            </w:r>
            <w:r w:rsidR="00392734" w:rsidRPr="00541E0B">
              <w:rPr>
                <w:sz w:val="18"/>
                <w:szCs w:val="18"/>
                <w:lang w:val="en-GB"/>
              </w:rPr>
              <w:t>in accordance with</w:t>
            </w:r>
            <w:r w:rsidR="004B5CB9" w:rsidRPr="00541E0B">
              <w:rPr>
                <w:sz w:val="18"/>
                <w:szCs w:val="18"/>
                <w:lang w:val="en-GB"/>
              </w:rPr>
              <w:t xml:space="preserve"> </w:t>
            </w:r>
            <w:r w:rsidR="006D3785" w:rsidRPr="00541E0B">
              <w:rPr>
                <w:sz w:val="18"/>
                <w:szCs w:val="18"/>
                <w:lang w:val="en-GB"/>
              </w:rPr>
              <w:t>Article</w:t>
            </w:r>
            <w:r w:rsidR="004B5CB9" w:rsidRPr="00541E0B">
              <w:rPr>
                <w:sz w:val="18"/>
                <w:szCs w:val="18"/>
                <w:lang w:val="en-GB"/>
              </w:rPr>
              <w:t xml:space="preserve"> 17, paragraph 4</w:t>
            </w:r>
            <w:r w:rsidR="00707468" w:rsidRPr="00541E0B">
              <w:rPr>
                <w:sz w:val="18"/>
                <w:szCs w:val="18"/>
                <w:lang w:val="en-GB"/>
              </w:rPr>
              <w:t>.</w:t>
            </w:r>
          </w:p>
          <w:p w14:paraId="4B99A6F9" w14:textId="4C92BA3A" w:rsidR="004B5CB9" w:rsidRPr="00541E0B" w:rsidRDefault="004B5CB9" w:rsidP="005B3F0A">
            <w:pPr>
              <w:pStyle w:val="Normal-pool"/>
              <w:numPr>
                <w:ilvl w:val="0"/>
                <w:numId w:val="5"/>
              </w:numPr>
              <w:spacing w:before="40" w:after="40"/>
              <w:ind w:left="462" w:hanging="284"/>
              <w:rPr>
                <w:sz w:val="18"/>
                <w:szCs w:val="18"/>
                <w:lang w:val="en-GB"/>
              </w:rPr>
            </w:pPr>
            <w:r w:rsidRPr="00541E0B">
              <w:rPr>
                <w:sz w:val="18"/>
                <w:szCs w:val="18"/>
                <w:lang w:val="en-GB"/>
              </w:rPr>
              <w:lastRenderedPageBreak/>
              <w:t xml:space="preserve">Eight </w:t>
            </w:r>
            <w:r w:rsidR="00D11653" w:rsidRPr="00541E0B">
              <w:rPr>
                <w:sz w:val="18"/>
                <w:szCs w:val="18"/>
                <w:lang w:val="en-GB"/>
              </w:rPr>
              <w:t>Parties</w:t>
            </w:r>
            <w:r w:rsidRPr="00541E0B">
              <w:rPr>
                <w:sz w:val="18"/>
                <w:szCs w:val="18"/>
                <w:lang w:val="en-GB"/>
              </w:rPr>
              <w:t xml:space="preserve"> submitted </w:t>
            </w:r>
            <w:r w:rsidR="008E1424" w:rsidRPr="00541E0B">
              <w:rPr>
                <w:sz w:val="18"/>
                <w:szCs w:val="18"/>
                <w:lang w:val="en-GB"/>
              </w:rPr>
              <w:t>i</w:t>
            </w:r>
            <w:r w:rsidRPr="00541E0B">
              <w:rPr>
                <w:sz w:val="18"/>
                <w:szCs w:val="18"/>
                <w:lang w:val="en-GB"/>
              </w:rPr>
              <w:t xml:space="preserve">nformation on measures to implement the Convention </w:t>
            </w:r>
            <w:r w:rsidR="00392734" w:rsidRPr="00541E0B">
              <w:rPr>
                <w:sz w:val="18"/>
                <w:szCs w:val="18"/>
                <w:lang w:val="en-GB"/>
              </w:rPr>
              <w:t>in accordance with</w:t>
            </w:r>
            <w:r w:rsidRPr="00541E0B">
              <w:rPr>
                <w:sz w:val="18"/>
                <w:szCs w:val="18"/>
                <w:lang w:val="en-GB"/>
              </w:rPr>
              <w:t xml:space="preserve"> </w:t>
            </w:r>
            <w:r w:rsidR="006D3785" w:rsidRPr="00541E0B">
              <w:rPr>
                <w:sz w:val="18"/>
                <w:szCs w:val="18"/>
                <w:lang w:val="en-GB"/>
              </w:rPr>
              <w:t>Article</w:t>
            </w:r>
            <w:r w:rsidRPr="00541E0B">
              <w:rPr>
                <w:sz w:val="18"/>
                <w:szCs w:val="18"/>
                <w:lang w:val="en-GB"/>
              </w:rPr>
              <w:t xml:space="preserve"> 30, paragraph 4</w:t>
            </w:r>
            <w:r w:rsidR="00707468" w:rsidRPr="00541E0B">
              <w:rPr>
                <w:sz w:val="18"/>
                <w:szCs w:val="18"/>
                <w:lang w:val="en-GB"/>
              </w:rPr>
              <w:t>.</w:t>
            </w:r>
          </w:p>
          <w:p w14:paraId="60A787BB" w14:textId="5C0AD391" w:rsidR="004B5CB9" w:rsidRPr="00541E0B" w:rsidRDefault="009A6B35" w:rsidP="005B3F0A">
            <w:pPr>
              <w:pStyle w:val="Normal-pool"/>
              <w:numPr>
                <w:ilvl w:val="0"/>
                <w:numId w:val="5"/>
              </w:numPr>
              <w:spacing w:before="40" w:after="40"/>
              <w:ind w:left="462" w:hanging="284"/>
              <w:rPr>
                <w:sz w:val="18"/>
                <w:szCs w:val="18"/>
                <w:lang w:val="en-GB"/>
              </w:rPr>
            </w:pPr>
            <w:r w:rsidRPr="00541E0B">
              <w:rPr>
                <w:sz w:val="18"/>
                <w:szCs w:val="18"/>
                <w:lang w:val="en-GB"/>
              </w:rPr>
              <w:t>Nineteen</w:t>
            </w:r>
            <w:r w:rsidR="003F38B9" w:rsidRPr="00541E0B">
              <w:rPr>
                <w:sz w:val="18"/>
                <w:szCs w:val="18"/>
                <w:lang w:val="en-GB"/>
              </w:rPr>
              <w:t xml:space="preserve"> </w:t>
            </w:r>
            <w:r w:rsidR="00D11653" w:rsidRPr="00541E0B">
              <w:rPr>
                <w:sz w:val="18"/>
                <w:szCs w:val="18"/>
                <w:lang w:val="en-GB"/>
              </w:rPr>
              <w:t>Parties</w:t>
            </w:r>
            <w:r w:rsidR="004B5CB9" w:rsidRPr="00541E0B">
              <w:rPr>
                <w:sz w:val="18"/>
                <w:szCs w:val="18"/>
                <w:lang w:val="en-GB"/>
              </w:rPr>
              <w:t xml:space="preserve"> submitted </w:t>
            </w:r>
            <w:r w:rsidR="008E1424" w:rsidRPr="00541E0B">
              <w:rPr>
                <w:sz w:val="18"/>
                <w:szCs w:val="18"/>
                <w:lang w:val="en-GB"/>
              </w:rPr>
              <w:t xml:space="preserve">a </w:t>
            </w:r>
            <w:r w:rsidR="004B5CB9" w:rsidRPr="00541E0B">
              <w:rPr>
                <w:sz w:val="18"/>
                <w:szCs w:val="18"/>
                <w:lang w:val="en-GB"/>
              </w:rPr>
              <w:t xml:space="preserve">declaration on the entry into force of any amendment to an annex </w:t>
            </w:r>
            <w:r w:rsidR="00392734" w:rsidRPr="00541E0B">
              <w:rPr>
                <w:sz w:val="18"/>
                <w:szCs w:val="18"/>
                <w:lang w:val="en-GB"/>
              </w:rPr>
              <w:t>in accordance with</w:t>
            </w:r>
            <w:r w:rsidR="004B5CB9" w:rsidRPr="00541E0B">
              <w:rPr>
                <w:sz w:val="18"/>
                <w:szCs w:val="18"/>
                <w:lang w:val="en-GB"/>
              </w:rPr>
              <w:t xml:space="preserve"> </w:t>
            </w:r>
            <w:r w:rsidR="006D3785" w:rsidRPr="00541E0B">
              <w:rPr>
                <w:sz w:val="18"/>
                <w:szCs w:val="18"/>
                <w:lang w:val="en-GB"/>
              </w:rPr>
              <w:t>Article</w:t>
            </w:r>
            <w:r w:rsidR="004B5CB9" w:rsidRPr="00541E0B">
              <w:rPr>
                <w:sz w:val="18"/>
                <w:szCs w:val="18"/>
                <w:lang w:val="en-GB"/>
              </w:rPr>
              <w:t xml:space="preserve"> 30, paragraph 5</w:t>
            </w:r>
            <w:r w:rsidR="00707468" w:rsidRPr="00541E0B">
              <w:rPr>
                <w:sz w:val="18"/>
                <w:szCs w:val="18"/>
                <w:lang w:val="en-GB"/>
              </w:rPr>
              <w:t>.</w:t>
            </w:r>
          </w:p>
        </w:tc>
      </w:tr>
      <w:tr w:rsidR="004B5CB9" w:rsidRPr="00BF5CC2" w14:paraId="0F6166C3" w14:textId="77777777" w:rsidTr="004C577A">
        <w:trPr>
          <w:trHeight w:val="275"/>
          <w:jc w:val="right"/>
        </w:trPr>
        <w:tc>
          <w:tcPr>
            <w:tcW w:w="3420" w:type="dxa"/>
          </w:tcPr>
          <w:p w14:paraId="567F5205" w14:textId="49DA9283" w:rsidR="004B5CB9" w:rsidRPr="00541E0B" w:rsidRDefault="004B5CB9" w:rsidP="005B3F0A">
            <w:pPr>
              <w:pStyle w:val="Normal-pool"/>
              <w:numPr>
                <w:ilvl w:val="0"/>
                <w:numId w:val="4"/>
              </w:numPr>
              <w:spacing w:before="40" w:after="40"/>
              <w:rPr>
                <w:sz w:val="18"/>
                <w:szCs w:val="18"/>
                <w:lang w:val="en-GB"/>
              </w:rPr>
            </w:pPr>
            <w:r w:rsidRPr="00541E0B">
              <w:rPr>
                <w:sz w:val="18"/>
                <w:szCs w:val="18"/>
                <w:lang w:val="en-GB"/>
              </w:rPr>
              <w:lastRenderedPageBreak/>
              <w:t xml:space="preserve">National </w:t>
            </w:r>
            <w:r w:rsidR="008E1424" w:rsidRPr="00541E0B">
              <w:rPr>
                <w:sz w:val="18"/>
                <w:szCs w:val="18"/>
                <w:lang w:val="en-GB"/>
              </w:rPr>
              <w:t>r</w:t>
            </w:r>
            <w:r w:rsidRPr="00541E0B">
              <w:rPr>
                <w:sz w:val="18"/>
                <w:szCs w:val="18"/>
                <w:lang w:val="en-GB"/>
              </w:rPr>
              <w:t xml:space="preserve">eporting pursuant to </w:t>
            </w:r>
            <w:r w:rsidR="006D3785" w:rsidRPr="00541E0B">
              <w:rPr>
                <w:sz w:val="18"/>
                <w:szCs w:val="18"/>
                <w:lang w:val="en-GB"/>
              </w:rPr>
              <w:t>Article</w:t>
            </w:r>
            <w:r w:rsidR="00196D5B" w:rsidRPr="00541E0B">
              <w:rPr>
                <w:sz w:val="18"/>
                <w:szCs w:val="18"/>
                <w:lang w:val="en-GB"/>
              </w:rPr>
              <w:t xml:space="preserve"> </w:t>
            </w:r>
            <w:r w:rsidRPr="00541E0B">
              <w:rPr>
                <w:sz w:val="18"/>
                <w:szCs w:val="18"/>
                <w:lang w:val="en-GB"/>
              </w:rPr>
              <w:t>21</w:t>
            </w:r>
          </w:p>
        </w:tc>
        <w:tc>
          <w:tcPr>
            <w:tcW w:w="4887" w:type="dxa"/>
          </w:tcPr>
          <w:p w14:paraId="2D74D65A" w14:textId="27EF0E3A" w:rsidR="004C577A" w:rsidRPr="00BF5CC2" w:rsidRDefault="004B5CB9" w:rsidP="005B3F0A">
            <w:pPr>
              <w:pStyle w:val="Normal-pool"/>
              <w:spacing w:before="40" w:after="40"/>
              <w:rPr>
                <w:sz w:val="18"/>
                <w:szCs w:val="18"/>
                <w:lang w:val="en-GB"/>
              </w:rPr>
            </w:pPr>
            <w:r w:rsidRPr="00BF5CC2">
              <w:rPr>
                <w:sz w:val="18"/>
                <w:szCs w:val="18"/>
                <w:lang w:val="en-GB"/>
              </w:rPr>
              <w:t xml:space="preserve">As </w:t>
            </w:r>
            <w:proofErr w:type="gramStart"/>
            <w:r w:rsidRPr="00BF5CC2">
              <w:rPr>
                <w:sz w:val="18"/>
                <w:szCs w:val="18"/>
                <w:lang w:val="en-GB"/>
              </w:rPr>
              <w:t>at</w:t>
            </w:r>
            <w:proofErr w:type="gramEnd"/>
            <w:r w:rsidRPr="00BF5CC2">
              <w:rPr>
                <w:sz w:val="18"/>
                <w:szCs w:val="18"/>
                <w:lang w:val="en-GB"/>
              </w:rPr>
              <w:t xml:space="preserve"> </w:t>
            </w:r>
            <w:r w:rsidR="00877ECA" w:rsidRPr="00BF5CC2">
              <w:rPr>
                <w:sz w:val="18"/>
                <w:szCs w:val="18"/>
                <w:lang w:val="en-GB"/>
              </w:rPr>
              <w:t>31 December 2024</w:t>
            </w:r>
            <w:r w:rsidR="004C577A" w:rsidRPr="00BF5CC2">
              <w:rPr>
                <w:sz w:val="18"/>
                <w:szCs w:val="18"/>
                <w:lang w:val="en-GB"/>
              </w:rPr>
              <w:t>:</w:t>
            </w:r>
          </w:p>
          <w:p w14:paraId="6B022123" w14:textId="23B00D33" w:rsidR="00D74BC7" w:rsidRPr="00BF5CC2" w:rsidRDefault="00D74BC7" w:rsidP="00D74BC7">
            <w:pPr>
              <w:pStyle w:val="Normal-pool"/>
              <w:numPr>
                <w:ilvl w:val="0"/>
                <w:numId w:val="5"/>
              </w:numPr>
              <w:spacing w:before="40" w:after="40"/>
              <w:ind w:left="462" w:hanging="284"/>
              <w:rPr>
                <w:sz w:val="18"/>
                <w:szCs w:val="18"/>
                <w:lang w:val="en-GB"/>
              </w:rPr>
            </w:pPr>
            <w:r w:rsidRPr="00BF5CC2">
              <w:rPr>
                <w:sz w:val="18"/>
                <w:szCs w:val="18"/>
                <w:lang w:val="en-GB"/>
              </w:rPr>
              <w:t xml:space="preserve">Of the 137 </w:t>
            </w:r>
            <w:r w:rsidR="00D11653" w:rsidRPr="00BF5CC2">
              <w:rPr>
                <w:sz w:val="18"/>
                <w:szCs w:val="18"/>
                <w:lang w:val="en-GB"/>
              </w:rPr>
              <w:t>Parties</w:t>
            </w:r>
            <w:r w:rsidRPr="00BF5CC2">
              <w:rPr>
                <w:sz w:val="18"/>
                <w:szCs w:val="18"/>
                <w:lang w:val="en-GB"/>
              </w:rPr>
              <w:t xml:space="preserve"> to the Convention that were </w:t>
            </w:r>
            <w:r w:rsidR="00D11653" w:rsidRPr="00BF5CC2">
              <w:rPr>
                <w:sz w:val="18"/>
                <w:szCs w:val="18"/>
                <w:lang w:val="en-GB"/>
              </w:rPr>
              <w:t>Parties</w:t>
            </w:r>
            <w:r w:rsidRPr="00BF5CC2">
              <w:rPr>
                <w:sz w:val="18"/>
                <w:szCs w:val="18"/>
                <w:lang w:val="en-GB"/>
              </w:rPr>
              <w:t xml:space="preserve"> during the second short reporting period, ending 31 December 2023, </w:t>
            </w:r>
            <w:r w:rsidR="00BF5CC2" w:rsidRPr="00BF5CC2">
              <w:rPr>
                <w:sz w:val="18"/>
                <w:szCs w:val="18"/>
                <w:lang w:val="en-GB"/>
              </w:rPr>
              <w:t xml:space="preserve">113 </w:t>
            </w:r>
            <w:r w:rsidR="00D11653" w:rsidRPr="00BF5CC2">
              <w:rPr>
                <w:sz w:val="18"/>
                <w:szCs w:val="18"/>
                <w:lang w:val="en-GB"/>
              </w:rPr>
              <w:t>Parties</w:t>
            </w:r>
            <w:r w:rsidRPr="00BF5CC2">
              <w:rPr>
                <w:sz w:val="18"/>
                <w:szCs w:val="18"/>
                <w:lang w:val="en-GB"/>
              </w:rPr>
              <w:t xml:space="preserve"> had submitted their second short national reports.</w:t>
            </w:r>
          </w:p>
          <w:p w14:paraId="25469307" w14:textId="2800AF1A" w:rsidR="004C577A" w:rsidRPr="00BF5CC2" w:rsidRDefault="004C577A" w:rsidP="004C577A">
            <w:pPr>
              <w:pStyle w:val="Normal-pool"/>
              <w:numPr>
                <w:ilvl w:val="0"/>
                <w:numId w:val="5"/>
              </w:numPr>
              <w:spacing w:before="40" w:after="40"/>
              <w:ind w:left="462" w:hanging="284"/>
              <w:rPr>
                <w:sz w:val="18"/>
                <w:szCs w:val="18"/>
                <w:lang w:val="en-GB"/>
              </w:rPr>
            </w:pPr>
            <w:r w:rsidRPr="00BF5CC2">
              <w:rPr>
                <w:sz w:val="18"/>
                <w:szCs w:val="18"/>
                <w:lang w:val="en-GB"/>
              </w:rPr>
              <w:t>O</w:t>
            </w:r>
            <w:r w:rsidR="004B5CB9" w:rsidRPr="00BF5CC2">
              <w:rPr>
                <w:sz w:val="18"/>
                <w:szCs w:val="18"/>
                <w:lang w:val="en-GB"/>
              </w:rPr>
              <w:t xml:space="preserve">f the </w:t>
            </w:r>
            <w:r w:rsidR="00824307" w:rsidRPr="00BF5CC2">
              <w:rPr>
                <w:sz w:val="18"/>
                <w:szCs w:val="18"/>
                <w:lang w:val="en-GB"/>
              </w:rPr>
              <w:t>123</w:t>
            </w:r>
            <w:r w:rsidR="004B5CB9" w:rsidRPr="00BF5CC2">
              <w:rPr>
                <w:sz w:val="18"/>
                <w:szCs w:val="18"/>
                <w:lang w:val="en-GB"/>
              </w:rPr>
              <w:t xml:space="preserve"> </w:t>
            </w:r>
            <w:r w:rsidR="00D11653" w:rsidRPr="00BF5CC2">
              <w:rPr>
                <w:sz w:val="18"/>
                <w:szCs w:val="18"/>
                <w:lang w:val="en-GB"/>
              </w:rPr>
              <w:t>Parties</w:t>
            </w:r>
            <w:r w:rsidR="004B5CB9" w:rsidRPr="00BF5CC2">
              <w:rPr>
                <w:sz w:val="18"/>
                <w:szCs w:val="18"/>
                <w:lang w:val="en-GB"/>
              </w:rPr>
              <w:t xml:space="preserve"> to the Convention that were </w:t>
            </w:r>
            <w:r w:rsidR="00D11653" w:rsidRPr="00BF5CC2">
              <w:rPr>
                <w:sz w:val="18"/>
                <w:szCs w:val="18"/>
                <w:lang w:val="en-GB"/>
              </w:rPr>
              <w:t>Parties</w:t>
            </w:r>
            <w:r w:rsidR="004B5CB9" w:rsidRPr="00BF5CC2">
              <w:rPr>
                <w:sz w:val="18"/>
                <w:szCs w:val="18"/>
                <w:lang w:val="en-GB"/>
              </w:rPr>
              <w:t xml:space="preserve"> in the first </w:t>
            </w:r>
            <w:r w:rsidR="00824307" w:rsidRPr="00BF5CC2">
              <w:rPr>
                <w:sz w:val="18"/>
                <w:szCs w:val="18"/>
                <w:lang w:val="en-GB"/>
              </w:rPr>
              <w:t xml:space="preserve">full </w:t>
            </w:r>
            <w:r w:rsidR="004B5CB9" w:rsidRPr="00BF5CC2">
              <w:rPr>
                <w:sz w:val="18"/>
                <w:szCs w:val="18"/>
                <w:lang w:val="en-GB"/>
              </w:rPr>
              <w:t>reporting period</w:t>
            </w:r>
            <w:r w:rsidR="00C67783" w:rsidRPr="00BF5CC2">
              <w:rPr>
                <w:sz w:val="18"/>
                <w:szCs w:val="18"/>
                <w:lang w:val="en-GB"/>
              </w:rPr>
              <w:t>,</w:t>
            </w:r>
            <w:r w:rsidR="004B5CB9" w:rsidRPr="00BF5CC2">
              <w:rPr>
                <w:sz w:val="18"/>
                <w:szCs w:val="18"/>
                <w:lang w:val="en-GB"/>
              </w:rPr>
              <w:t xml:space="preserve"> ending 31 December 20</w:t>
            </w:r>
            <w:r w:rsidR="00824307" w:rsidRPr="00BF5CC2">
              <w:rPr>
                <w:sz w:val="18"/>
                <w:szCs w:val="18"/>
                <w:lang w:val="en-GB"/>
              </w:rPr>
              <w:t>21</w:t>
            </w:r>
            <w:r w:rsidR="004B5CB9" w:rsidRPr="00BF5CC2">
              <w:rPr>
                <w:sz w:val="18"/>
                <w:szCs w:val="18"/>
                <w:lang w:val="en-GB"/>
              </w:rPr>
              <w:t xml:space="preserve">, </w:t>
            </w:r>
            <w:r w:rsidR="00DD0261" w:rsidRPr="00BF5CC2">
              <w:rPr>
                <w:sz w:val="18"/>
                <w:szCs w:val="18"/>
                <w:lang w:val="en-GB"/>
              </w:rPr>
              <w:t>11</w:t>
            </w:r>
            <w:r w:rsidR="41FC0C9B" w:rsidRPr="00BF5CC2">
              <w:rPr>
                <w:sz w:val="18"/>
                <w:szCs w:val="18"/>
                <w:lang w:val="en-GB"/>
              </w:rPr>
              <w:t>7</w:t>
            </w:r>
            <w:r w:rsidR="00DD0261" w:rsidRPr="00BF5CC2">
              <w:rPr>
                <w:sz w:val="18"/>
                <w:szCs w:val="18"/>
                <w:lang w:val="en-GB"/>
              </w:rPr>
              <w:t xml:space="preserve"> </w:t>
            </w:r>
            <w:r w:rsidR="00D11653" w:rsidRPr="00BF5CC2">
              <w:rPr>
                <w:sz w:val="18"/>
                <w:szCs w:val="18"/>
                <w:lang w:val="en-GB"/>
              </w:rPr>
              <w:t>Parties</w:t>
            </w:r>
            <w:r w:rsidR="004B5CB9" w:rsidRPr="00BF5CC2">
              <w:rPr>
                <w:sz w:val="18"/>
                <w:szCs w:val="18"/>
                <w:lang w:val="en-GB"/>
              </w:rPr>
              <w:t xml:space="preserve"> </w:t>
            </w:r>
            <w:r w:rsidR="00122325" w:rsidRPr="00BF5CC2">
              <w:rPr>
                <w:sz w:val="18"/>
                <w:szCs w:val="18"/>
                <w:lang w:val="en-GB"/>
              </w:rPr>
              <w:t xml:space="preserve">had </w:t>
            </w:r>
            <w:r w:rsidR="004B5CB9" w:rsidRPr="00BF5CC2">
              <w:rPr>
                <w:sz w:val="18"/>
                <w:szCs w:val="18"/>
                <w:lang w:val="en-GB"/>
              </w:rPr>
              <w:t xml:space="preserve">submitted their first </w:t>
            </w:r>
            <w:r w:rsidR="00DD0261" w:rsidRPr="00BF5CC2">
              <w:rPr>
                <w:sz w:val="18"/>
                <w:szCs w:val="18"/>
                <w:lang w:val="en-GB"/>
              </w:rPr>
              <w:t xml:space="preserve">full </w:t>
            </w:r>
            <w:r w:rsidR="004B5CB9" w:rsidRPr="00BF5CC2">
              <w:rPr>
                <w:sz w:val="18"/>
                <w:szCs w:val="18"/>
                <w:lang w:val="en-GB"/>
              </w:rPr>
              <w:t xml:space="preserve">national reports. </w:t>
            </w:r>
          </w:p>
          <w:p w14:paraId="6D7A7EDA" w14:textId="4F67B159" w:rsidR="00D74BC7" w:rsidRPr="00BF5CC2" w:rsidRDefault="00D74BC7" w:rsidP="00B3501B">
            <w:pPr>
              <w:pStyle w:val="Normal-pool"/>
              <w:numPr>
                <w:ilvl w:val="0"/>
                <w:numId w:val="5"/>
              </w:numPr>
              <w:spacing w:before="40" w:after="40"/>
              <w:ind w:left="462" w:hanging="284"/>
              <w:rPr>
                <w:sz w:val="18"/>
                <w:szCs w:val="18"/>
                <w:lang w:val="en-GB"/>
              </w:rPr>
            </w:pPr>
            <w:r w:rsidRPr="00BF5CC2">
              <w:rPr>
                <w:sz w:val="18"/>
                <w:szCs w:val="18"/>
                <w:lang w:val="en-GB"/>
              </w:rPr>
              <w:t xml:space="preserve">Of the 114 </w:t>
            </w:r>
            <w:r w:rsidR="00D11653" w:rsidRPr="00BF5CC2">
              <w:rPr>
                <w:sz w:val="18"/>
                <w:szCs w:val="18"/>
                <w:lang w:val="en-GB"/>
              </w:rPr>
              <w:t>Parties</w:t>
            </w:r>
            <w:r w:rsidRPr="00BF5CC2">
              <w:rPr>
                <w:sz w:val="18"/>
                <w:szCs w:val="18"/>
                <w:lang w:val="en-GB"/>
              </w:rPr>
              <w:t xml:space="preserve"> to the Convention that were </w:t>
            </w:r>
            <w:r w:rsidR="00D11653" w:rsidRPr="00BF5CC2">
              <w:rPr>
                <w:sz w:val="18"/>
                <w:szCs w:val="18"/>
                <w:lang w:val="en-GB"/>
              </w:rPr>
              <w:t>Parties</w:t>
            </w:r>
            <w:r w:rsidRPr="00BF5CC2">
              <w:rPr>
                <w:sz w:val="18"/>
                <w:szCs w:val="18"/>
                <w:lang w:val="en-GB"/>
              </w:rPr>
              <w:t xml:space="preserve"> in the first short reporting period, ending 31 December 2019, 104 </w:t>
            </w:r>
            <w:r w:rsidR="00D11653" w:rsidRPr="00BF5CC2">
              <w:rPr>
                <w:sz w:val="18"/>
                <w:szCs w:val="18"/>
                <w:lang w:val="en-GB"/>
              </w:rPr>
              <w:t>Parties</w:t>
            </w:r>
            <w:r w:rsidRPr="00BF5CC2">
              <w:rPr>
                <w:sz w:val="18"/>
                <w:szCs w:val="18"/>
                <w:lang w:val="en-GB"/>
              </w:rPr>
              <w:t xml:space="preserve"> had submitted their first short national reports.</w:t>
            </w:r>
          </w:p>
        </w:tc>
      </w:tr>
      <w:tr w:rsidR="004B5CB9" w:rsidRPr="00280407" w14:paraId="1CB00FB1" w14:textId="77777777" w:rsidTr="005B3F0A">
        <w:trPr>
          <w:trHeight w:val="708"/>
          <w:jc w:val="right"/>
        </w:trPr>
        <w:tc>
          <w:tcPr>
            <w:tcW w:w="3420" w:type="dxa"/>
          </w:tcPr>
          <w:p w14:paraId="26AFFA2B" w14:textId="1A04C48F" w:rsidR="004B5CB9" w:rsidRPr="00541E0B" w:rsidRDefault="004B5CB9" w:rsidP="005B3F0A">
            <w:pPr>
              <w:pStyle w:val="Normal-pool"/>
              <w:numPr>
                <w:ilvl w:val="0"/>
                <w:numId w:val="4"/>
              </w:numPr>
              <w:spacing w:before="40" w:after="40"/>
              <w:rPr>
                <w:sz w:val="18"/>
                <w:szCs w:val="18"/>
                <w:lang w:val="en-GB"/>
              </w:rPr>
            </w:pPr>
            <w:r w:rsidRPr="00541E0B">
              <w:rPr>
                <w:sz w:val="18"/>
                <w:szCs w:val="18"/>
                <w:lang w:val="en-GB"/>
              </w:rPr>
              <w:t xml:space="preserve">Minamata Convention </w:t>
            </w:r>
            <w:r w:rsidR="00C67783" w:rsidRPr="00541E0B">
              <w:rPr>
                <w:sz w:val="18"/>
                <w:szCs w:val="18"/>
                <w:lang w:val="en-GB"/>
              </w:rPr>
              <w:t>i</w:t>
            </w:r>
            <w:r w:rsidRPr="00541E0B">
              <w:rPr>
                <w:sz w:val="18"/>
                <w:szCs w:val="18"/>
                <w:lang w:val="en-GB"/>
              </w:rPr>
              <w:t xml:space="preserve">nitial </w:t>
            </w:r>
            <w:r w:rsidR="00C67783" w:rsidRPr="00541E0B">
              <w:rPr>
                <w:sz w:val="18"/>
                <w:szCs w:val="18"/>
                <w:lang w:val="en-GB"/>
              </w:rPr>
              <w:t>a</w:t>
            </w:r>
            <w:r w:rsidRPr="00541E0B">
              <w:rPr>
                <w:sz w:val="18"/>
                <w:szCs w:val="18"/>
                <w:lang w:val="en-GB"/>
              </w:rPr>
              <w:t>ssessments (MIAs)</w:t>
            </w:r>
          </w:p>
        </w:tc>
        <w:tc>
          <w:tcPr>
            <w:tcW w:w="4887" w:type="dxa"/>
          </w:tcPr>
          <w:p w14:paraId="481D075B" w14:textId="5517291E" w:rsidR="004B5CB9" w:rsidRPr="00541E0B" w:rsidRDefault="00602EFE" w:rsidP="005B3F0A">
            <w:pPr>
              <w:pStyle w:val="Normal-pool"/>
              <w:spacing w:before="40" w:after="40"/>
              <w:rPr>
                <w:sz w:val="18"/>
                <w:szCs w:val="18"/>
                <w:lang w:val="en-GB"/>
              </w:rPr>
            </w:pPr>
            <w:r w:rsidRPr="00541E0B">
              <w:rPr>
                <w:sz w:val="18"/>
                <w:szCs w:val="18"/>
                <w:lang w:val="en-GB"/>
              </w:rPr>
              <w:t xml:space="preserve">Of </w:t>
            </w:r>
            <w:r w:rsidR="004B5CB9" w:rsidRPr="00541E0B">
              <w:rPr>
                <w:sz w:val="18"/>
                <w:szCs w:val="18"/>
                <w:lang w:val="en-GB"/>
              </w:rPr>
              <w:t>the 11</w:t>
            </w:r>
            <w:r w:rsidR="00E0630A">
              <w:rPr>
                <w:sz w:val="18"/>
                <w:szCs w:val="18"/>
                <w:lang w:val="en-GB"/>
              </w:rPr>
              <w:t>9</w:t>
            </w:r>
            <w:r w:rsidR="004B5CB9" w:rsidRPr="00541E0B">
              <w:rPr>
                <w:sz w:val="18"/>
                <w:szCs w:val="18"/>
                <w:lang w:val="en-GB"/>
              </w:rPr>
              <w:t xml:space="preserve"> MIAs funded by </w:t>
            </w:r>
            <w:r w:rsidR="00C67783" w:rsidRPr="00541E0B">
              <w:rPr>
                <w:sz w:val="18"/>
                <w:szCs w:val="18"/>
                <w:lang w:val="en-GB"/>
              </w:rPr>
              <w:t xml:space="preserve">the </w:t>
            </w:r>
            <w:r w:rsidR="004B5CB9" w:rsidRPr="00541E0B">
              <w:rPr>
                <w:sz w:val="18"/>
                <w:szCs w:val="18"/>
                <w:lang w:val="en-GB"/>
              </w:rPr>
              <w:t>G</w:t>
            </w:r>
            <w:r w:rsidR="00C67783" w:rsidRPr="00541E0B">
              <w:rPr>
                <w:sz w:val="18"/>
                <w:szCs w:val="18"/>
                <w:lang w:val="en-GB"/>
              </w:rPr>
              <w:t xml:space="preserve">lobal </w:t>
            </w:r>
            <w:r w:rsidR="004B5CB9" w:rsidRPr="00541E0B">
              <w:rPr>
                <w:sz w:val="18"/>
                <w:szCs w:val="18"/>
                <w:lang w:val="en-GB"/>
              </w:rPr>
              <w:t>E</w:t>
            </w:r>
            <w:r w:rsidR="00C67783" w:rsidRPr="00541E0B">
              <w:rPr>
                <w:sz w:val="18"/>
                <w:szCs w:val="18"/>
                <w:lang w:val="en-GB"/>
              </w:rPr>
              <w:t xml:space="preserve">nvironment </w:t>
            </w:r>
            <w:r w:rsidR="004B5CB9" w:rsidRPr="00541E0B">
              <w:rPr>
                <w:sz w:val="18"/>
                <w:szCs w:val="18"/>
                <w:lang w:val="en-GB"/>
              </w:rPr>
              <w:t>F</w:t>
            </w:r>
            <w:r w:rsidR="00C67783" w:rsidRPr="00541E0B">
              <w:rPr>
                <w:sz w:val="18"/>
                <w:szCs w:val="18"/>
                <w:lang w:val="en-GB"/>
              </w:rPr>
              <w:t>acility (</w:t>
            </w:r>
            <w:r w:rsidR="00C67783" w:rsidRPr="002C605C">
              <w:rPr>
                <w:sz w:val="18"/>
                <w:szCs w:val="18"/>
                <w:lang w:val="en-GB"/>
              </w:rPr>
              <w:t>GEF)</w:t>
            </w:r>
            <w:r w:rsidRPr="002C605C">
              <w:rPr>
                <w:rStyle w:val="FootnoteReference"/>
                <w:sz w:val="18"/>
                <w:szCs w:val="18"/>
                <w:lang w:val="en-GB"/>
              </w:rPr>
              <w:footnoteReference w:id="4"/>
            </w:r>
            <w:r w:rsidR="004B5CB9" w:rsidRPr="002C605C">
              <w:rPr>
                <w:sz w:val="18"/>
                <w:szCs w:val="18"/>
                <w:lang w:val="en-GB"/>
              </w:rPr>
              <w:t xml:space="preserve">, </w:t>
            </w:r>
            <w:r w:rsidR="00713E1B" w:rsidRPr="002C605C">
              <w:rPr>
                <w:sz w:val="18"/>
                <w:szCs w:val="18"/>
                <w:lang w:val="en-GB"/>
              </w:rPr>
              <w:t>8</w:t>
            </w:r>
            <w:r w:rsidR="002C605C" w:rsidRPr="002C605C">
              <w:rPr>
                <w:sz w:val="18"/>
                <w:szCs w:val="18"/>
                <w:lang w:val="en-GB"/>
              </w:rPr>
              <w:t>3</w:t>
            </w:r>
            <w:r w:rsidR="00713E1B" w:rsidRPr="002C605C">
              <w:rPr>
                <w:sz w:val="18"/>
                <w:szCs w:val="18"/>
                <w:lang w:val="en-GB"/>
              </w:rPr>
              <w:t xml:space="preserve"> </w:t>
            </w:r>
            <w:r w:rsidR="004B5CB9" w:rsidRPr="002C605C">
              <w:rPr>
                <w:sz w:val="18"/>
                <w:szCs w:val="18"/>
                <w:lang w:val="en-GB"/>
              </w:rPr>
              <w:t xml:space="preserve">MIAs from both </w:t>
            </w:r>
            <w:r w:rsidR="00D11653" w:rsidRPr="002C605C">
              <w:rPr>
                <w:sz w:val="18"/>
                <w:szCs w:val="18"/>
                <w:lang w:val="en-GB"/>
              </w:rPr>
              <w:t>Parties</w:t>
            </w:r>
            <w:r w:rsidR="004B5CB9" w:rsidRPr="002C605C">
              <w:rPr>
                <w:sz w:val="18"/>
                <w:szCs w:val="18"/>
                <w:lang w:val="en-GB"/>
              </w:rPr>
              <w:t xml:space="preserve"> and non-</w:t>
            </w:r>
            <w:r w:rsidR="00D11653" w:rsidRPr="002C605C">
              <w:rPr>
                <w:sz w:val="18"/>
                <w:szCs w:val="18"/>
                <w:lang w:val="en-GB"/>
              </w:rPr>
              <w:t>Parties</w:t>
            </w:r>
            <w:r w:rsidR="004B5CB9" w:rsidRPr="002C605C">
              <w:rPr>
                <w:sz w:val="18"/>
                <w:szCs w:val="18"/>
                <w:lang w:val="en-GB"/>
              </w:rPr>
              <w:t xml:space="preserve"> had been submitted to the </w:t>
            </w:r>
            <w:r w:rsidR="00F940EF" w:rsidRPr="002C605C">
              <w:rPr>
                <w:sz w:val="18"/>
                <w:szCs w:val="18"/>
                <w:lang w:val="en-GB"/>
              </w:rPr>
              <w:t>Secretariat</w:t>
            </w:r>
            <w:r w:rsidR="004B5CB9" w:rsidRPr="00541E0B">
              <w:rPr>
                <w:sz w:val="18"/>
                <w:szCs w:val="18"/>
                <w:lang w:val="en-GB"/>
              </w:rPr>
              <w:t>.</w:t>
            </w:r>
          </w:p>
        </w:tc>
      </w:tr>
      <w:tr w:rsidR="004B5CB9" w:rsidRPr="00280407" w14:paraId="0D5BA82F" w14:textId="77777777" w:rsidTr="005B3F0A">
        <w:trPr>
          <w:trHeight w:val="505"/>
          <w:jc w:val="right"/>
        </w:trPr>
        <w:tc>
          <w:tcPr>
            <w:tcW w:w="3420" w:type="dxa"/>
          </w:tcPr>
          <w:p w14:paraId="2956C6C7" w14:textId="0E6217DB" w:rsidR="004B5CB9" w:rsidRPr="00541E0B" w:rsidRDefault="004B5CB9" w:rsidP="005B3F0A">
            <w:pPr>
              <w:pStyle w:val="Normal-pool"/>
              <w:numPr>
                <w:ilvl w:val="0"/>
                <w:numId w:val="4"/>
              </w:numPr>
              <w:spacing w:before="40" w:after="40"/>
              <w:rPr>
                <w:sz w:val="18"/>
                <w:szCs w:val="18"/>
                <w:lang w:val="en-GB"/>
              </w:rPr>
            </w:pPr>
            <w:r w:rsidRPr="00541E0B">
              <w:rPr>
                <w:sz w:val="18"/>
                <w:szCs w:val="18"/>
                <w:lang w:val="en-GB"/>
              </w:rPr>
              <w:t xml:space="preserve">National </w:t>
            </w:r>
            <w:r w:rsidR="00C67783" w:rsidRPr="00541E0B">
              <w:rPr>
                <w:sz w:val="18"/>
                <w:szCs w:val="18"/>
                <w:lang w:val="en-GB"/>
              </w:rPr>
              <w:t>a</w:t>
            </w:r>
            <w:r w:rsidRPr="00541E0B">
              <w:rPr>
                <w:sz w:val="18"/>
                <w:szCs w:val="18"/>
                <w:lang w:val="en-GB"/>
              </w:rPr>
              <w:t xml:space="preserve">ction </w:t>
            </w:r>
            <w:r w:rsidR="00C67783" w:rsidRPr="00541E0B">
              <w:rPr>
                <w:sz w:val="18"/>
                <w:szCs w:val="18"/>
                <w:lang w:val="en-GB"/>
              </w:rPr>
              <w:t>p</w:t>
            </w:r>
            <w:r w:rsidRPr="00541E0B">
              <w:rPr>
                <w:sz w:val="18"/>
                <w:szCs w:val="18"/>
                <w:lang w:val="en-GB"/>
              </w:rPr>
              <w:t xml:space="preserve">lans pursuant to paragraph 3 of </w:t>
            </w:r>
            <w:r w:rsidR="006D3785" w:rsidRPr="00541E0B">
              <w:rPr>
                <w:sz w:val="18"/>
                <w:szCs w:val="18"/>
                <w:lang w:val="en-GB"/>
              </w:rPr>
              <w:t>Article</w:t>
            </w:r>
            <w:r w:rsidRPr="00541E0B">
              <w:rPr>
                <w:sz w:val="18"/>
                <w:szCs w:val="18"/>
                <w:lang w:val="en-GB"/>
              </w:rPr>
              <w:t xml:space="preserve"> 7</w:t>
            </w:r>
          </w:p>
        </w:tc>
        <w:tc>
          <w:tcPr>
            <w:tcW w:w="4887" w:type="dxa"/>
          </w:tcPr>
          <w:p w14:paraId="01149318" w14:textId="67754307" w:rsidR="004B5CB9" w:rsidRPr="00541E0B" w:rsidRDefault="00602EFE" w:rsidP="005B3F0A">
            <w:pPr>
              <w:pStyle w:val="Normal-pool"/>
              <w:spacing w:before="40" w:after="40"/>
              <w:rPr>
                <w:sz w:val="18"/>
                <w:szCs w:val="18"/>
                <w:lang w:val="en-GB"/>
              </w:rPr>
            </w:pPr>
            <w:r w:rsidRPr="00305350">
              <w:rPr>
                <w:sz w:val="18"/>
                <w:szCs w:val="18"/>
                <w:lang w:val="en-GB"/>
              </w:rPr>
              <w:t>Of</w:t>
            </w:r>
            <w:r w:rsidR="004B5CB9" w:rsidRPr="00305350">
              <w:rPr>
                <w:sz w:val="18"/>
                <w:szCs w:val="18"/>
                <w:lang w:val="en-GB"/>
              </w:rPr>
              <w:t xml:space="preserve"> the 43 plans supported by GEF</w:t>
            </w:r>
            <w:r w:rsidR="004B5CB9" w:rsidRPr="00541E0B">
              <w:rPr>
                <w:sz w:val="18"/>
                <w:szCs w:val="18"/>
                <w:lang w:val="en-GB"/>
              </w:rPr>
              <w:t xml:space="preserve">, </w:t>
            </w:r>
            <w:r w:rsidR="00693FA5" w:rsidRPr="00541E0B">
              <w:rPr>
                <w:sz w:val="18"/>
                <w:szCs w:val="18"/>
                <w:lang w:val="en-GB"/>
              </w:rPr>
              <w:t>3</w:t>
            </w:r>
            <w:r w:rsidR="00693FA5">
              <w:rPr>
                <w:sz w:val="18"/>
                <w:szCs w:val="18"/>
                <w:lang w:val="en-GB"/>
              </w:rPr>
              <w:t>7</w:t>
            </w:r>
            <w:r w:rsidR="00693FA5" w:rsidRPr="00541E0B">
              <w:rPr>
                <w:sz w:val="18"/>
                <w:szCs w:val="18"/>
                <w:lang w:val="en-GB"/>
              </w:rPr>
              <w:t xml:space="preserve"> </w:t>
            </w:r>
            <w:r w:rsidR="0023647C" w:rsidRPr="00541E0B">
              <w:rPr>
                <w:sz w:val="18"/>
                <w:szCs w:val="18"/>
                <w:lang w:val="en-GB"/>
              </w:rPr>
              <w:t>national action plan</w:t>
            </w:r>
            <w:r w:rsidR="004B5CB9" w:rsidRPr="00541E0B">
              <w:rPr>
                <w:sz w:val="18"/>
                <w:szCs w:val="18"/>
                <w:lang w:val="en-GB"/>
              </w:rPr>
              <w:t xml:space="preserve">s from both </w:t>
            </w:r>
            <w:r w:rsidR="00D11653" w:rsidRPr="00541E0B">
              <w:rPr>
                <w:sz w:val="18"/>
                <w:szCs w:val="18"/>
                <w:lang w:val="en-GB"/>
              </w:rPr>
              <w:t>Parties</w:t>
            </w:r>
            <w:r w:rsidR="004B5CB9" w:rsidRPr="00541E0B">
              <w:rPr>
                <w:sz w:val="18"/>
                <w:szCs w:val="18"/>
                <w:lang w:val="en-GB"/>
              </w:rPr>
              <w:t xml:space="preserve"> and non-</w:t>
            </w:r>
            <w:r w:rsidR="00D11653" w:rsidRPr="00541E0B">
              <w:rPr>
                <w:sz w:val="18"/>
                <w:szCs w:val="18"/>
                <w:lang w:val="en-GB"/>
              </w:rPr>
              <w:t>Parties</w:t>
            </w:r>
            <w:r w:rsidR="004B5CB9" w:rsidRPr="00541E0B">
              <w:rPr>
                <w:sz w:val="18"/>
                <w:szCs w:val="18"/>
                <w:lang w:val="en-GB"/>
              </w:rPr>
              <w:t xml:space="preserve"> had been submitted to the </w:t>
            </w:r>
            <w:r w:rsidR="00F940EF" w:rsidRPr="00541E0B">
              <w:rPr>
                <w:sz w:val="18"/>
                <w:szCs w:val="18"/>
                <w:lang w:val="en-GB"/>
              </w:rPr>
              <w:t>Secretariat</w:t>
            </w:r>
            <w:r w:rsidR="004B5CB9" w:rsidRPr="00541E0B">
              <w:rPr>
                <w:sz w:val="18"/>
                <w:szCs w:val="18"/>
                <w:lang w:val="en-GB"/>
              </w:rPr>
              <w:t>.</w:t>
            </w:r>
          </w:p>
        </w:tc>
      </w:tr>
      <w:tr w:rsidR="004B5CB9" w:rsidRPr="00280407" w14:paraId="6413F9EB" w14:textId="77777777" w:rsidTr="005B3F0A">
        <w:trPr>
          <w:trHeight w:val="554"/>
          <w:jc w:val="right"/>
        </w:trPr>
        <w:tc>
          <w:tcPr>
            <w:tcW w:w="3420" w:type="dxa"/>
            <w:tcBorders>
              <w:bottom w:val="single" w:sz="12" w:space="0" w:color="auto"/>
            </w:tcBorders>
          </w:tcPr>
          <w:p w14:paraId="104FC9DA" w14:textId="1AF5AF36" w:rsidR="004B5CB9" w:rsidRPr="00541E0B" w:rsidRDefault="004B5CB9" w:rsidP="005B3F0A">
            <w:pPr>
              <w:pStyle w:val="Normal-pool"/>
              <w:numPr>
                <w:ilvl w:val="0"/>
                <w:numId w:val="4"/>
              </w:numPr>
              <w:spacing w:before="40" w:after="40"/>
              <w:rPr>
                <w:sz w:val="18"/>
                <w:szCs w:val="18"/>
                <w:lang w:val="en-GB"/>
              </w:rPr>
            </w:pPr>
            <w:r w:rsidRPr="00541E0B">
              <w:rPr>
                <w:sz w:val="18"/>
                <w:szCs w:val="18"/>
                <w:lang w:val="en-GB"/>
              </w:rPr>
              <w:t xml:space="preserve">National </w:t>
            </w:r>
            <w:r w:rsidR="00C67783" w:rsidRPr="00541E0B">
              <w:rPr>
                <w:sz w:val="18"/>
                <w:szCs w:val="18"/>
                <w:lang w:val="en-GB"/>
              </w:rPr>
              <w:t>i</w:t>
            </w:r>
            <w:r w:rsidRPr="00541E0B">
              <w:rPr>
                <w:sz w:val="18"/>
                <w:szCs w:val="18"/>
                <w:lang w:val="en-GB"/>
              </w:rPr>
              <w:t xml:space="preserve">mplementation </w:t>
            </w:r>
            <w:r w:rsidR="00C67783" w:rsidRPr="00541E0B">
              <w:rPr>
                <w:sz w:val="18"/>
                <w:szCs w:val="18"/>
                <w:lang w:val="en-GB"/>
              </w:rPr>
              <w:t>p</w:t>
            </w:r>
            <w:r w:rsidRPr="00541E0B">
              <w:rPr>
                <w:sz w:val="18"/>
                <w:szCs w:val="18"/>
                <w:lang w:val="en-GB"/>
              </w:rPr>
              <w:t xml:space="preserve">lans pursuant to </w:t>
            </w:r>
            <w:r w:rsidR="006D3785" w:rsidRPr="00541E0B">
              <w:rPr>
                <w:sz w:val="18"/>
                <w:szCs w:val="18"/>
                <w:lang w:val="en-GB"/>
              </w:rPr>
              <w:t>Article</w:t>
            </w:r>
            <w:r w:rsidRPr="00541E0B">
              <w:rPr>
                <w:sz w:val="18"/>
                <w:szCs w:val="18"/>
                <w:lang w:val="en-GB"/>
              </w:rPr>
              <w:t xml:space="preserve"> 20</w:t>
            </w:r>
          </w:p>
        </w:tc>
        <w:tc>
          <w:tcPr>
            <w:tcW w:w="4887" w:type="dxa"/>
            <w:tcBorders>
              <w:bottom w:val="single" w:sz="12" w:space="0" w:color="auto"/>
            </w:tcBorders>
          </w:tcPr>
          <w:p w14:paraId="5FFF66B4" w14:textId="55774B9C" w:rsidR="004B5CB9" w:rsidRPr="00541E0B" w:rsidRDefault="00693FA5" w:rsidP="005B3F0A">
            <w:pPr>
              <w:pStyle w:val="Normal-pool"/>
              <w:spacing w:before="40" w:after="40"/>
              <w:rPr>
                <w:sz w:val="18"/>
                <w:szCs w:val="18"/>
                <w:lang w:val="en-GB"/>
              </w:rPr>
            </w:pPr>
            <w:r>
              <w:rPr>
                <w:sz w:val="18"/>
                <w:szCs w:val="18"/>
                <w:lang w:val="en-GB"/>
              </w:rPr>
              <w:t>Four</w:t>
            </w:r>
            <w:r w:rsidRPr="00541E0B">
              <w:rPr>
                <w:sz w:val="18"/>
                <w:szCs w:val="18"/>
                <w:lang w:val="en-GB"/>
              </w:rPr>
              <w:t xml:space="preserve"> </w:t>
            </w:r>
            <w:r w:rsidR="00D11653" w:rsidRPr="00541E0B">
              <w:rPr>
                <w:sz w:val="18"/>
                <w:szCs w:val="18"/>
                <w:lang w:val="en-GB"/>
              </w:rPr>
              <w:t>Parties</w:t>
            </w:r>
            <w:r w:rsidR="00C67783" w:rsidRPr="00541E0B">
              <w:rPr>
                <w:sz w:val="18"/>
                <w:szCs w:val="18"/>
                <w:lang w:val="en-GB"/>
              </w:rPr>
              <w:t xml:space="preserve"> have</w:t>
            </w:r>
            <w:r w:rsidR="004B5CB9" w:rsidRPr="00541E0B">
              <w:rPr>
                <w:sz w:val="18"/>
                <w:szCs w:val="18"/>
                <w:lang w:val="en-GB"/>
              </w:rPr>
              <w:t xml:space="preserve"> submitted </w:t>
            </w:r>
            <w:r w:rsidR="00C67783" w:rsidRPr="00541E0B">
              <w:rPr>
                <w:sz w:val="18"/>
                <w:szCs w:val="18"/>
                <w:lang w:val="en-GB"/>
              </w:rPr>
              <w:t>national implementation</w:t>
            </w:r>
            <w:r w:rsidR="004B5CB9" w:rsidRPr="00541E0B">
              <w:rPr>
                <w:sz w:val="18"/>
                <w:szCs w:val="18"/>
                <w:lang w:val="en-GB"/>
              </w:rPr>
              <w:t xml:space="preserve"> plan</w:t>
            </w:r>
            <w:r w:rsidR="00C67783" w:rsidRPr="00541E0B">
              <w:rPr>
                <w:sz w:val="18"/>
                <w:szCs w:val="18"/>
                <w:lang w:val="en-GB"/>
              </w:rPr>
              <w:t>s</w:t>
            </w:r>
            <w:r w:rsidR="004B5CB9" w:rsidRPr="00541E0B">
              <w:rPr>
                <w:sz w:val="18"/>
                <w:szCs w:val="18"/>
                <w:lang w:val="en-GB"/>
              </w:rPr>
              <w:t xml:space="preserve"> to the </w:t>
            </w:r>
            <w:r w:rsidR="00F940EF" w:rsidRPr="00541E0B">
              <w:rPr>
                <w:sz w:val="18"/>
                <w:szCs w:val="18"/>
                <w:lang w:val="en-GB"/>
              </w:rPr>
              <w:t>Secretariat</w:t>
            </w:r>
            <w:r w:rsidR="004B5CB9" w:rsidRPr="00541E0B">
              <w:rPr>
                <w:sz w:val="18"/>
                <w:szCs w:val="18"/>
                <w:lang w:val="en-GB"/>
              </w:rPr>
              <w:t>.</w:t>
            </w:r>
          </w:p>
        </w:tc>
      </w:tr>
    </w:tbl>
    <w:p w14:paraId="3860AE1C" w14:textId="1B2001DE" w:rsidR="004B5CB9" w:rsidRPr="00280407" w:rsidRDefault="004B5CB9" w:rsidP="004F0EC1">
      <w:pPr>
        <w:pStyle w:val="CH2"/>
        <w:numPr>
          <w:ilvl w:val="0"/>
          <w:numId w:val="7"/>
        </w:numPr>
        <w:tabs>
          <w:tab w:val="clear" w:pos="851"/>
          <w:tab w:val="clear" w:pos="1247"/>
          <w:tab w:val="right" w:pos="1260"/>
          <w:tab w:val="left" w:pos="2430"/>
        </w:tabs>
        <w:ind w:left="1800" w:hanging="1170"/>
        <w:rPr>
          <w:lang w:val="en-GB"/>
        </w:rPr>
      </w:pPr>
      <w:r w:rsidRPr="00280407">
        <w:rPr>
          <w:lang w:val="en-GB"/>
        </w:rPr>
        <w:t>Status of ratification</w:t>
      </w:r>
    </w:p>
    <w:p w14:paraId="70042995" w14:textId="0BCE10EE" w:rsidR="004B5CB9" w:rsidRPr="00280407" w:rsidRDefault="00A156D7" w:rsidP="0004750B">
      <w:pPr>
        <w:pStyle w:val="Normalnumber"/>
      </w:pPr>
      <w:r>
        <w:t>The</w:t>
      </w:r>
      <w:r w:rsidR="004B5CB9" w:rsidRPr="00280407">
        <w:t xml:space="preserve"> </w:t>
      </w:r>
      <w:r w:rsidR="00F940EF">
        <w:t>Secretariat</w:t>
      </w:r>
      <w:r w:rsidR="004B5CB9" w:rsidRPr="00280407">
        <w:t xml:space="preserve"> has prepared a table listing the States and political or regional economic integration organi</w:t>
      </w:r>
      <w:r w:rsidR="00FB5113" w:rsidRPr="00280407">
        <w:t>z</w:t>
      </w:r>
      <w:r w:rsidR="004B5CB9" w:rsidRPr="00280407">
        <w:t>ations that have deposited their instruments of ratification, acceptance, approval and accession</w:t>
      </w:r>
      <w:r w:rsidR="00FB5113" w:rsidRPr="00280407">
        <w:t xml:space="preserve"> with the </w:t>
      </w:r>
      <w:r w:rsidR="00015AA3" w:rsidRPr="00280407">
        <w:t>d</w:t>
      </w:r>
      <w:r w:rsidR="00FB5113" w:rsidRPr="00280407">
        <w:t>epositary</w:t>
      </w:r>
      <w:r w:rsidR="004B5CB9" w:rsidRPr="00280407">
        <w:t xml:space="preserve"> as </w:t>
      </w:r>
      <w:proofErr w:type="gramStart"/>
      <w:r w:rsidR="004B5CB9" w:rsidRPr="00280407">
        <w:t>at</w:t>
      </w:r>
      <w:proofErr w:type="gramEnd"/>
      <w:r w:rsidR="004B5CB9" w:rsidRPr="00280407">
        <w:t xml:space="preserve"> </w:t>
      </w:r>
      <w:r w:rsidR="00877ECA">
        <w:t>31 December 2024</w:t>
      </w:r>
      <w:r w:rsidR="00582D21">
        <w:t>.</w:t>
      </w:r>
      <w:r w:rsidR="004B5CB9" w:rsidRPr="00280407">
        <w:t xml:space="preserve"> Th</w:t>
      </w:r>
      <w:r w:rsidR="00F05B6E" w:rsidRPr="00280407">
        <w:t>e</w:t>
      </w:r>
      <w:r w:rsidR="004B5CB9" w:rsidRPr="00280407">
        <w:t xml:space="preserve"> table is </w:t>
      </w:r>
      <w:r w:rsidR="00821B27" w:rsidRPr="00280407">
        <w:t>set out in</w:t>
      </w:r>
      <w:r w:rsidR="004B5CB9" w:rsidRPr="00280407">
        <w:t xml:space="preserve"> annex I </w:t>
      </w:r>
      <w:r w:rsidR="00F05B6E" w:rsidRPr="00280407">
        <w:t>to</w:t>
      </w:r>
      <w:r w:rsidR="004B5CB9" w:rsidRPr="00280407">
        <w:t xml:space="preserve"> the present note.</w:t>
      </w:r>
    </w:p>
    <w:p w14:paraId="4F7ABFDF" w14:textId="0768B7E2" w:rsidR="004B5CB9" w:rsidRPr="00F50180" w:rsidRDefault="004B5CB9" w:rsidP="0004750B">
      <w:pPr>
        <w:pStyle w:val="Normalnumber"/>
      </w:pPr>
      <w:r w:rsidRPr="00F50180">
        <w:t xml:space="preserve">As </w:t>
      </w:r>
      <w:proofErr w:type="gramStart"/>
      <w:r w:rsidRPr="00F50180">
        <w:t>at</w:t>
      </w:r>
      <w:proofErr w:type="gramEnd"/>
      <w:r w:rsidRPr="00F50180">
        <w:t xml:space="preserve"> </w:t>
      </w:r>
      <w:r w:rsidR="00DD0261" w:rsidRPr="00F50180">
        <w:t>31</w:t>
      </w:r>
      <w:r w:rsidR="005D1960">
        <w:t xml:space="preserve"> December</w:t>
      </w:r>
      <w:r w:rsidR="00DD0261" w:rsidRPr="00F50180">
        <w:t xml:space="preserve"> 202</w:t>
      </w:r>
      <w:r w:rsidR="00F85E3A" w:rsidRPr="00F50180">
        <w:t>4</w:t>
      </w:r>
      <w:r w:rsidRPr="00F50180">
        <w:t xml:space="preserve">, there were </w:t>
      </w:r>
      <w:r w:rsidR="00693FA5" w:rsidRPr="00F50180">
        <w:t>1</w:t>
      </w:r>
      <w:r w:rsidR="00693FA5">
        <w:t>51</w:t>
      </w:r>
      <w:r w:rsidR="00693FA5" w:rsidRPr="00F50180">
        <w:t xml:space="preserve"> </w:t>
      </w:r>
      <w:r w:rsidR="00D11653" w:rsidRPr="00F50180">
        <w:t>Parties</w:t>
      </w:r>
      <w:r w:rsidRPr="00F50180">
        <w:t xml:space="preserve"> to the Minamata Convention on Mercury. </w:t>
      </w:r>
    </w:p>
    <w:p w14:paraId="1AF2EC96" w14:textId="677EDC44" w:rsidR="00162B28" w:rsidRPr="005A18A7" w:rsidRDefault="00162B28" w:rsidP="00162B28">
      <w:pPr>
        <w:pStyle w:val="Titlefigure"/>
        <w:rPr>
          <w:bCs/>
          <w:sz w:val="18"/>
          <w:szCs w:val="18"/>
          <w:lang w:val="en-GB"/>
        </w:rPr>
      </w:pPr>
      <w:r w:rsidRPr="005A18A7">
        <w:rPr>
          <w:sz w:val="18"/>
          <w:szCs w:val="18"/>
          <w:lang w:val="en-GB"/>
        </w:rPr>
        <w:t>Figure 1</w:t>
      </w:r>
      <w:r w:rsidR="005A18A7" w:rsidRPr="005A18A7">
        <w:rPr>
          <w:sz w:val="18"/>
          <w:szCs w:val="18"/>
          <w:lang w:val="en-GB"/>
        </w:rPr>
        <w:t>:</w:t>
      </w:r>
      <w:r w:rsidRPr="005A18A7">
        <w:rPr>
          <w:sz w:val="18"/>
          <w:szCs w:val="18"/>
          <w:lang w:val="en-GB"/>
        </w:rPr>
        <w:t xml:space="preserve"> Number of </w:t>
      </w:r>
      <w:r w:rsidR="00D11653" w:rsidRPr="005A18A7">
        <w:rPr>
          <w:sz w:val="18"/>
          <w:szCs w:val="18"/>
          <w:lang w:val="en-GB"/>
        </w:rPr>
        <w:t>Parties</w:t>
      </w:r>
      <w:r w:rsidRPr="005A18A7">
        <w:rPr>
          <w:sz w:val="18"/>
          <w:szCs w:val="18"/>
          <w:lang w:val="en-GB"/>
        </w:rPr>
        <w:t xml:space="preserve"> to the Minamata Convention from August 2017 to </w:t>
      </w:r>
      <w:r w:rsidR="005D1960">
        <w:rPr>
          <w:sz w:val="18"/>
          <w:szCs w:val="18"/>
          <w:lang w:val="en-GB"/>
        </w:rPr>
        <w:t xml:space="preserve">December </w:t>
      </w:r>
      <w:r w:rsidR="00AD7060" w:rsidRPr="005A18A7">
        <w:rPr>
          <w:sz w:val="18"/>
          <w:szCs w:val="18"/>
          <w:lang w:val="en-GB"/>
        </w:rPr>
        <w:t>202</w:t>
      </w:r>
      <w:r w:rsidR="00A81E03" w:rsidRPr="005A18A7">
        <w:rPr>
          <w:sz w:val="18"/>
          <w:szCs w:val="18"/>
          <w:lang w:val="en-GB"/>
        </w:rPr>
        <w:t>4</w:t>
      </w:r>
    </w:p>
    <w:p w14:paraId="331FBB8F" w14:textId="4C9B470A" w:rsidR="004B5CB9" w:rsidRDefault="00EB4268" w:rsidP="004B5CB9">
      <w:pPr>
        <w:pStyle w:val="ListParagraph"/>
        <w:jc w:val="center"/>
        <w:rPr>
          <w:bCs/>
          <w:lang w:val="en-GB"/>
        </w:rPr>
      </w:pPr>
      <w:r w:rsidRPr="008D655E">
        <w:rPr>
          <w:b/>
          <w:bCs/>
          <w:noProof/>
          <w:lang w:val="en-GB"/>
        </w:rPr>
        <w:drawing>
          <wp:inline distT="0" distB="0" distL="0" distR="0" wp14:anchorId="7C012DAF" wp14:editId="71D6F5C6">
            <wp:extent cx="4883150" cy="2749550"/>
            <wp:effectExtent l="0" t="0" r="12700" b="1270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5504E28" w14:textId="02D5F9C0" w:rsidR="43F7C596" w:rsidRDefault="43F7C596" w:rsidP="005A18A7">
      <w:pPr>
        <w:jc w:val="right"/>
      </w:pPr>
    </w:p>
    <w:p w14:paraId="2FD8CFBA" w14:textId="77777777" w:rsidR="000538B8" w:rsidRPr="00280407" w:rsidRDefault="000538B8" w:rsidP="0004750B">
      <w:pPr>
        <w:pStyle w:val="ListParagraph"/>
        <w:rPr>
          <w:bCs/>
          <w:lang w:val="en-GB"/>
        </w:rPr>
      </w:pPr>
    </w:p>
    <w:p w14:paraId="05023830" w14:textId="23602F64" w:rsidR="004B5CB9" w:rsidRPr="00280407" w:rsidRDefault="00433D09" w:rsidP="0004750B">
      <w:pPr>
        <w:pStyle w:val="Normalnumber"/>
      </w:pPr>
      <w:r>
        <w:t>In 2024, four</w:t>
      </w:r>
      <w:r w:rsidR="00A81E03">
        <w:t xml:space="preserve"> </w:t>
      </w:r>
      <w:r w:rsidR="00B67D65">
        <w:t>s</w:t>
      </w:r>
      <w:r w:rsidR="004B5CB9" w:rsidRPr="00280407">
        <w:t xml:space="preserve">tates have become </w:t>
      </w:r>
      <w:r w:rsidR="00D11653">
        <w:t>Parties</w:t>
      </w:r>
      <w:r w:rsidR="00B82CEA" w:rsidRPr="00280407">
        <w:t>,</w:t>
      </w:r>
      <w:r w:rsidR="004B5CB9" w:rsidRPr="00280407">
        <w:t xml:space="preserve"> as follows:</w:t>
      </w:r>
    </w:p>
    <w:p w14:paraId="2C3C37F1" w14:textId="357CE979" w:rsidR="004F62D7" w:rsidRPr="007B5AA4" w:rsidRDefault="000E0B2C" w:rsidP="00CF511A">
      <w:pPr>
        <w:pStyle w:val="Normalnumber"/>
        <w:numPr>
          <w:ilvl w:val="0"/>
          <w:numId w:val="9"/>
        </w:numPr>
      </w:pPr>
      <w:r w:rsidRPr="007B5AA4">
        <w:lastRenderedPageBreak/>
        <w:t>E</w:t>
      </w:r>
      <w:r>
        <w:t>thiopia</w:t>
      </w:r>
      <w:r w:rsidRPr="007B5AA4">
        <w:rPr>
          <w:bCs/>
        </w:rPr>
        <w:t xml:space="preserve"> </w:t>
      </w:r>
      <w:r w:rsidR="004F62D7" w:rsidRPr="007B5AA4">
        <w:rPr>
          <w:bCs/>
        </w:rPr>
        <w:t xml:space="preserve">deposited its instrument of </w:t>
      </w:r>
      <w:r w:rsidR="4D32058F" w:rsidRPr="007B5AA4">
        <w:t>accession</w:t>
      </w:r>
      <w:r w:rsidR="004F62D7" w:rsidRPr="007B5AA4">
        <w:rPr>
          <w:bCs/>
        </w:rPr>
        <w:t xml:space="preserve"> on </w:t>
      </w:r>
      <w:r>
        <w:t>19 August 2024</w:t>
      </w:r>
      <w:r w:rsidR="004F62D7" w:rsidRPr="007B5AA4">
        <w:rPr>
          <w:bCs/>
        </w:rPr>
        <w:t xml:space="preserve"> and the </w:t>
      </w:r>
      <w:r w:rsidR="004F62D7" w:rsidRPr="007B5AA4">
        <w:t>Convention</w:t>
      </w:r>
      <w:r w:rsidR="004F62D7" w:rsidRPr="007B5AA4">
        <w:rPr>
          <w:bCs/>
        </w:rPr>
        <w:t xml:space="preserve"> </w:t>
      </w:r>
      <w:r>
        <w:rPr>
          <w:bCs/>
        </w:rPr>
        <w:t>entered</w:t>
      </w:r>
      <w:r w:rsidR="004F62D7" w:rsidRPr="007B5AA4">
        <w:rPr>
          <w:bCs/>
        </w:rPr>
        <w:t xml:space="preserve"> into force for it on </w:t>
      </w:r>
      <w:r>
        <w:t>17 November 2024</w:t>
      </w:r>
      <w:r w:rsidR="004F62D7" w:rsidRPr="007B5AA4">
        <w:rPr>
          <w:bCs/>
        </w:rPr>
        <w:t>;</w:t>
      </w:r>
    </w:p>
    <w:p w14:paraId="40DEF528" w14:textId="1CB04BB7" w:rsidR="004B5CB9" w:rsidRPr="007B5AA4" w:rsidRDefault="000E0B2C" w:rsidP="00CF511A">
      <w:pPr>
        <w:pStyle w:val="Normalnumber"/>
        <w:numPr>
          <w:ilvl w:val="0"/>
          <w:numId w:val="9"/>
        </w:numPr>
      </w:pPr>
      <w:r>
        <w:t>Liberia</w:t>
      </w:r>
      <w:r w:rsidRPr="007B5AA4">
        <w:t xml:space="preserve"> </w:t>
      </w:r>
      <w:r w:rsidR="004B5CB9" w:rsidRPr="007B5AA4">
        <w:t xml:space="preserve">deposited its instrument of </w:t>
      </w:r>
      <w:r w:rsidR="3C7B2300" w:rsidRPr="007B5AA4">
        <w:t>ratification</w:t>
      </w:r>
      <w:r w:rsidR="004B5CB9" w:rsidRPr="007B5AA4">
        <w:t xml:space="preserve"> on </w:t>
      </w:r>
      <w:r>
        <w:t>24 September 2024</w:t>
      </w:r>
      <w:r w:rsidR="004B5CB9" w:rsidRPr="007B5AA4">
        <w:t xml:space="preserve"> and the Convention entered into force for it on </w:t>
      </w:r>
      <w:r>
        <w:t>23 December 2024</w:t>
      </w:r>
      <w:r w:rsidR="58E35C1D" w:rsidRPr="007B5AA4">
        <w:t>;</w:t>
      </w:r>
      <w:r w:rsidR="004B5CB9" w:rsidRPr="007B5AA4">
        <w:t xml:space="preserve"> </w:t>
      </w:r>
    </w:p>
    <w:p w14:paraId="45F15098" w14:textId="2DD682BA" w:rsidR="42233CB8" w:rsidRPr="007B5AA4" w:rsidRDefault="000E0B2C" w:rsidP="00CF511A">
      <w:pPr>
        <w:pStyle w:val="Normalnumber"/>
        <w:numPr>
          <w:ilvl w:val="0"/>
          <w:numId w:val="9"/>
        </w:numPr>
      </w:pPr>
      <w:r>
        <w:t>Maldives</w:t>
      </w:r>
      <w:r w:rsidRPr="007B5AA4">
        <w:t xml:space="preserve"> </w:t>
      </w:r>
      <w:r w:rsidR="4ACEC898" w:rsidRPr="007B5AA4">
        <w:t xml:space="preserve">deposited its instrument of accession on </w:t>
      </w:r>
      <w:r w:rsidR="00433D09">
        <w:t>24 September 2024</w:t>
      </w:r>
      <w:r w:rsidR="00433D09" w:rsidRPr="007B5AA4">
        <w:t xml:space="preserve"> </w:t>
      </w:r>
      <w:r w:rsidR="4ACEC898" w:rsidRPr="007B5AA4">
        <w:t xml:space="preserve">and the Convention will enter into force for it on </w:t>
      </w:r>
      <w:r w:rsidR="00433D09">
        <w:t>23 December 2024</w:t>
      </w:r>
      <w:r w:rsidR="4ACEC898" w:rsidRPr="007B5AA4">
        <w:t>;</w:t>
      </w:r>
    </w:p>
    <w:p w14:paraId="5E33D624" w14:textId="28CE992A" w:rsidR="7CC093BC" w:rsidRPr="007B5AA4" w:rsidRDefault="7CC093BC" w:rsidP="00CF511A">
      <w:pPr>
        <w:pStyle w:val="Normalnumber"/>
        <w:numPr>
          <w:ilvl w:val="0"/>
          <w:numId w:val="9"/>
        </w:numPr>
      </w:pPr>
      <w:r w:rsidRPr="007B5AA4">
        <w:t xml:space="preserve">Mozambique deposited its instrument of ratification on 19 February 2023 and the Convention entered into force for it on 19 </w:t>
      </w:r>
      <w:r w:rsidR="5D699388" w:rsidRPr="007B5AA4">
        <w:t>May</w:t>
      </w:r>
      <w:r w:rsidRPr="007B5AA4">
        <w:t xml:space="preserve"> 202</w:t>
      </w:r>
      <w:r w:rsidR="14BA30F4" w:rsidRPr="007B5AA4">
        <w:t>4</w:t>
      </w:r>
      <w:r w:rsidRPr="007B5AA4">
        <w:t>.</w:t>
      </w:r>
    </w:p>
    <w:p w14:paraId="0309C7D8" w14:textId="1C4D22C9" w:rsidR="004B5CB9" w:rsidRPr="00280407" w:rsidRDefault="004B5CB9" w:rsidP="0004750B">
      <w:pPr>
        <w:pStyle w:val="Normalnumber"/>
      </w:pPr>
      <w:r w:rsidRPr="00280407">
        <w:t xml:space="preserve">Full treaty information </w:t>
      </w:r>
      <w:r w:rsidR="005D5574" w:rsidRPr="00280407">
        <w:t>and</w:t>
      </w:r>
      <w:r w:rsidRPr="00280407">
        <w:t xml:space="preserve"> </w:t>
      </w:r>
      <w:r w:rsidR="005D5574" w:rsidRPr="00280407">
        <w:t xml:space="preserve">information on </w:t>
      </w:r>
      <w:r w:rsidRPr="00280407">
        <w:t>the status of the Convention</w:t>
      </w:r>
      <w:r w:rsidR="005D5574" w:rsidRPr="00280407">
        <w:t xml:space="preserve"> are</w:t>
      </w:r>
      <w:r w:rsidRPr="00280407">
        <w:t xml:space="preserve"> available on the treaty section of the United Nations website </w:t>
      </w:r>
      <w:hyperlink r:id="rId14" w:history="1">
        <w:r w:rsidRPr="00280407">
          <w:rPr>
            <w:color w:val="1F4E79" w:themeColor="accent1" w:themeShade="80"/>
          </w:rPr>
          <w:t>here</w:t>
        </w:r>
      </w:hyperlink>
      <w:r w:rsidRPr="00280407">
        <w:t>.</w:t>
      </w:r>
    </w:p>
    <w:p w14:paraId="29444EC9" w14:textId="4C239A47" w:rsidR="004B5CB9" w:rsidRPr="00280407" w:rsidRDefault="004B5CB9" w:rsidP="004F0EC1">
      <w:pPr>
        <w:pStyle w:val="CH2"/>
        <w:numPr>
          <w:ilvl w:val="0"/>
          <w:numId w:val="7"/>
        </w:numPr>
        <w:tabs>
          <w:tab w:val="clear" w:pos="851"/>
          <w:tab w:val="clear" w:pos="1247"/>
          <w:tab w:val="clear" w:pos="1814"/>
          <w:tab w:val="right" w:pos="1260"/>
          <w:tab w:val="left" w:pos="1800"/>
          <w:tab w:val="left" w:pos="2430"/>
        </w:tabs>
        <w:ind w:left="1800" w:hanging="1170"/>
        <w:rPr>
          <w:lang w:val="en-GB"/>
        </w:rPr>
      </w:pPr>
      <w:r w:rsidRPr="00280407">
        <w:rPr>
          <w:lang w:val="en-GB"/>
        </w:rPr>
        <w:t>Notifications under the Minamata Convention on Mercury</w:t>
      </w:r>
    </w:p>
    <w:p w14:paraId="3C8F3A08" w14:textId="6166596C" w:rsidR="004B5CB9" w:rsidRPr="00280407" w:rsidRDefault="004B5CB9" w:rsidP="0004750B">
      <w:pPr>
        <w:pStyle w:val="Normalnumber"/>
        <w:rPr>
          <w:b/>
          <w:i/>
          <w:iCs/>
        </w:rPr>
      </w:pPr>
      <w:r w:rsidRPr="00280407">
        <w:t xml:space="preserve">Paragraph 6 of </w:t>
      </w:r>
      <w:r w:rsidR="006D3785">
        <w:t>Article</w:t>
      </w:r>
      <w:r w:rsidRPr="00280407">
        <w:t xml:space="preserve"> 3</w:t>
      </w:r>
      <w:r w:rsidR="002C3B3E" w:rsidRPr="00280407">
        <w:t xml:space="preserve"> of the Convention</w:t>
      </w:r>
      <w:r w:rsidRPr="00280407">
        <w:t xml:space="preserve"> requires </w:t>
      </w:r>
      <w:r w:rsidR="00D11653">
        <w:t>Parties</w:t>
      </w:r>
      <w:r w:rsidRPr="00280407">
        <w:t xml:space="preserve"> to allow exports only with written consent from the importing </w:t>
      </w:r>
      <w:r w:rsidR="00D11653">
        <w:t>Parties</w:t>
      </w:r>
      <w:r w:rsidRPr="00280407">
        <w:t xml:space="preserve"> or importing non-</w:t>
      </w:r>
      <w:r w:rsidR="00D11653">
        <w:t>Parties</w:t>
      </w:r>
      <w:r w:rsidRPr="00280407">
        <w:t xml:space="preserve">, and only for allowed purposes. Therefore, if mercury is exported from a </w:t>
      </w:r>
      <w:r w:rsidR="00FD29B1">
        <w:t>Party</w:t>
      </w:r>
      <w:r w:rsidRPr="00280407">
        <w:t xml:space="preserve">, the </w:t>
      </w:r>
      <w:r w:rsidR="00FD29B1">
        <w:t>Party</w:t>
      </w:r>
      <w:r w:rsidRPr="00280407">
        <w:t xml:space="preserve"> should </w:t>
      </w:r>
      <w:r w:rsidR="002C3B3E" w:rsidRPr="00280407">
        <w:t xml:space="preserve">either </w:t>
      </w:r>
      <w:r w:rsidRPr="00280407">
        <w:t xml:space="preserve">have received written consent </w:t>
      </w:r>
      <w:r w:rsidR="002C3B3E" w:rsidRPr="00280407">
        <w:t>through</w:t>
      </w:r>
      <w:r w:rsidRPr="00280407">
        <w:t xml:space="preserve"> </w:t>
      </w:r>
      <w:r w:rsidR="00C943E0" w:rsidRPr="00280407">
        <w:t>f</w:t>
      </w:r>
      <w:r w:rsidRPr="00280407">
        <w:t>orm A</w:t>
      </w:r>
      <w:r w:rsidR="00C943E0" w:rsidRPr="00280407">
        <w:t>, the</w:t>
      </w:r>
      <w:r w:rsidRPr="00280407">
        <w:t xml:space="preserve"> </w:t>
      </w:r>
      <w:r w:rsidR="00C943E0" w:rsidRPr="00280407">
        <w:t>f</w:t>
      </w:r>
      <w:r w:rsidRPr="00280407">
        <w:t xml:space="preserve">orm for the provision of written consent by a </w:t>
      </w:r>
      <w:r w:rsidR="00FD29B1">
        <w:t>Party</w:t>
      </w:r>
      <w:r w:rsidRPr="00280407">
        <w:t xml:space="preserve"> to the import of </w:t>
      </w:r>
      <w:r w:rsidR="00B7175A" w:rsidRPr="00280407">
        <w:t>mercury</w:t>
      </w:r>
      <w:r w:rsidR="00B7175A">
        <w:t xml:space="preserve"> or</w:t>
      </w:r>
      <w:r w:rsidR="002C3B3E" w:rsidRPr="00280407">
        <w:t xml:space="preserve"> should have</w:t>
      </w:r>
      <w:r w:rsidRPr="00280407">
        <w:t xml:space="preserve"> relied on the general notification under </w:t>
      </w:r>
      <w:r w:rsidR="00CB1DC2" w:rsidRPr="00280407">
        <w:t xml:space="preserve">paragraph 7 of </w:t>
      </w:r>
      <w:r w:rsidR="006D3785">
        <w:t>Article</w:t>
      </w:r>
      <w:r w:rsidRPr="00280407">
        <w:t xml:space="preserve"> 3, </w:t>
      </w:r>
      <w:r w:rsidR="002C3B3E" w:rsidRPr="00280407">
        <w:t>using</w:t>
      </w:r>
      <w:r w:rsidRPr="00280407">
        <w:t xml:space="preserve"> </w:t>
      </w:r>
      <w:r w:rsidR="00C943E0" w:rsidRPr="00280407">
        <w:t>f</w:t>
      </w:r>
      <w:r w:rsidRPr="00280407">
        <w:t>orm D</w:t>
      </w:r>
      <w:r w:rsidR="00C943E0" w:rsidRPr="00280407">
        <w:t>, the</w:t>
      </w:r>
      <w:r w:rsidRPr="00280407">
        <w:t xml:space="preserve"> </w:t>
      </w:r>
      <w:r w:rsidR="00C943E0" w:rsidRPr="00280407">
        <w:t>f</w:t>
      </w:r>
      <w:r w:rsidRPr="00280407">
        <w:t>orm for general notification of consent to import mercury</w:t>
      </w:r>
      <w:r w:rsidRPr="00E67D64">
        <w:t xml:space="preserve">. Canada, Japan, Thailand and </w:t>
      </w:r>
      <w:r w:rsidR="006B5D2C" w:rsidRPr="00E67D64">
        <w:t>the United States of America</w:t>
      </w:r>
      <w:r w:rsidRPr="00E67D64">
        <w:t xml:space="preserve"> ha</w:t>
      </w:r>
      <w:r w:rsidRPr="00280407">
        <w:t xml:space="preserve">ve </w:t>
      </w:r>
      <w:r w:rsidR="00722C98" w:rsidRPr="00280407">
        <w:t xml:space="preserve">provided to the </w:t>
      </w:r>
      <w:r w:rsidR="00F940EF">
        <w:t>Secretariat</w:t>
      </w:r>
      <w:r w:rsidRPr="00280407">
        <w:t xml:space="preserve"> general notification</w:t>
      </w:r>
      <w:r w:rsidR="00722C98" w:rsidRPr="00280407">
        <w:t>s</w:t>
      </w:r>
      <w:r w:rsidRPr="00280407">
        <w:t xml:space="preserve"> of consent to import, </w:t>
      </w:r>
      <w:r w:rsidR="00500323" w:rsidRPr="00280407">
        <w:t>which</w:t>
      </w:r>
      <w:r w:rsidRPr="00280407">
        <w:t xml:space="preserve"> </w:t>
      </w:r>
      <w:r w:rsidR="00722C98" w:rsidRPr="00280407">
        <w:t>are</w:t>
      </w:r>
      <w:r w:rsidRPr="00280407">
        <w:t xml:space="preserve"> accessible on the </w:t>
      </w:r>
      <w:hyperlink r:id="rId15">
        <w:r w:rsidRPr="00280407">
          <w:rPr>
            <w:rStyle w:val="Hyperlink"/>
            <w:lang w:val="en-GB"/>
          </w:rPr>
          <w:t>Convention website</w:t>
        </w:r>
      </w:hyperlink>
      <w:r w:rsidRPr="00280407">
        <w:t>.</w:t>
      </w:r>
    </w:p>
    <w:p w14:paraId="5DB21A8C" w14:textId="374D0AAF" w:rsidR="004B5CB9" w:rsidRPr="00280407" w:rsidRDefault="00CB1DC2" w:rsidP="0004750B">
      <w:pPr>
        <w:pStyle w:val="Normalnumber"/>
      </w:pPr>
      <w:r w:rsidRPr="00280407">
        <w:t xml:space="preserve">Paragraph 9 of </w:t>
      </w:r>
      <w:r w:rsidR="006D3785">
        <w:t>Article</w:t>
      </w:r>
      <w:r w:rsidR="004B5CB9" w:rsidRPr="00280407">
        <w:t xml:space="preserve"> 3 allows a </w:t>
      </w:r>
      <w:r w:rsidR="00FD29B1">
        <w:t>Party</w:t>
      </w:r>
      <w:r w:rsidR="004B5CB9" w:rsidRPr="00280407">
        <w:t xml:space="preserve"> that has submitted a general notification to waive the restrictions imposed by the Convention on the imports of mercury from a non-</w:t>
      </w:r>
      <w:r w:rsidR="00FD29B1">
        <w:t>Party</w:t>
      </w:r>
      <w:r w:rsidR="004B5CB9" w:rsidRPr="00280407">
        <w:t xml:space="preserve">, </w:t>
      </w:r>
      <w:proofErr w:type="gramStart"/>
      <w:r w:rsidR="004B5CB9" w:rsidRPr="00280407">
        <w:t>provided that</w:t>
      </w:r>
      <w:proofErr w:type="gramEnd"/>
      <w:r w:rsidR="004B5CB9" w:rsidRPr="00280407">
        <w:t xml:space="preserve"> it maintains comprehensive restrictions on the export of mercury and has domestic measures in place to ensure that imported mercury is managed in an environmentally sound manner. The </w:t>
      </w:r>
      <w:r w:rsidR="00FD29B1">
        <w:t>Party</w:t>
      </w:r>
      <w:r w:rsidR="004B5CB9" w:rsidRPr="00280407">
        <w:t xml:space="preserve"> is required to provide notification of such</w:t>
      </w:r>
      <w:r w:rsidR="004E3C17" w:rsidRPr="00280407">
        <w:t xml:space="preserve"> a</w:t>
      </w:r>
      <w:r w:rsidR="004B5CB9" w:rsidRPr="00280407">
        <w:t xml:space="preserve"> decision to the </w:t>
      </w:r>
      <w:r w:rsidR="00F940EF">
        <w:t>Secretariat</w:t>
      </w:r>
      <w:r w:rsidR="004B5CB9" w:rsidRPr="00280407">
        <w:t>, including information describing its export restrictions and domestic regulatory measures</w:t>
      </w:r>
      <w:r w:rsidR="00D048B3" w:rsidRPr="00280407">
        <w:t xml:space="preserve"> and</w:t>
      </w:r>
      <w:r w:rsidR="004B5CB9" w:rsidRPr="00280407">
        <w:t xml:space="preserve"> information on the quantities and countries of origin of mercury imported from non-</w:t>
      </w:r>
      <w:r w:rsidR="00D11653">
        <w:t>Parties</w:t>
      </w:r>
      <w:r w:rsidR="004B5CB9" w:rsidRPr="00280407">
        <w:t xml:space="preserve">. This procedure was available until the conclusion of the second meeting of the Conference of the </w:t>
      </w:r>
      <w:r w:rsidR="00D11653">
        <w:t>Parties</w:t>
      </w:r>
      <w:r w:rsidR="004B5CB9" w:rsidRPr="00280407">
        <w:t xml:space="preserve">. </w:t>
      </w:r>
      <w:r w:rsidR="00D11653" w:rsidRPr="00F1425F">
        <w:t>Parties</w:t>
      </w:r>
      <w:r w:rsidR="004B5CB9" w:rsidRPr="00F1425F">
        <w:t xml:space="preserve"> that have notified the </w:t>
      </w:r>
      <w:r w:rsidR="00F940EF" w:rsidRPr="00F1425F">
        <w:t>Secretariat</w:t>
      </w:r>
      <w:r w:rsidR="004B5CB9" w:rsidRPr="00F1425F">
        <w:t xml:space="preserve"> in this </w:t>
      </w:r>
      <w:r w:rsidR="004E3C17" w:rsidRPr="00F1425F">
        <w:t>context</w:t>
      </w:r>
      <w:r w:rsidR="004B5CB9" w:rsidRPr="00F1425F">
        <w:t xml:space="preserve"> are Canada, </w:t>
      </w:r>
      <w:proofErr w:type="gramStart"/>
      <w:r w:rsidR="004B5CB9" w:rsidRPr="00F1425F">
        <w:t>Thailand</w:t>
      </w:r>
      <w:proofErr w:type="gramEnd"/>
      <w:r w:rsidR="004B5CB9" w:rsidRPr="00F1425F">
        <w:t xml:space="preserve"> and </w:t>
      </w:r>
      <w:r w:rsidR="0010443B" w:rsidRPr="00F1425F">
        <w:t>the United States</w:t>
      </w:r>
      <w:r w:rsidR="00483B73" w:rsidRPr="00F1425F">
        <w:t xml:space="preserve"> of America</w:t>
      </w:r>
      <w:r w:rsidR="004B5CB9" w:rsidRPr="00F1425F">
        <w:t>.</w:t>
      </w:r>
    </w:p>
    <w:p w14:paraId="14B15E4E" w14:textId="0433B563" w:rsidR="004B5CB9" w:rsidRPr="00281A27" w:rsidRDefault="004B5CB9" w:rsidP="0004750B">
      <w:pPr>
        <w:pStyle w:val="Normalnumber"/>
        <w:rPr>
          <w:b/>
          <w:bCs/>
        </w:rPr>
      </w:pPr>
      <w:r w:rsidRPr="00281A27">
        <w:t xml:space="preserve">Paragraph 2 of </w:t>
      </w:r>
      <w:r w:rsidR="006D3785" w:rsidRPr="00281A27">
        <w:t>Article</w:t>
      </w:r>
      <w:r w:rsidRPr="00281A27">
        <w:t xml:space="preserve"> 4 </w:t>
      </w:r>
      <w:r w:rsidR="00E959D8" w:rsidRPr="00281A27">
        <w:t>provides</w:t>
      </w:r>
      <w:r w:rsidRPr="00281A27">
        <w:t xml:space="preserve"> that a </w:t>
      </w:r>
      <w:r w:rsidR="00FD29B1" w:rsidRPr="00281A27">
        <w:t>Party</w:t>
      </w:r>
      <w:r w:rsidRPr="00281A27">
        <w:t xml:space="preserve"> may, as an alternative to </w:t>
      </w:r>
      <w:r w:rsidR="004E3C17" w:rsidRPr="00281A27">
        <w:t>p</w:t>
      </w:r>
      <w:r w:rsidRPr="00281A27">
        <w:t>aragraph 1, indicate</w:t>
      </w:r>
      <w:r w:rsidR="00441ECE" w:rsidRPr="00281A27">
        <w:t>,</w:t>
      </w:r>
      <w:r w:rsidRPr="00281A27">
        <w:t xml:space="preserve"> at the time of</w:t>
      </w:r>
      <w:r w:rsidRPr="00281A27">
        <w:rPr>
          <w:bCs/>
        </w:rPr>
        <w:t xml:space="preserve"> ratification or upon entry into force of an amendment to </w:t>
      </w:r>
      <w:r w:rsidR="00441ECE" w:rsidRPr="00281A27">
        <w:rPr>
          <w:bCs/>
        </w:rPr>
        <w:t>a</w:t>
      </w:r>
      <w:r w:rsidRPr="00281A27">
        <w:rPr>
          <w:bCs/>
        </w:rPr>
        <w:t xml:space="preserve">nnex A for it, that it will implement different measures or strategies to address products listed in </w:t>
      </w:r>
      <w:r w:rsidR="00441ECE" w:rsidRPr="00281A27">
        <w:rPr>
          <w:bCs/>
        </w:rPr>
        <w:t>p</w:t>
      </w:r>
      <w:r w:rsidRPr="00281A27">
        <w:rPr>
          <w:bCs/>
        </w:rPr>
        <w:t xml:space="preserve">art I of </w:t>
      </w:r>
      <w:r w:rsidR="00441ECE" w:rsidRPr="00281A27">
        <w:rPr>
          <w:bCs/>
        </w:rPr>
        <w:t>a</w:t>
      </w:r>
      <w:r w:rsidRPr="00281A27">
        <w:rPr>
          <w:bCs/>
        </w:rPr>
        <w:t>nnex A</w:t>
      </w:r>
      <w:r w:rsidR="00E959D8" w:rsidRPr="00281A27">
        <w:rPr>
          <w:bCs/>
        </w:rPr>
        <w:t>, provided that</w:t>
      </w:r>
      <w:r w:rsidRPr="00281A27">
        <w:rPr>
          <w:bCs/>
        </w:rPr>
        <w:t xml:space="preserve"> it can demonstrate that it has already reduced to a de minimis level the manufacture, import and export of the large majority of the products listed in </w:t>
      </w:r>
      <w:r w:rsidR="00E959D8" w:rsidRPr="00281A27">
        <w:rPr>
          <w:bCs/>
        </w:rPr>
        <w:t>p</w:t>
      </w:r>
      <w:r w:rsidRPr="00281A27">
        <w:rPr>
          <w:bCs/>
        </w:rPr>
        <w:t xml:space="preserve">art I of </w:t>
      </w:r>
      <w:r w:rsidR="00E959D8" w:rsidRPr="00281A27">
        <w:rPr>
          <w:bCs/>
        </w:rPr>
        <w:t>a</w:t>
      </w:r>
      <w:r w:rsidRPr="00281A27">
        <w:rPr>
          <w:bCs/>
        </w:rPr>
        <w:t xml:space="preserve">nnex A and that it has implemented </w:t>
      </w:r>
      <w:r w:rsidR="00C47301" w:rsidRPr="00281A27">
        <w:rPr>
          <w:bCs/>
        </w:rPr>
        <w:t xml:space="preserve">such </w:t>
      </w:r>
      <w:r w:rsidRPr="00281A27">
        <w:rPr>
          <w:bCs/>
        </w:rPr>
        <w:t>measures</w:t>
      </w:r>
      <w:r w:rsidR="00C47301" w:rsidRPr="00281A27">
        <w:rPr>
          <w:bCs/>
        </w:rPr>
        <w:t>,</w:t>
      </w:r>
      <w:r w:rsidRPr="00281A27">
        <w:rPr>
          <w:bCs/>
        </w:rPr>
        <w:t xml:space="preserve"> or </w:t>
      </w:r>
      <w:r w:rsidR="00C47301" w:rsidRPr="00281A27">
        <w:rPr>
          <w:bCs/>
        </w:rPr>
        <w:t xml:space="preserve">that it </w:t>
      </w:r>
      <w:r w:rsidRPr="00281A27">
        <w:rPr>
          <w:bCs/>
        </w:rPr>
        <w:t xml:space="preserve">notifies the </w:t>
      </w:r>
      <w:r w:rsidR="00F940EF" w:rsidRPr="00281A27">
        <w:rPr>
          <w:bCs/>
        </w:rPr>
        <w:t>Secretariat</w:t>
      </w:r>
      <w:r w:rsidRPr="00281A27">
        <w:rPr>
          <w:bCs/>
        </w:rPr>
        <w:t xml:space="preserve"> of its decision to use this alternative. </w:t>
      </w:r>
      <w:r w:rsidR="0010443B" w:rsidRPr="00281A27">
        <w:rPr>
          <w:bCs/>
        </w:rPr>
        <w:t>The United States</w:t>
      </w:r>
      <w:r w:rsidRPr="00281A27">
        <w:rPr>
          <w:bCs/>
        </w:rPr>
        <w:t xml:space="preserve"> </w:t>
      </w:r>
      <w:r w:rsidR="0010443B" w:rsidRPr="00281A27">
        <w:rPr>
          <w:bCs/>
        </w:rPr>
        <w:t xml:space="preserve">has </w:t>
      </w:r>
      <w:r w:rsidRPr="00281A27">
        <w:rPr>
          <w:bCs/>
        </w:rPr>
        <w:t xml:space="preserve">submitted such information to the </w:t>
      </w:r>
      <w:r w:rsidR="00F940EF" w:rsidRPr="00281A27">
        <w:rPr>
          <w:bCs/>
        </w:rPr>
        <w:t>Secretariat</w:t>
      </w:r>
      <w:r w:rsidRPr="00281A27">
        <w:rPr>
          <w:bCs/>
        </w:rPr>
        <w:t>.</w:t>
      </w:r>
    </w:p>
    <w:p w14:paraId="737B89F5" w14:textId="0D2A942F" w:rsidR="004B5CB9" w:rsidRPr="005D417C" w:rsidRDefault="00D048B3" w:rsidP="0004750B">
      <w:pPr>
        <w:pStyle w:val="Normalnumber"/>
      </w:pPr>
      <w:r w:rsidRPr="005D417C">
        <w:t xml:space="preserve">Paragraph 5 (c) of </w:t>
      </w:r>
      <w:r w:rsidR="006D3785" w:rsidRPr="005D417C">
        <w:t>Article</w:t>
      </w:r>
      <w:r w:rsidR="004B5CB9" w:rsidRPr="005D417C">
        <w:t xml:space="preserve"> 5 </w:t>
      </w:r>
      <w:r w:rsidRPr="005D417C">
        <w:t>provides</w:t>
      </w:r>
      <w:r w:rsidR="004B5CB9" w:rsidRPr="005D417C">
        <w:t xml:space="preserve"> that each </w:t>
      </w:r>
      <w:r w:rsidR="00FD29B1" w:rsidRPr="005D417C">
        <w:t>Party</w:t>
      </w:r>
      <w:r w:rsidR="004B5CB9" w:rsidRPr="005D417C">
        <w:t xml:space="preserve"> is to endeavour to identify facilities within its territory that use mercury and mercury compounds for processes listed in </w:t>
      </w:r>
      <w:r w:rsidR="00475A23" w:rsidRPr="005D417C">
        <w:t>a</w:t>
      </w:r>
      <w:r w:rsidR="004B5CB9" w:rsidRPr="005D417C">
        <w:t xml:space="preserve">nnex B and submit to the </w:t>
      </w:r>
      <w:r w:rsidR="00F940EF" w:rsidRPr="005D417C">
        <w:t>Secretariat</w:t>
      </w:r>
      <w:r w:rsidR="004B5CB9" w:rsidRPr="005D417C">
        <w:t>, no later than three years after the date of entry into force of the Convention for it, information on the number and types of such facilities and the estimated annual amount of mercury or mercury compounds used in those facilities. China</w:t>
      </w:r>
      <w:r w:rsidR="00B946D9" w:rsidRPr="005D417C">
        <w:t>,</w:t>
      </w:r>
      <w:r w:rsidR="004B5CB9" w:rsidRPr="005D417C">
        <w:t xml:space="preserve"> </w:t>
      </w:r>
      <w:proofErr w:type="gramStart"/>
      <w:r w:rsidR="004B5CB9" w:rsidRPr="005D417C">
        <w:t>Hungary</w:t>
      </w:r>
      <w:proofErr w:type="gramEnd"/>
      <w:r w:rsidR="00B946D9" w:rsidRPr="005D417C">
        <w:t xml:space="preserve"> and the United States</w:t>
      </w:r>
      <w:r w:rsidR="00475A23" w:rsidRPr="005D417C">
        <w:t xml:space="preserve"> have</w:t>
      </w:r>
      <w:r w:rsidR="004B5CB9" w:rsidRPr="005D417C">
        <w:t xml:space="preserve"> provided such </w:t>
      </w:r>
      <w:r w:rsidR="00475A23" w:rsidRPr="005D417C">
        <w:t xml:space="preserve">a </w:t>
      </w:r>
      <w:r w:rsidR="004B5CB9" w:rsidRPr="005D417C">
        <w:t xml:space="preserve">submission to the </w:t>
      </w:r>
      <w:r w:rsidR="00F940EF" w:rsidRPr="005D417C">
        <w:t>Secretariat</w:t>
      </w:r>
      <w:r w:rsidR="004B5CB9" w:rsidRPr="005D417C">
        <w:t>.</w:t>
      </w:r>
    </w:p>
    <w:p w14:paraId="4BE43066" w14:textId="7A0997BA" w:rsidR="004B5CB9" w:rsidRPr="00827ECB" w:rsidRDefault="00475A23" w:rsidP="00280407">
      <w:pPr>
        <w:pStyle w:val="Normalnumber"/>
      </w:pPr>
      <w:r w:rsidRPr="00827ECB">
        <w:t>Under</w:t>
      </w:r>
      <w:r w:rsidR="004B5CB9" w:rsidRPr="00827ECB">
        <w:t xml:space="preserve"> </w:t>
      </w:r>
      <w:r w:rsidR="006D3785" w:rsidRPr="00827ECB">
        <w:t>Article</w:t>
      </w:r>
      <w:r w:rsidR="004B5CB9" w:rsidRPr="00827ECB">
        <w:t xml:space="preserve"> 6, any State or regional economic integration organi</w:t>
      </w:r>
      <w:r w:rsidRPr="00827ECB">
        <w:t>z</w:t>
      </w:r>
      <w:r w:rsidR="004B5CB9" w:rsidRPr="00827ECB">
        <w:t xml:space="preserve">ation may register for one or more exemptions from the phase-out dates listed in </w:t>
      </w:r>
      <w:r w:rsidR="00120017" w:rsidRPr="00827ECB">
        <w:t>a</w:t>
      </w:r>
      <w:r w:rsidR="004B5CB9" w:rsidRPr="00827ECB">
        <w:t xml:space="preserve">nnex A and </w:t>
      </w:r>
      <w:r w:rsidR="00120017" w:rsidRPr="00827ECB">
        <w:t>a</w:t>
      </w:r>
      <w:r w:rsidR="004B5CB9" w:rsidRPr="00827ECB">
        <w:t xml:space="preserve">nnex B by notifying the </w:t>
      </w:r>
      <w:r w:rsidR="00F940EF" w:rsidRPr="00827ECB">
        <w:t>Secretariat</w:t>
      </w:r>
      <w:r w:rsidR="004B5CB9" w:rsidRPr="00827ECB">
        <w:t xml:space="preserve"> in writing on becoming a </w:t>
      </w:r>
      <w:r w:rsidR="00FD29B1" w:rsidRPr="00827ECB">
        <w:t>Party</w:t>
      </w:r>
      <w:r w:rsidR="004B5CB9" w:rsidRPr="00827ECB">
        <w:t xml:space="preserve"> to the Convention, or in the case of any amendments to </w:t>
      </w:r>
      <w:r w:rsidR="00120017" w:rsidRPr="00827ECB">
        <w:t>a</w:t>
      </w:r>
      <w:r w:rsidR="004B5CB9" w:rsidRPr="00827ECB">
        <w:t xml:space="preserve">nnex A or </w:t>
      </w:r>
      <w:r w:rsidR="00120017" w:rsidRPr="00827ECB">
        <w:t>a</w:t>
      </w:r>
      <w:r w:rsidR="004B5CB9" w:rsidRPr="00827ECB">
        <w:t>nnex B, no later than the date upon which the applicable amendment enters into force for the Party.</w:t>
      </w:r>
      <w:r w:rsidR="00C359B4" w:rsidRPr="00827ECB">
        <w:t xml:space="preserve"> </w:t>
      </w:r>
      <w:r w:rsidR="004B5CB9" w:rsidRPr="00827ECB">
        <w:t xml:space="preserve">Argentina, </w:t>
      </w:r>
      <w:r w:rsidR="7317BA89" w:rsidRPr="00827ECB">
        <w:t>Bangladesh</w:t>
      </w:r>
      <w:r w:rsidR="004B5CB9" w:rsidRPr="00827ECB">
        <w:t xml:space="preserve">, Botswana, Canada, China (including Macao Special Administrative Region), Eswatini, Ghana, India, </w:t>
      </w:r>
      <w:r w:rsidR="003A603B" w:rsidRPr="00827ECB">
        <w:t xml:space="preserve">the Islamic Republic of </w:t>
      </w:r>
      <w:r w:rsidR="004B5CB9" w:rsidRPr="00827ECB">
        <w:t xml:space="preserve">Iran, Lesotho, Madagascar, </w:t>
      </w:r>
      <w:proofErr w:type="gramStart"/>
      <w:r w:rsidR="004B5CB9" w:rsidRPr="00827ECB">
        <w:t>Peru</w:t>
      </w:r>
      <w:proofErr w:type="gramEnd"/>
      <w:r w:rsidR="004B5CB9" w:rsidRPr="00827ECB">
        <w:t xml:space="preserve"> and Thailand </w:t>
      </w:r>
      <w:r w:rsidR="00BB749A" w:rsidRPr="00827ECB">
        <w:t xml:space="preserve">have </w:t>
      </w:r>
      <w:r w:rsidR="004B5CB9" w:rsidRPr="00827ECB">
        <w:t xml:space="preserve">submitted their exemptions from the phase-out dates listed in </w:t>
      </w:r>
      <w:r w:rsidR="00BB749A" w:rsidRPr="00827ECB">
        <w:t>p</w:t>
      </w:r>
      <w:r w:rsidR="004B5CB9" w:rsidRPr="00827ECB">
        <w:t xml:space="preserve">art I of </w:t>
      </w:r>
      <w:r w:rsidR="00BB749A" w:rsidRPr="00827ECB">
        <w:t>a</w:t>
      </w:r>
      <w:r w:rsidR="004B5CB9" w:rsidRPr="00827ECB">
        <w:t xml:space="preserve">nnex A to the Convention. Argentina, Ghana, India, </w:t>
      </w:r>
      <w:r w:rsidR="003A603B" w:rsidRPr="00827ECB">
        <w:t xml:space="preserve">the </w:t>
      </w:r>
      <w:r w:rsidR="004B5CB9" w:rsidRPr="00827ECB">
        <w:t>Islamic Republic of</w:t>
      </w:r>
      <w:r w:rsidR="003A603B" w:rsidRPr="00827ECB">
        <w:t xml:space="preserve"> Iran</w:t>
      </w:r>
      <w:r w:rsidR="004B5CB9" w:rsidRPr="00827ECB">
        <w:t xml:space="preserve">, </w:t>
      </w:r>
      <w:proofErr w:type="gramStart"/>
      <w:r w:rsidR="004B5CB9" w:rsidRPr="00827ECB">
        <w:t>Peru</w:t>
      </w:r>
      <w:proofErr w:type="gramEnd"/>
      <w:r w:rsidR="004B5CB9" w:rsidRPr="00827ECB">
        <w:t xml:space="preserve"> and the United States </w:t>
      </w:r>
      <w:r w:rsidR="00BB749A" w:rsidRPr="00827ECB">
        <w:t xml:space="preserve">have </w:t>
      </w:r>
      <w:r w:rsidR="004B5CB9" w:rsidRPr="00827ECB">
        <w:t xml:space="preserve">submitted their exemptions from the phase-out dates listed in </w:t>
      </w:r>
      <w:r w:rsidR="00BB749A" w:rsidRPr="00827ECB">
        <w:t>p</w:t>
      </w:r>
      <w:r w:rsidR="004B5CB9" w:rsidRPr="00827ECB">
        <w:t xml:space="preserve">art I of </w:t>
      </w:r>
      <w:r w:rsidR="00BB749A" w:rsidRPr="00827ECB">
        <w:t>a</w:t>
      </w:r>
      <w:r w:rsidR="004B5CB9" w:rsidRPr="00827ECB">
        <w:t xml:space="preserve">nnex B to the Convention. The list of </w:t>
      </w:r>
      <w:r w:rsidR="00BB749A" w:rsidRPr="00827ECB">
        <w:t xml:space="preserve">the </w:t>
      </w:r>
      <w:r w:rsidR="004B5CB9" w:rsidRPr="00827ECB">
        <w:t>specific category</w:t>
      </w:r>
      <w:r w:rsidR="00BB749A" w:rsidRPr="00827ECB">
        <w:t xml:space="preserve"> or </w:t>
      </w:r>
      <w:r w:rsidR="004B5CB9" w:rsidRPr="00827ECB">
        <w:t xml:space="preserve">subcategory for which the exemption is registered and whether the exemption is for manufacture, import or export in </w:t>
      </w:r>
      <w:r w:rsidR="00BB749A" w:rsidRPr="00827ECB">
        <w:t>a</w:t>
      </w:r>
      <w:r w:rsidR="004B5CB9" w:rsidRPr="00827ECB">
        <w:t xml:space="preserve">nnexes A and B </w:t>
      </w:r>
      <w:r w:rsidR="00392734" w:rsidRPr="00827ECB">
        <w:t>in accordance with</w:t>
      </w:r>
      <w:r w:rsidR="004B5CB9" w:rsidRPr="00827ECB">
        <w:t xml:space="preserve"> </w:t>
      </w:r>
      <w:r w:rsidR="006D3785" w:rsidRPr="00827ECB">
        <w:t>Article</w:t>
      </w:r>
      <w:r w:rsidR="004B5CB9" w:rsidRPr="00827ECB">
        <w:t xml:space="preserve"> 6 can be found </w:t>
      </w:r>
      <w:r w:rsidR="003A603B" w:rsidRPr="00827ECB">
        <w:t>on</w:t>
      </w:r>
      <w:r w:rsidR="004B5CB9" w:rsidRPr="00827ECB">
        <w:t xml:space="preserve"> the </w:t>
      </w:r>
      <w:hyperlink r:id="rId16">
        <w:r w:rsidR="00BB749A" w:rsidRPr="00827ECB">
          <w:t>e</w:t>
        </w:r>
        <w:r w:rsidR="004B5CB9" w:rsidRPr="00827ECB">
          <w:t>xemptions page</w:t>
        </w:r>
      </w:hyperlink>
      <w:r w:rsidR="004B5CB9" w:rsidRPr="00827ECB">
        <w:t xml:space="preserve"> of the Convention website.</w:t>
      </w:r>
    </w:p>
    <w:p w14:paraId="0C219033" w14:textId="073F81A4" w:rsidR="004B5CB9" w:rsidRPr="006C66FD" w:rsidRDefault="004B5CB9" w:rsidP="0004750B">
      <w:pPr>
        <w:pStyle w:val="Normalnumber"/>
      </w:pPr>
      <w:r w:rsidRPr="006C66FD">
        <w:t xml:space="preserve">Paragraph 3 of </w:t>
      </w:r>
      <w:r w:rsidR="006D3785" w:rsidRPr="006C66FD">
        <w:t>Article</w:t>
      </w:r>
      <w:r w:rsidRPr="006C66FD">
        <w:t xml:space="preserve"> 7 requires a </w:t>
      </w:r>
      <w:r w:rsidR="00FD29B1" w:rsidRPr="006C66FD">
        <w:t>Party</w:t>
      </w:r>
      <w:r w:rsidRPr="006C66FD">
        <w:t xml:space="preserve"> that has determined that artisanal and small-scale gold mining and processing within its territory is more than insignificant to notify the </w:t>
      </w:r>
      <w:r w:rsidR="00F940EF" w:rsidRPr="006C66FD">
        <w:t>Secretariat</w:t>
      </w:r>
      <w:r w:rsidRPr="006C66FD">
        <w:t xml:space="preserve">. </w:t>
      </w:r>
      <w:r w:rsidR="00504315" w:rsidRPr="006C66FD">
        <w:t>5</w:t>
      </w:r>
      <w:r w:rsidR="005D1960">
        <w:t>3</w:t>
      </w:r>
      <w:r w:rsidR="00504315" w:rsidRPr="006C66FD">
        <w:t xml:space="preserve"> </w:t>
      </w:r>
      <w:r w:rsidRPr="006C66FD">
        <w:t xml:space="preserve">countries </w:t>
      </w:r>
      <w:r w:rsidR="00015AA3" w:rsidRPr="006C66FD">
        <w:t xml:space="preserve">have </w:t>
      </w:r>
      <w:r w:rsidRPr="006C66FD">
        <w:t>submitted such</w:t>
      </w:r>
      <w:r w:rsidR="00015AA3" w:rsidRPr="006C66FD">
        <w:t xml:space="preserve"> a</w:t>
      </w:r>
      <w:r w:rsidRPr="006C66FD">
        <w:t xml:space="preserve"> notification to the </w:t>
      </w:r>
      <w:r w:rsidR="00F940EF" w:rsidRPr="006C66FD">
        <w:t>Secretariat</w:t>
      </w:r>
      <w:r w:rsidR="00015AA3" w:rsidRPr="006C66FD">
        <w:t>,</w:t>
      </w:r>
      <w:r w:rsidRPr="006C66FD">
        <w:t xml:space="preserve"> as follows: </w:t>
      </w:r>
      <w:r w:rsidR="00282E54" w:rsidRPr="006C66FD">
        <w:t xml:space="preserve">Afghanistan, Angola, </w:t>
      </w:r>
      <w:r w:rsidRPr="006C66FD">
        <w:lastRenderedPageBreak/>
        <w:t>Bolivia (</w:t>
      </w:r>
      <w:proofErr w:type="spellStart"/>
      <w:r w:rsidRPr="006C66FD">
        <w:t>Plurinational</w:t>
      </w:r>
      <w:proofErr w:type="spellEnd"/>
      <w:r w:rsidRPr="006C66FD">
        <w:t xml:space="preserve"> State of), Brazil, Burkina Faso, Burundi, </w:t>
      </w:r>
      <w:r w:rsidR="78DDA402" w:rsidRPr="006C66FD">
        <w:t xml:space="preserve">Cambodia, </w:t>
      </w:r>
      <w:r w:rsidRPr="006C66FD">
        <w:t xml:space="preserve">Cameroon, Central African Republic, Chad, Colombia, </w:t>
      </w:r>
      <w:r w:rsidR="00282E54" w:rsidRPr="006C66FD">
        <w:t>Republic of the Congo,</w:t>
      </w:r>
      <w:r w:rsidRPr="006C66FD">
        <w:t xml:space="preserve"> Costa Rica, Côte d</w:t>
      </w:r>
      <w:r w:rsidR="008D486C" w:rsidRPr="006C66FD">
        <w:t>’</w:t>
      </w:r>
      <w:r w:rsidRPr="006C66FD">
        <w:t>Ivoire, Democratic Republic of</w:t>
      </w:r>
      <w:r w:rsidR="00015AA3" w:rsidRPr="006C66FD">
        <w:t xml:space="preserve"> the</w:t>
      </w:r>
      <w:r w:rsidRPr="006C66FD">
        <w:t xml:space="preserve"> Congo, Ecuador, </w:t>
      </w:r>
      <w:r w:rsidR="00F56DEA">
        <w:t xml:space="preserve">Equatorial Guinea, </w:t>
      </w:r>
      <w:r w:rsidR="00282E54" w:rsidRPr="006C66FD">
        <w:t xml:space="preserve">Eritrea, Kingdom of </w:t>
      </w:r>
      <w:r w:rsidR="00F6420F" w:rsidRPr="006C66FD">
        <w:t xml:space="preserve">Eswatini, </w:t>
      </w:r>
      <w:r w:rsidR="00347A07" w:rsidRPr="006C66FD">
        <w:t xml:space="preserve">Gabon, Ghana, </w:t>
      </w:r>
      <w:r w:rsidRPr="006C66FD">
        <w:t xml:space="preserve">Guinea, Guyana, Honduras, Indonesia, Kenya, </w:t>
      </w:r>
      <w:r w:rsidR="00282E54" w:rsidRPr="006C66FD">
        <w:t xml:space="preserve">Kyrgyzstan, </w:t>
      </w:r>
      <w:r w:rsidRPr="006C66FD">
        <w:t xml:space="preserve">Lao People’s Democratic Republic, </w:t>
      </w:r>
      <w:r w:rsidR="71DC9F6F" w:rsidRPr="006C66FD">
        <w:t xml:space="preserve">Liberia, </w:t>
      </w:r>
      <w:r w:rsidRPr="006C66FD">
        <w:t>Madagascar, Mali,</w:t>
      </w:r>
      <w:r w:rsidR="52A04AD8" w:rsidRPr="006C66FD">
        <w:t xml:space="preserve"> Mauritania</w:t>
      </w:r>
      <w:r w:rsidRPr="006C66FD">
        <w:t xml:space="preserve">, Mexico, Mongolia, </w:t>
      </w:r>
      <w:r w:rsidR="00282E54" w:rsidRPr="006C66FD">
        <w:t xml:space="preserve">Mozambique, Myanmar, </w:t>
      </w:r>
      <w:r w:rsidR="00347A07" w:rsidRPr="006C66FD">
        <w:t xml:space="preserve">Nicaragua, </w:t>
      </w:r>
      <w:r w:rsidR="00282E54" w:rsidRPr="006C66FD">
        <w:t xml:space="preserve">Niger, </w:t>
      </w:r>
      <w:r w:rsidRPr="006C66FD">
        <w:t xml:space="preserve">Nigeria, </w:t>
      </w:r>
      <w:r w:rsidR="00547B81" w:rsidRPr="006C66FD">
        <w:t>Pakistan</w:t>
      </w:r>
      <w:r w:rsidR="00D77C33" w:rsidRPr="006C66FD">
        <w:t xml:space="preserve">, </w:t>
      </w:r>
      <w:r w:rsidRPr="006C66FD">
        <w:t xml:space="preserve">Paraguay, Peru, Philippines, </w:t>
      </w:r>
      <w:r w:rsidR="00282E54" w:rsidRPr="006C66FD">
        <w:t xml:space="preserve">Rwanda, </w:t>
      </w:r>
      <w:r w:rsidRPr="006C66FD">
        <w:t xml:space="preserve">Senegal, Sierra Leone, </w:t>
      </w:r>
      <w:r w:rsidR="243E837F" w:rsidRPr="006C66FD">
        <w:t xml:space="preserve">South Africa, </w:t>
      </w:r>
      <w:r w:rsidRPr="006C66FD">
        <w:t xml:space="preserve">Suriname, Togo, </w:t>
      </w:r>
      <w:r w:rsidR="00282E54" w:rsidRPr="006C66FD">
        <w:t xml:space="preserve">Uganda, </w:t>
      </w:r>
      <w:r w:rsidRPr="006C66FD">
        <w:t xml:space="preserve">United Republic of Tanzania, Zambia, </w:t>
      </w:r>
      <w:r w:rsidR="00282E54" w:rsidRPr="006C66FD">
        <w:t xml:space="preserve">and </w:t>
      </w:r>
      <w:r w:rsidRPr="006C66FD">
        <w:t>Zimbabwe.</w:t>
      </w:r>
    </w:p>
    <w:p w14:paraId="7EA5B184" w14:textId="2424B06C" w:rsidR="004B5CB9" w:rsidRPr="006C66FD" w:rsidRDefault="00015AA3" w:rsidP="0004750B">
      <w:pPr>
        <w:pStyle w:val="Normalnumber"/>
      </w:pPr>
      <w:r w:rsidRPr="005343F1">
        <w:t xml:space="preserve">Paragraph 4 of </w:t>
      </w:r>
      <w:r w:rsidR="006D3785" w:rsidRPr="005343F1">
        <w:t>Article</w:t>
      </w:r>
      <w:r w:rsidR="004B5CB9" w:rsidRPr="005343F1">
        <w:t xml:space="preserve"> 17</w:t>
      </w:r>
      <w:r w:rsidRPr="006C66FD">
        <w:t xml:space="preserve"> provides that</w:t>
      </w:r>
      <w:r w:rsidR="004B5CB9" w:rsidRPr="006C66FD">
        <w:t xml:space="preserve"> each </w:t>
      </w:r>
      <w:r w:rsidR="00FD29B1" w:rsidRPr="006C66FD">
        <w:t>Party</w:t>
      </w:r>
      <w:r w:rsidR="004B5CB9" w:rsidRPr="006C66FD">
        <w:t xml:space="preserve"> shall designate a national focal point for the exchange of information under th</w:t>
      </w:r>
      <w:r w:rsidRPr="006C66FD">
        <w:t>e</w:t>
      </w:r>
      <w:r w:rsidR="004B5CB9" w:rsidRPr="006C66FD">
        <w:t xml:space="preserve"> Convention, including </w:t>
      </w:r>
      <w:proofErr w:type="gramStart"/>
      <w:r w:rsidR="004B5CB9" w:rsidRPr="006C66FD">
        <w:t>with regard to</w:t>
      </w:r>
      <w:proofErr w:type="gramEnd"/>
      <w:r w:rsidR="004B5CB9" w:rsidRPr="006C66FD">
        <w:t xml:space="preserve"> the consent of importing </w:t>
      </w:r>
      <w:r w:rsidR="00D11653" w:rsidRPr="006C66FD">
        <w:t>Parties</w:t>
      </w:r>
      <w:r w:rsidR="004B5CB9" w:rsidRPr="006C66FD">
        <w:t xml:space="preserve"> under </w:t>
      </w:r>
      <w:r w:rsidR="006D3785" w:rsidRPr="006C66FD">
        <w:t>Article</w:t>
      </w:r>
      <w:r w:rsidR="004B5CB9" w:rsidRPr="006C66FD">
        <w:t xml:space="preserve"> 3. Non-</w:t>
      </w:r>
      <w:r w:rsidR="00D11653" w:rsidRPr="006C66FD">
        <w:t>Parties</w:t>
      </w:r>
      <w:r w:rsidR="004B5CB9" w:rsidRPr="006C66FD">
        <w:t xml:space="preserve"> may also designate national focal points, </w:t>
      </w:r>
      <w:r w:rsidR="007A1001" w:rsidRPr="006C66FD">
        <w:t>to</w:t>
      </w:r>
      <w:r w:rsidR="004B5CB9" w:rsidRPr="006C66FD">
        <w:t xml:space="preserve"> facilitate the implementation of </w:t>
      </w:r>
      <w:r w:rsidR="00745B19" w:rsidRPr="006C66FD">
        <w:t xml:space="preserve">obligations under </w:t>
      </w:r>
      <w:r w:rsidR="004B5CB9" w:rsidRPr="006C66FD">
        <w:t xml:space="preserve">the Convention </w:t>
      </w:r>
      <w:r w:rsidR="00722C98" w:rsidRPr="006C66FD">
        <w:t>regarding</w:t>
      </w:r>
      <w:r w:rsidR="004B5CB9" w:rsidRPr="006C66FD">
        <w:t xml:space="preserve"> trade with non-</w:t>
      </w:r>
      <w:r w:rsidR="00D11653" w:rsidRPr="006C66FD">
        <w:t>Parties</w:t>
      </w:r>
      <w:r w:rsidR="004B5CB9" w:rsidRPr="006C66FD">
        <w:t xml:space="preserve"> pursuant to </w:t>
      </w:r>
      <w:r w:rsidR="006D3785" w:rsidRPr="006C66FD">
        <w:t>Article</w:t>
      </w:r>
      <w:r w:rsidR="004B5CB9" w:rsidRPr="006C66FD">
        <w:t xml:space="preserve"> 3. The </w:t>
      </w:r>
      <w:r w:rsidR="00F940EF" w:rsidRPr="006C66FD">
        <w:t>Secretariat</w:t>
      </w:r>
      <w:r w:rsidR="004B5CB9" w:rsidRPr="006C66FD">
        <w:t xml:space="preserve"> follows up </w:t>
      </w:r>
      <w:r w:rsidR="00722C98" w:rsidRPr="006C66FD">
        <w:t xml:space="preserve">regularly </w:t>
      </w:r>
      <w:r w:rsidR="004B5CB9" w:rsidRPr="006C66FD">
        <w:t xml:space="preserve">with </w:t>
      </w:r>
      <w:r w:rsidR="00D11653" w:rsidRPr="006C66FD">
        <w:t>Parties</w:t>
      </w:r>
      <w:r w:rsidR="004B5CB9" w:rsidRPr="006C66FD">
        <w:t xml:space="preserve"> that have not designat</w:t>
      </w:r>
      <w:r w:rsidR="00722C98" w:rsidRPr="006C66FD">
        <w:t>ed a</w:t>
      </w:r>
      <w:r w:rsidR="004B5CB9" w:rsidRPr="006C66FD">
        <w:t xml:space="preserve"> national focal point to ensure </w:t>
      </w:r>
      <w:r w:rsidR="00745B19" w:rsidRPr="006C66FD">
        <w:t>that the</w:t>
      </w:r>
      <w:r w:rsidR="004B5CB9" w:rsidRPr="006C66FD">
        <w:t xml:space="preserve"> information provided will facilitate cooperation in the exchange of information referred to in </w:t>
      </w:r>
      <w:r w:rsidR="006D3785" w:rsidRPr="006C66FD">
        <w:t>Article</w:t>
      </w:r>
      <w:r w:rsidR="004B5CB9" w:rsidRPr="006C66FD">
        <w:t xml:space="preserve"> 17</w:t>
      </w:r>
      <w:r w:rsidR="004B5CB9" w:rsidRPr="00D02622">
        <w:t xml:space="preserve">. </w:t>
      </w:r>
      <w:r w:rsidR="004B5CB9" w:rsidRPr="009F5280">
        <w:t xml:space="preserve">As </w:t>
      </w:r>
      <w:proofErr w:type="gramStart"/>
      <w:r w:rsidR="004B5CB9" w:rsidRPr="009F5280">
        <w:t>at</w:t>
      </w:r>
      <w:proofErr w:type="gramEnd"/>
      <w:r w:rsidR="004B5CB9" w:rsidRPr="009F5280">
        <w:t xml:space="preserve"> </w:t>
      </w:r>
      <w:r w:rsidR="00DD0261" w:rsidRPr="009F5280">
        <w:t xml:space="preserve">31 </w:t>
      </w:r>
      <w:r w:rsidR="00D02622" w:rsidRPr="0038611B">
        <w:t>December</w:t>
      </w:r>
      <w:r w:rsidR="00D02622" w:rsidRPr="009F5280">
        <w:t xml:space="preserve"> </w:t>
      </w:r>
      <w:r w:rsidR="00DD0261" w:rsidRPr="009F5280">
        <w:t>202</w:t>
      </w:r>
      <w:r w:rsidR="003F6237" w:rsidRPr="009F5280">
        <w:t>4</w:t>
      </w:r>
      <w:r w:rsidR="004B5CB9" w:rsidRPr="009B709A">
        <w:t xml:space="preserve">, </w:t>
      </w:r>
      <w:r w:rsidR="009B709A" w:rsidRPr="009B709A">
        <w:t>9</w:t>
      </w:r>
      <w:r w:rsidR="009B709A" w:rsidRPr="0038611B">
        <w:t>7</w:t>
      </w:r>
      <w:r w:rsidR="009B709A" w:rsidRPr="009B709A">
        <w:t xml:space="preserve"> </w:t>
      </w:r>
      <w:r w:rsidR="00745B19" w:rsidRPr="009B709A">
        <w:t xml:space="preserve">per </w:t>
      </w:r>
      <w:r w:rsidR="00BE7A00" w:rsidRPr="009B709A">
        <w:t>cent (</w:t>
      </w:r>
      <w:r w:rsidR="005343F1" w:rsidRPr="009B709A">
        <w:t>146</w:t>
      </w:r>
      <w:r w:rsidR="009B709A">
        <w:t xml:space="preserve"> </w:t>
      </w:r>
      <w:r w:rsidR="001F4449" w:rsidRPr="009B709A">
        <w:t xml:space="preserve">of </w:t>
      </w:r>
      <w:r w:rsidR="00D02622" w:rsidRPr="009F5280">
        <w:t>1</w:t>
      </w:r>
      <w:r w:rsidR="00D02622" w:rsidRPr="0038611B">
        <w:t>51</w:t>
      </w:r>
      <w:r w:rsidR="00D02622" w:rsidRPr="009F5280">
        <w:t xml:space="preserve"> </w:t>
      </w:r>
      <w:r w:rsidR="00D11653" w:rsidRPr="009F5280">
        <w:t>Parties</w:t>
      </w:r>
      <w:r w:rsidR="000E6A82" w:rsidRPr="009F5280">
        <w:t>)</w:t>
      </w:r>
      <w:r w:rsidR="00513031" w:rsidRPr="006C66FD">
        <w:t xml:space="preserve"> </w:t>
      </w:r>
      <w:r w:rsidR="004B5CB9" w:rsidRPr="006C66FD">
        <w:t xml:space="preserve">of </w:t>
      </w:r>
      <w:r w:rsidR="00D11653" w:rsidRPr="006C66FD">
        <w:t>Parties</w:t>
      </w:r>
      <w:r w:rsidR="004B5CB9" w:rsidRPr="006C66FD">
        <w:t xml:space="preserve"> ha</w:t>
      </w:r>
      <w:r w:rsidR="00745B19" w:rsidRPr="006C66FD">
        <w:t>d</w:t>
      </w:r>
      <w:r w:rsidR="004B5CB9" w:rsidRPr="006C66FD">
        <w:t xml:space="preserve"> notified</w:t>
      </w:r>
      <w:r w:rsidR="00745B19" w:rsidRPr="006C66FD">
        <w:t xml:space="preserve"> the </w:t>
      </w:r>
      <w:r w:rsidR="00F940EF" w:rsidRPr="006C66FD">
        <w:t>Secretariat</w:t>
      </w:r>
      <w:r w:rsidR="00745B19" w:rsidRPr="006C66FD">
        <w:t xml:space="preserve"> of</w:t>
      </w:r>
      <w:r w:rsidR="004B5CB9" w:rsidRPr="006C66FD">
        <w:t xml:space="preserve"> their national focal points, as </w:t>
      </w:r>
      <w:r w:rsidR="00745B19" w:rsidRPr="006C66FD">
        <w:t>required</w:t>
      </w:r>
      <w:r w:rsidR="004B5CB9" w:rsidRPr="006C66FD">
        <w:t xml:space="preserve"> by the Convention. </w:t>
      </w:r>
      <w:r w:rsidR="00745B19" w:rsidRPr="006C66FD">
        <w:t>The</w:t>
      </w:r>
      <w:r w:rsidR="004B5CB9" w:rsidRPr="006C66FD">
        <w:t xml:space="preserve"> information is available on the </w:t>
      </w:r>
      <w:hyperlink r:id="rId17">
        <w:r w:rsidR="004B5CB9" w:rsidRPr="006C66FD">
          <w:rPr>
            <w:rStyle w:val="Hyperlink"/>
            <w:lang w:val="en-GB"/>
          </w:rPr>
          <w:t>website</w:t>
        </w:r>
      </w:hyperlink>
      <w:r w:rsidR="004B5CB9" w:rsidRPr="006C66FD">
        <w:t xml:space="preserve"> of the Convention. </w:t>
      </w:r>
    </w:p>
    <w:p w14:paraId="35980F9D" w14:textId="0D8EA0A4" w:rsidR="004B5CB9" w:rsidRPr="001A4586" w:rsidRDefault="00D048B3" w:rsidP="0004750B">
      <w:pPr>
        <w:pStyle w:val="Normalnumber"/>
      </w:pPr>
      <w:r w:rsidRPr="001A4586">
        <w:t xml:space="preserve">Paragraph 4 of </w:t>
      </w:r>
      <w:r w:rsidR="006D3785" w:rsidRPr="001A4586">
        <w:t>Article</w:t>
      </w:r>
      <w:r w:rsidR="004B5CB9" w:rsidRPr="001A4586">
        <w:t xml:space="preserve"> 30 </w:t>
      </w:r>
      <w:r w:rsidR="001B2B6C" w:rsidRPr="001A4586">
        <w:t>encourages</w:t>
      </w:r>
      <w:r w:rsidR="004B5CB9" w:rsidRPr="001A4586">
        <w:t xml:space="preserve"> each State or regional economic integration organization to transmit to the </w:t>
      </w:r>
      <w:r w:rsidR="00F940EF" w:rsidRPr="001A4586">
        <w:t>Secretariat</w:t>
      </w:r>
      <w:r w:rsidR="001B2B6C" w:rsidRPr="001A4586">
        <w:t>,</w:t>
      </w:r>
      <w:r w:rsidR="004B5CB9" w:rsidRPr="001A4586">
        <w:t xml:space="preserve"> at the time of its </w:t>
      </w:r>
      <w:bookmarkStart w:id="0" w:name="_Hlk95390335"/>
      <w:r w:rsidR="004B5CB9" w:rsidRPr="001A4586">
        <w:t xml:space="preserve">ratification, </w:t>
      </w:r>
      <w:proofErr w:type="gramStart"/>
      <w:r w:rsidR="004B5CB9" w:rsidRPr="001A4586">
        <w:t>acceptance</w:t>
      </w:r>
      <w:proofErr w:type="gramEnd"/>
      <w:r w:rsidR="008E00C2" w:rsidRPr="001A4586">
        <w:t xml:space="preserve"> or</w:t>
      </w:r>
      <w:r w:rsidR="004B5CB9" w:rsidRPr="001A4586">
        <w:t xml:space="preserve"> approval </w:t>
      </w:r>
      <w:r w:rsidR="008E00C2" w:rsidRPr="001A4586">
        <w:t xml:space="preserve">of </w:t>
      </w:r>
      <w:r w:rsidR="004B5CB9" w:rsidRPr="001A4586">
        <w:t xml:space="preserve">or accession </w:t>
      </w:r>
      <w:r w:rsidR="001B2B6C" w:rsidRPr="001A4586">
        <w:t>to</w:t>
      </w:r>
      <w:r w:rsidR="004B5CB9" w:rsidRPr="001A4586">
        <w:t xml:space="preserve"> </w:t>
      </w:r>
      <w:bookmarkEnd w:id="0"/>
      <w:r w:rsidR="004B5CB9" w:rsidRPr="001A4586">
        <w:t>the Convention</w:t>
      </w:r>
      <w:r w:rsidR="001B2B6C" w:rsidRPr="001A4586">
        <w:t>,</w:t>
      </w:r>
      <w:r w:rsidR="004B5CB9" w:rsidRPr="001A4586">
        <w:t xml:space="preserve"> information on its measures to implement the Convention. Canada, Japan, Monaco, Nigeria, Panama, Suriname, </w:t>
      </w:r>
      <w:proofErr w:type="gramStart"/>
      <w:r w:rsidR="004B5CB9" w:rsidRPr="001A4586">
        <w:t>Thailand</w:t>
      </w:r>
      <w:proofErr w:type="gramEnd"/>
      <w:r w:rsidR="004B5CB9" w:rsidRPr="001A4586">
        <w:t xml:space="preserve"> and </w:t>
      </w:r>
      <w:r w:rsidR="0010443B" w:rsidRPr="001A4586">
        <w:t>the United States have</w:t>
      </w:r>
      <w:r w:rsidR="004B5CB9" w:rsidRPr="001A4586">
        <w:t xml:space="preserve"> submitted such </w:t>
      </w:r>
      <w:r w:rsidR="001B2B6C" w:rsidRPr="001A4586">
        <w:t>informa</w:t>
      </w:r>
      <w:r w:rsidR="004B5CB9" w:rsidRPr="001A4586">
        <w:t>tion.</w:t>
      </w:r>
    </w:p>
    <w:p w14:paraId="259BBADA" w14:textId="53309F62" w:rsidR="004B5CB9" w:rsidRPr="001A4586" w:rsidRDefault="00D048B3" w:rsidP="0004750B">
      <w:pPr>
        <w:pStyle w:val="Normalnumber"/>
      </w:pPr>
      <w:r w:rsidRPr="001A4586">
        <w:t xml:space="preserve">Paragraph 5 of </w:t>
      </w:r>
      <w:r w:rsidR="006D3785" w:rsidRPr="001A4586">
        <w:t>Article</w:t>
      </w:r>
      <w:r w:rsidR="004B5CB9" w:rsidRPr="001A4586">
        <w:t xml:space="preserve"> 30 </w:t>
      </w:r>
      <w:r w:rsidRPr="001A4586">
        <w:t>provides</w:t>
      </w:r>
      <w:r w:rsidR="004B5CB9" w:rsidRPr="001A4586">
        <w:t xml:space="preserve"> that any </w:t>
      </w:r>
      <w:r w:rsidR="00FD29B1" w:rsidRPr="001A4586">
        <w:t>Party</w:t>
      </w:r>
      <w:r w:rsidR="004B5CB9" w:rsidRPr="001A4586">
        <w:t xml:space="preserve"> may declare that, </w:t>
      </w:r>
      <w:proofErr w:type="gramStart"/>
      <w:r w:rsidR="004B5CB9" w:rsidRPr="001A4586">
        <w:t>with regard to</w:t>
      </w:r>
      <w:proofErr w:type="gramEnd"/>
      <w:r w:rsidR="004B5CB9" w:rsidRPr="001A4586">
        <w:t xml:space="preserve"> its instrument of ratification, acceptance, approval or accession, any amendment to an annex shall enter into force only upon the deposit of its instruments of ratification, acceptance, approval or accession with respect thereto. </w:t>
      </w:r>
      <w:r w:rsidR="00CE1F1A" w:rsidRPr="001A4586">
        <w:t xml:space="preserve">Argentina, Armenia, </w:t>
      </w:r>
      <w:r w:rsidR="004B5CB9" w:rsidRPr="001A4586">
        <w:t>Canada,</w:t>
      </w:r>
      <w:r w:rsidR="007E26DA" w:rsidRPr="001A4586">
        <w:t xml:space="preserve"> </w:t>
      </w:r>
      <w:r w:rsidR="00CE1F1A" w:rsidRPr="001A4586">
        <w:t xml:space="preserve">Czechia, </w:t>
      </w:r>
      <w:r w:rsidR="42C65484" w:rsidRPr="001A4586">
        <w:t xml:space="preserve">Georgia, </w:t>
      </w:r>
      <w:r w:rsidR="00CE1F1A" w:rsidRPr="001A4586">
        <w:t xml:space="preserve">Germany, India, </w:t>
      </w:r>
      <w:r w:rsidR="007E26DA" w:rsidRPr="001A4586">
        <w:t>the Islamic Republic of</w:t>
      </w:r>
      <w:r w:rsidR="004B5CB9" w:rsidRPr="001A4586">
        <w:t xml:space="preserve"> Iran,</w:t>
      </w:r>
      <w:r w:rsidR="00CE1F1A" w:rsidRPr="001A4586">
        <w:t xml:space="preserve"> Jamaica, </w:t>
      </w:r>
      <w:r w:rsidR="6754041A" w:rsidRPr="001A4586">
        <w:t xml:space="preserve">Malawi, </w:t>
      </w:r>
      <w:r w:rsidR="00CE1F1A" w:rsidRPr="001A4586">
        <w:t>Mauritius, Namibia,</w:t>
      </w:r>
      <w:r w:rsidR="004B5CB9" w:rsidRPr="001A4586">
        <w:t xml:space="preserve"> Peru, </w:t>
      </w:r>
      <w:r w:rsidR="00CE1F1A" w:rsidRPr="001A4586">
        <w:t xml:space="preserve">Republic of Moldova, Seychelles, </w:t>
      </w:r>
      <w:r w:rsidR="004B5CB9" w:rsidRPr="001A4586">
        <w:t>Suriname</w:t>
      </w:r>
      <w:r w:rsidR="00130C16" w:rsidRPr="001A4586">
        <w:t>, Thailand</w:t>
      </w:r>
      <w:r w:rsidR="5F0EDAED" w:rsidRPr="001A4586">
        <w:t xml:space="preserve">, </w:t>
      </w:r>
      <w:proofErr w:type="gramStart"/>
      <w:r w:rsidR="5F0EDAED" w:rsidRPr="001A4586">
        <w:t>Türkiye</w:t>
      </w:r>
      <w:proofErr w:type="gramEnd"/>
      <w:r w:rsidR="004B5CB9" w:rsidRPr="001A4586">
        <w:t xml:space="preserve"> and </w:t>
      </w:r>
      <w:r w:rsidR="0010443B" w:rsidRPr="001A4586">
        <w:t>the United</w:t>
      </w:r>
      <w:r w:rsidR="00483B73" w:rsidRPr="001A4586">
        <w:t xml:space="preserve"> </w:t>
      </w:r>
      <w:r w:rsidR="0010443B" w:rsidRPr="001A4586">
        <w:t>States have</w:t>
      </w:r>
      <w:r w:rsidR="004B5CB9" w:rsidRPr="001A4586">
        <w:t xml:space="preserve"> submitted such</w:t>
      </w:r>
      <w:r w:rsidR="001B2B6C" w:rsidRPr="001A4586">
        <w:t xml:space="preserve"> a</w:t>
      </w:r>
      <w:r w:rsidR="004B5CB9" w:rsidRPr="001A4586">
        <w:t xml:space="preserve"> </w:t>
      </w:r>
      <w:r w:rsidR="001B2B6C" w:rsidRPr="001A4586">
        <w:t>declaration</w:t>
      </w:r>
      <w:r w:rsidR="004B5CB9" w:rsidRPr="001A4586">
        <w:t>.</w:t>
      </w:r>
    </w:p>
    <w:p w14:paraId="069A41F0" w14:textId="645761F3" w:rsidR="000C3AD7" w:rsidRPr="0004750B" w:rsidRDefault="004B5CB9" w:rsidP="004F0EC1">
      <w:pPr>
        <w:pStyle w:val="CH2"/>
        <w:numPr>
          <w:ilvl w:val="0"/>
          <w:numId w:val="7"/>
        </w:numPr>
        <w:tabs>
          <w:tab w:val="clear" w:pos="851"/>
          <w:tab w:val="clear" w:pos="1247"/>
          <w:tab w:val="right" w:pos="1260"/>
          <w:tab w:val="left" w:pos="2430"/>
        </w:tabs>
        <w:ind w:left="1800" w:hanging="1170"/>
        <w:rPr>
          <w:lang w:val="en-GB"/>
        </w:rPr>
      </w:pPr>
      <w:r w:rsidRPr="0004750B">
        <w:rPr>
          <w:lang w:val="en-GB"/>
        </w:rPr>
        <w:t>National</w:t>
      </w:r>
      <w:r w:rsidRPr="00280407">
        <w:rPr>
          <w:lang w:val="en-GB"/>
        </w:rPr>
        <w:t xml:space="preserve"> reporting pursuant to </w:t>
      </w:r>
      <w:r w:rsidR="006D3785">
        <w:rPr>
          <w:lang w:val="en-GB"/>
        </w:rPr>
        <w:t>Article</w:t>
      </w:r>
      <w:r w:rsidRPr="00280407">
        <w:rPr>
          <w:lang w:val="en-GB"/>
        </w:rPr>
        <w:t xml:space="preserve"> 21</w:t>
      </w:r>
    </w:p>
    <w:p w14:paraId="681BCA25" w14:textId="53119D60" w:rsidR="007436E0" w:rsidRDefault="0042327B" w:rsidP="00BF5CC2">
      <w:pPr>
        <w:pStyle w:val="Normalnumber"/>
      </w:pPr>
      <w:r>
        <w:t xml:space="preserve">The </w:t>
      </w:r>
      <w:r w:rsidR="00890965">
        <w:t>r</w:t>
      </w:r>
      <w:r w:rsidR="00E81BDF">
        <w:t>eporting rate</w:t>
      </w:r>
      <w:r w:rsidR="00890965">
        <w:t xml:space="preserve"> </w:t>
      </w:r>
      <w:r w:rsidR="00EA22E5">
        <w:t>as of</w:t>
      </w:r>
      <w:r w:rsidR="00E81BDF">
        <w:t xml:space="preserve"> the MC-</w:t>
      </w:r>
      <w:r w:rsidR="0039666B">
        <w:t xml:space="preserve">1/8 </w:t>
      </w:r>
      <w:r w:rsidR="00AC5959">
        <w:t>deadlines</w:t>
      </w:r>
      <w:r w:rsidR="00385BCC">
        <w:t xml:space="preserve"> are as follows: </w:t>
      </w:r>
      <w:r w:rsidR="00D655A4" w:rsidRPr="00E76083">
        <w:t xml:space="preserve">By 31 December </w:t>
      </w:r>
      <w:r w:rsidR="00CC6607" w:rsidRPr="00E76083">
        <w:t>202</w:t>
      </w:r>
      <w:r w:rsidR="005E6099">
        <w:t>3</w:t>
      </w:r>
      <w:r w:rsidR="00D655A4" w:rsidRPr="00E76083">
        <w:t xml:space="preserve">, the reporting rate of the </w:t>
      </w:r>
      <w:r w:rsidR="005E6099">
        <w:t>second short</w:t>
      </w:r>
      <w:r w:rsidR="00D655A4" w:rsidRPr="00E76083">
        <w:t xml:space="preserve"> reporting </w:t>
      </w:r>
      <w:r w:rsidR="0004750B" w:rsidRPr="00E76083">
        <w:t xml:space="preserve">period </w:t>
      </w:r>
      <w:r w:rsidR="00D655A4" w:rsidRPr="00BF5CC2">
        <w:t xml:space="preserve">was </w:t>
      </w:r>
      <w:r w:rsidR="1484ED52" w:rsidRPr="00BF5CC2">
        <w:t>6</w:t>
      </w:r>
      <w:r w:rsidR="00D22EDC">
        <w:t>6</w:t>
      </w:r>
      <w:r w:rsidR="00D655A4" w:rsidRPr="00BF5CC2">
        <w:t xml:space="preserve"> percent</w:t>
      </w:r>
      <w:r w:rsidR="003B5B6F" w:rsidRPr="00BF5CC2">
        <w:t xml:space="preserve"> (</w:t>
      </w:r>
      <w:r w:rsidR="0038611B">
        <w:t>91</w:t>
      </w:r>
      <w:r w:rsidR="003B5B6F" w:rsidRPr="00BF5CC2">
        <w:t xml:space="preserve"> of 137 Parties)</w:t>
      </w:r>
      <w:r w:rsidR="00CC6607" w:rsidRPr="00BF5CC2">
        <w:t>,</w:t>
      </w:r>
      <w:r w:rsidR="00CC6607" w:rsidRPr="00E76083">
        <w:t xml:space="preserve"> </w:t>
      </w:r>
      <w:r w:rsidR="00053733">
        <w:t>71 percent</w:t>
      </w:r>
      <w:r w:rsidR="00B6411E">
        <w:t xml:space="preserve"> (</w:t>
      </w:r>
      <w:r w:rsidR="007B68A7">
        <w:t>87</w:t>
      </w:r>
      <w:r w:rsidR="00B6411E">
        <w:t xml:space="preserve"> of </w:t>
      </w:r>
      <w:r w:rsidR="00AF0337">
        <w:t>123</w:t>
      </w:r>
      <w:r w:rsidR="00B6411E">
        <w:t xml:space="preserve"> Parties) </w:t>
      </w:r>
      <w:r w:rsidR="00AE206C">
        <w:t xml:space="preserve">reporting rate </w:t>
      </w:r>
      <w:r w:rsidR="00B6411E">
        <w:t>for the first full report</w:t>
      </w:r>
      <w:r w:rsidR="00AE206C">
        <w:t>, due by 31 December 2021,</w:t>
      </w:r>
      <w:r w:rsidR="00B6411E">
        <w:t xml:space="preserve"> and </w:t>
      </w:r>
      <w:r w:rsidR="00D655A4" w:rsidRPr="00E76083">
        <w:t xml:space="preserve">56 percent </w:t>
      </w:r>
      <w:r w:rsidR="00AE206C">
        <w:t>(</w:t>
      </w:r>
      <w:r w:rsidR="00FE4923">
        <w:t>63</w:t>
      </w:r>
      <w:r w:rsidR="00AE206C">
        <w:t xml:space="preserve"> of </w:t>
      </w:r>
      <w:r w:rsidR="00FE4923">
        <w:t>114</w:t>
      </w:r>
      <w:r w:rsidR="00AE206C">
        <w:t xml:space="preserve"> Parties) </w:t>
      </w:r>
      <w:r w:rsidR="00EE3060" w:rsidRPr="00E76083">
        <w:t>reporting rate of the first short national reports due by 31 December 2019</w:t>
      </w:r>
      <w:r w:rsidR="00180699">
        <w:t xml:space="preserve">. </w:t>
      </w:r>
    </w:p>
    <w:p w14:paraId="438BE646" w14:textId="1DB2C30F" w:rsidR="00666E4D" w:rsidRDefault="00A32B43" w:rsidP="00A32B43">
      <w:pPr>
        <w:pStyle w:val="Normalnumber"/>
        <w:numPr>
          <w:ilvl w:val="0"/>
          <w:numId w:val="0"/>
        </w:numPr>
        <w:ind w:left="1247"/>
      </w:pPr>
      <w:r w:rsidRPr="0069677B">
        <w:drawing>
          <wp:anchor distT="0" distB="0" distL="114300" distR="114300" simplePos="0" relativeHeight="251658240" behindDoc="0" locked="0" layoutInCell="1" allowOverlap="1" wp14:anchorId="38BDA523" wp14:editId="32F6FE46">
            <wp:simplePos x="0" y="0"/>
            <wp:positionH relativeFrom="page">
              <wp:posOffset>2126615</wp:posOffset>
            </wp:positionH>
            <wp:positionV relativeFrom="paragraph">
              <wp:posOffset>5080</wp:posOffset>
            </wp:positionV>
            <wp:extent cx="4150995" cy="2299335"/>
            <wp:effectExtent l="0" t="0" r="1905" b="5715"/>
            <wp:wrapSquare wrapText="bothSides"/>
            <wp:docPr id="559101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101518" name=""/>
                    <pic:cNvPicPr/>
                  </pic:nvPicPr>
                  <pic:blipFill>
                    <a:blip r:embed="rId18">
                      <a:extLst>
                        <a:ext uri="{28A0092B-C50C-407E-A947-70E740481C1C}">
                          <a14:useLocalDpi xmlns:a14="http://schemas.microsoft.com/office/drawing/2010/main" val="0"/>
                        </a:ext>
                      </a:extLst>
                    </a:blip>
                    <a:stretch>
                      <a:fillRect/>
                    </a:stretch>
                  </pic:blipFill>
                  <pic:spPr>
                    <a:xfrm>
                      <a:off x="0" y="0"/>
                      <a:ext cx="4150995" cy="2299335"/>
                    </a:xfrm>
                    <a:prstGeom prst="rect">
                      <a:avLst/>
                    </a:prstGeom>
                  </pic:spPr>
                </pic:pic>
              </a:graphicData>
            </a:graphic>
            <wp14:sizeRelH relativeFrom="page">
              <wp14:pctWidth>0</wp14:pctWidth>
            </wp14:sizeRelH>
            <wp14:sizeRelV relativeFrom="page">
              <wp14:pctHeight>0</wp14:pctHeight>
            </wp14:sizeRelV>
          </wp:anchor>
        </w:drawing>
      </w:r>
    </w:p>
    <w:p w14:paraId="1707904E" w14:textId="50C01C6E" w:rsidR="00B63906" w:rsidRDefault="00E4004B" w:rsidP="151271F9">
      <w:pPr>
        <w:pStyle w:val="Normalnumber"/>
        <w:numPr>
          <w:ilvl w:val="0"/>
          <w:numId w:val="0"/>
        </w:numPr>
        <w:ind w:left="1247" w:firstLine="619"/>
        <w:jc w:val="center"/>
      </w:pPr>
      <w:r>
        <w:tab/>
      </w:r>
      <w:r>
        <w:tab/>
      </w:r>
    </w:p>
    <w:p w14:paraId="4BD859FC" w14:textId="77777777" w:rsidR="00A32B43" w:rsidRDefault="00E4004B" w:rsidP="151271F9">
      <w:pPr>
        <w:pStyle w:val="Normalnumber"/>
        <w:numPr>
          <w:ilvl w:val="0"/>
          <w:numId w:val="0"/>
        </w:numPr>
        <w:ind w:left="1247" w:firstLine="619"/>
        <w:jc w:val="center"/>
      </w:pPr>
      <w:r>
        <w:tab/>
      </w:r>
      <w:r>
        <w:tab/>
      </w:r>
      <w:r>
        <w:tab/>
      </w:r>
      <w:r>
        <w:tab/>
      </w:r>
      <w:r>
        <w:tab/>
      </w:r>
    </w:p>
    <w:p w14:paraId="36E6BD12" w14:textId="77777777" w:rsidR="00A32B43" w:rsidRDefault="00A32B43" w:rsidP="151271F9">
      <w:pPr>
        <w:pStyle w:val="Normalnumber"/>
        <w:numPr>
          <w:ilvl w:val="0"/>
          <w:numId w:val="0"/>
        </w:numPr>
        <w:ind w:left="1247" w:firstLine="619"/>
        <w:jc w:val="center"/>
      </w:pPr>
    </w:p>
    <w:p w14:paraId="4A1869CA" w14:textId="77777777" w:rsidR="00A32B43" w:rsidRDefault="00A32B43" w:rsidP="151271F9">
      <w:pPr>
        <w:pStyle w:val="Normalnumber"/>
        <w:numPr>
          <w:ilvl w:val="0"/>
          <w:numId w:val="0"/>
        </w:numPr>
        <w:ind w:left="1247" w:firstLine="619"/>
        <w:jc w:val="center"/>
      </w:pPr>
    </w:p>
    <w:p w14:paraId="42CDD20C" w14:textId="77777777" w:rsidR="00A32B43" w:rsidRDefault="00A32B43" w:rsidP="151271F9">
      <w:pPr>
        <w:pStyle w:val="Normalnumber"/>
        <w:numPr>
          <w:ilvl w:val="0"/>
          <w:numId w:val="0"/>
        </w:numPr>
        <w:ind w:left="1247" w:firstLine="619"/>
        <w:jc w:val="center"/>
      </w:pPr>
    </w:p>
    <w:p w14:paraId="334F7373" w14:textId="77777777" w:rsidR="00A32B43" w:rsidRDefault="00A32B43" w:rsidP="151271F9">
      <w:pPr>
        <w:pStyle w:val="Normalnumber"/>
        <w:numPr>
          <w:ilvl w:val="0"/>
          <w:numId w:val="0"/>
        </w:numPr>
        <w:ind w:left="1247" w:firstLine="619"/>
        <w:jc w:val="center"/>
      </w:pPr>
    </w:p>
    <w:p w14:paraId="271A11DF" w14:textId="77777777" w:rsidR="00A32B43" w:rsidRDefault="00A32B43" w:rsidP="151271F9">
      <w:pPr>
        <w:pStyle w:val="Normalnumber"/>
        <w:numPr>
          <w:ilvl w:val="0"/>
          <w:numId w:val="0"/>
        </w:numPr>
        <w:ind w:left="1247" w:firstLine="619"/>
        <w:jc w:val="center"/>
      </w:pPr>
    </w:p>
    <w:p w14:paraId="00A2DD51" w14:textId="1AFE01BA" w:rsidR="006D0999" w:rsidRPr="00E76083" w:rsidRDefault="00E4004B" w:rsidP="151271F9">
      <w:pPr>
        <w:pStyle w:val="Normalnumber"/>
        <w:numPr>
          <w:ilvl w:val="0"/>
          <w:numId w:val="0"/>
        </w:numPr>
        <w:ind w:left="1247" w:firstLine="619"/>
        <w:jc w:val="center"/>
      </w:pPr>
      <w:r>
        <w:tab/>
      </w:r>
    </w:p>
    <w:p w14:paraId="04BAB08B" w14:textId="712CAC8B" w:rsidR="00226DDA" w:rsidRDefault="00F85B23" w:rsidP="0004750B">
      <w:pPr>
        <w:pStyle w:val="Normalnumber"/>
      </w:pPr>
      <w:r>
        <w:t>T</w:t>
      </w:r>
      <w:r w:rsidR="00CC6607" w:rsidRPr="00E76083">
        <w:t>he reporting rate</w:t>
      </w:r>
      <w:r w:rsidR="00660B04">
        <w:t xml:space="preserve"> for the second short </w:t>
      </w:r>
      <w:r w:rsidR="00660B04" w:rsidRPr="00BF5CC2">
        <w:t>report is at</w:t>
      </w:r>
      <w:r w:rsidR="00CC6607" w:rsidRPr="00BF5CC2">
        <w:t xml:space="preserve"> </w:t>
      </w:r>
      <w:r w:rsidR="00CB5A4E" w:rsidRPr="00BF5CC2">
        <w:t>8</w:t>
      </w:r>
      <w:r w:rsidR="00CB5A4E" w:rsidRPr="00A32B43">
        <w:t>2</w:t>
      </w:r>
      <w:r w:rsidR="00CB5A4E" w:rsidRPr="00BF5CC2">
        <w:t xml:space="preserve"> </w:t>
      </w:r>
      <w:r w:rsidR="00CC6607" w:rsidRPr="00BF5CC2">
        <w:t>percent</w:t>
      </w:r>
      <w:r w:rsidR="00E969D3" w:rsidRPr="00BF5CC2">
        <w:t xml:space="preserve"> (</w:t>
      </w:r>
      <w:r w:rsidR="00CB5A4E" w:rsidRPr="00BF5CC2">
        <w:t>11</w:t>
      </w:r>
      <w:r w:rsidR="00CB5A4E" w:rsidRPr="00A32B43">
        <w:t>3</w:t>
      </w:r>
      <w:r w:rsidR="00CB5A4E" w:rsidRPr="00BF5CC2">
        <w:t xml:space="preserve"> </w:t>
      </w:r>
      <w:r w:rsidR="0079264C" w:rsidRPr="00BF5CC2">
        <w:t>of 137 Parties)</w:t>
      </w:r>
      <w:r w:rsidRPr="00BF5CC2">
        <w:t xml:space="preserve"> as</w:t>
      </w:r>
      <w:r w:rsidRPr="00F85B23">
        <w:t xml:space="preserve"> of 31 </w:t>
      </w:r>
      <w:r w:rsidR="00D02622">
        <w:t>December</w:t>
      </w:r>
      <w:r w:rsidR="00D02622" w:rsidRPr="00F85B23">
        <w:t xml:space="preserve"> </w:t>
      </w:r>
      <w:r w:rsidRPr="00F85B23">
        <w:t>2024</w:t>
      </w:r>
      <w:r w:rsidR="00E969D3" w:rsidRPr="00F85B23">
        <w:t>.</w:t>
      </w:r>
      <w:r w:rsidR="00E969D3">
        <w:t xml:space="preserve"> </w:t>
      </w:r>
      <w:r w:rsidR="005644AE">
        <w:t>No change in the reporting rates</w:t>
      </w:r>
      <w:r w:rsidR="00E969D3">
        <w:t xml:space="preserve"> for the first short report</w:t>
      </w:r>
      <w:r w:rsidR="00C86FA8">
        <w:t>, which is</w:t>
      </w:r>
      <w:r w:rsidR="00E969D3">
        <w:t xml:space="preserve"> at </w:t>
      </w:r>
      <w:r w:rsidR="00D2190E">
        <w:t>91</w:t>
      </w:r>
      <w:r w:rsidR="00CC6607" w:rsidRPr="00E76083">
        <w:t xml:space="preserve"> percent </w:t>
      </w:r>
      <w:r w:rsidR="00E969D3">
        <w:t>(</w:t>
      </w:r>
      <w:r w:rsidR="007B1A36">
        <w:t>104</w:t>
      </w:r>
      <w:r w:rsidR="00252A8F">
        <w:t xml:space="preserve"> of 114 Parties</w:t>
      </w:r>
      <w:r w:rsidR="00E969D3">
        <w:t>)</w:t>
      </w:r>
      <w:r w:rsidR="000628F1">
        <w:t>,</w:t>
      </w:r>
      <w:r w:rsidR="00E969D3">
        <w:t xml:space="preserve"> and </w:t>
      </w:r>
      <w:r w:rsidR="2401CB7A">
        <w:t>9</w:t>
      </w:r>
      <w:r w:rsidR="26AA39D4">
        <w:t>5</w:t>
      </w:r>
      <w:r w:rsidR="00D67FCF">
        <w:t xml:space="preserve"> percent </w:t>
      </w:r>
      <w:r w:rsidR="00E969D3">
        <w:t>(</w:t>
      </w:r>
      <w:r w:rsidR="00205675">
        <w:t>116 of 123 Parties</w:t>
      </w:r>
      <w:r w:rsidR="00E969D3">
        <w:t xml:space="preserve">) </w:t>
      </w:r>
      <w:r w:rsidR="00D67FCF">
        <w:t>for</w:t>
      </w:r>
      <w:r w:rsidR="00D2190E">
        <w:t xml:space="preserve"> </w:t>
      </w:r>
      <w:r w:rsidR="00CC6607" w:rsidRPr="00E76083">
        <w:t xml:space="preserve">the </w:t>
      </w:r>
      <w:r w:rsidR="00E969D3">
        <w:t>first</w:t>
      </w:r>
      <w:r w:rsidR="00CC6607" w:rsidRPr="00E76083">
        <w:t xml:space="preserve"> full reports</w:t>
      </w:r>
      <w:r w:rsidR="00E969D3">
        <w:t xml:space="preserve"> (2021)</w:t>
      </w:r>
      <w:r w:rsidR="000628F1">
        <w:t>,</w:t>
      </w:r>
      <w:r w:rsidR="008707BD">
        <w:t xml:space="preserve"> since </w:t>
      </w:r>
      <w:r w:rsidR="0050279B">
        <w:t>the</w:t>
      </w:r>
      <w:r w:rsidR="00C71515">
        <w:t xml:space="preserve"> last report to the fifth meeting of the Committee in March 2023.</w:t>
      </w:r>
      <w:r w:rsidR="0050279B">
        <w:t xml:space="preserve"> </w:t>
      </w:r>
    </w:p>
    <w:p w14:paraId="3755A2BF" w14:textId="515A750C" w:rsidR="002628FC" w:rsidRDefault="00EB7057" w:rsidP="000F2E4A">
      <w:pPr>
        <w:pStyle w:val="Normalnumber"/>
        <w:numPr>
          <w:ilvl w:val="0"/>
          <w:numId w:val="0"/>
        </w:numPr>
        <w:ind w:left="1247"/>
        <w:jc w:val="center"/>
      </w:pPr>
      <w:r>
        <w:rPr>
          <w:noProof/>
        </w:rPr>
        <w:lastRenderedPageBreak/>
        <w:drawing>
          <wp:inline distT="0" distB="0" distL="0" distR="0" wp14:anchorId="16491FB5" wp14:editId="4F3AC159">
            <wp:extent cx="3996046" cy="2262249"/>
            <wp:effectExtent l="0" t="0" r="5080" b="5080"/>
            <wp:docPr id="23809729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FCD0E99" w14:textId="551A0CFE" w:rsidR="00A11C08" w:rsidRDefault="00B63B87" w:rsidP="00E30387">
      <w:pPr>
        <w:pStyle w:val="Normalnumber"/>
      </w:pPr>
      <w:r w:rsidRPr="00280407">
        <w:t xml:space="preserve">The list of </w:t>
      </w:r>
      <w:r>
        <w:t>Parties</w:t>
      </w:r>
      <w:r w:rsidRPr="00280407">
        <w:t xml:space="preserve"> that have submitted their reports </w:t>
      </w:r>
      <w:r w:rsidR="00CA7330">
        <w:t xml:space="preserve">can be found </w:t>
      </w:r>
      <w:proofErr w:type="gramStart"/>
      <w:r w:rsidR="00E30387">
        <w:t>in</w:t>
      </w:r>
      <w:r w:rsidR="00131BA7">
        <w:t>:</w:t>
      </w:r>
      <w:proofErr w:type="gramEnd"/>
      <w:r w:rsidR="00131BA7">
        <w:t xml:space="preserve"> </w:t>
      </w:r>
      <w:r w:rsidR="00D95409">
        <w:t>a</w:t>
      </w:r>
      <w:r w:rsidR="00131BA7">
        <w:t>nnex I</w:t>
      </w:r>
      <w:r w:rsidR="00F30B45">
        <w:t>I</w:t>
      </w:r>
      <w:r w:rsidR="00D95409">
        <w:t xml:space="preserve"> </w:t>
      </w:r>
      <w:r w:rsidR="00433D09">
        <w:t>–</w:t>
      </w:r>
      <w:r w:rsidR="00131BA7">
        <w:t xml:space="preserve"> first short report (2019); </w:t>
      </w:r>
      <w:r w:rsidR="00D95409">
        <w:t>annex III –</w:t>
      </w:r>
      <w:r w:rsidRPr="00280407">
        <w:t xml:space="preserve"> </w:t>
      </w:r>
      <w:r w:rsidR="00D95409">
        <w:t xml:space="preserve">first full report (2021); and </w:t>
      </w:r>
      <w:r w:rsidR="00FA754E">
        <w:t xml:space="preserve">annex IV </w:t>
      </w:r>
      <w:r w:rsidR="00433D09">
        <w:t xml:space="preserve">– </w:t>
      </w:r>
      <w:r w:rsidR="00FA754E">
        <w:t>second short report (2023)</w:t>
      </w:r>
      <w:r w:rsidRPr="00280407">
        <w:t>.</w:t>
      </w:r>
    </w:p>
    <w:p w14:paraId="7F005C6F" w14:textId="383B197B" w:rsidR="004B5CB9" w:rsidRPr="00280407" w:rsidRDefault="004B5CB9" w:rsidP="004F0EC1">
      <w:pPr>
        <w:pStyle w:val="CH2"/>
        <w:numPr>
          <w:ilvl w:val="0"/>
          <w:numId w:val="7"/>
        </w:numPr>
        <w:tabs>
          <w:tab w:val="clear" w:pos="851"/>
          <w:tab w:val="clear" w:pos="1247"/>
          <w:tab w:val="right" w:pos="1260"/>
          <w:tab w:val="left" w:pos="2430"/>
        </w:tabs>
        <w:ind w:left="1800" w:hanging="1170"/>
        <w:rPr>
          <w:lang w:val="en-GB"/>
        </w:rPr>
      </w:pPr>
      <w:r w:rsidRPr="00280407">
        <w:rPr>
          <w:lang w:val="en-GB"/>
        </w:rPr>
        <w:t xml:space="preserve">Minamata Convention </w:t>
      </w:r>
      <w:r w:rsidR="002C3D1D" w:rsidRPr="00280407">
        <w:rPr>
          <w:lang w:val="en-GB"/>
        </w:rPr>
        <w:t>i</w:t>
      </w:r>
      <w:r w:rsidRPr="00280407">
        <w:rPr>
          <w:lang w:val="en-GB"/>
        </w:rPr>
        <w:t xml:space="preserve">nitial </w:t>
      </w:r>
      <w:r w:rsidR="002C3D1D" w:rsidRPr="00280407">
        <w:rPr>
          <w:lang w:val="en-GB"/>
        </w:rPr>
        <w:t>a</w:t>
      </w:r>
      <w:r w:rsidRPr="00280407">
        <w:rPr>
          <w:lang w:val="en-GB"/>
        </w:rPr>
        <w:t>ssessments</w:t>
      </w:r>
    </w:p>
    <w:p w14:paraId="4BE70768" w14:textId="4461E093" w:rsidR="004B5CB9" w:rsidRPr="00280407" w:rsidRDefault="004B5CB9" w:rsidP="0004750B">
      <w:pPr>
        <w:pStyle w:val="Normalnumber"/>
      </w:pPr>
      <w:r>
        <w:t xml:space="preserve">The development of Minamata Convention </w:t>
      </w:r>
      <w:r w:rsidR="002C3D1D">
        <w:t>i</w:t>
      </w:r>
      <w:r>
        <w:t xml:space="preserve">nitial </w:t>
      </w:r>
      <w:r w:rsidR="002C3D1D">
        <w:t>a</w:t>
      </w:r>
      <w:r>
        <w:t>ssessments is one of the enabling activities supported by the Global Environment Facility (GEF) for developing countries and countries with economies in transition.</w:t>
      </w:r>
    </w:p>
    <w:p w14:paraId="79140EFF" w14:textId="0174E034" w:rsidR="004B5CB9" w:rsidRPr="00A249B5" w:rsidRDefault="004B5CB9" w:rsidP="0004750B">
      <w:pPr>
        <w:pStyle w:val="Normalnumber"/>
      </w:pPr>
      <w:r>
        <w:t xml:space="preserve">As </w:t>
      </w:r>
      <w:r w:rsidR="00602EFE">
        <w:t xml:space="preserve">of </w:t>
      </w:r>
      <w:r w:rsidR="00C6080C">
        <w:t xml:space="preserve">31 </w:t>
      </w:r>
      <w:r w:rsidR="00E95FFA">
        <w:t>July</w:t>
      </w:r>
      <w:r w:rsidR="00C6080C">
        <w:t xml:space="preserve"> 202</w:t>
      </w:r>
      <w:r w:rsidR="00E95FFA">
        <w:t>3</w:t>
      </w:r>
      <w:r>
        <w:t>, GEF ha</w:t>
      </w:r>
      <w:r w:rsidR="00C6449E">
        <w:t>d</w:t>
      </w:r>
      <w:r>
        <w:t xml:space="preserve"> provided support to </w:t>
      </w:r>
      <w:r w:rsidRPr="00A249B5">
        <w:t xml:space="preserve">enable a total </w:t>
      </w:r>
      <w:r w:rsidR="00C6449E" w:rsidRPr="00A249B5">
        <w:t xml:space="preserve">of </w:t>
      </w:r>
      <w:r w:rsidRPr="00A249B5">
        <w:t>11</w:t>
      </w:r>
      <w:r w:rsidR="00DA027B" w:rsidRPr="00A249B5">
        <w:t>9</w:t>
      </w:r>
      <w:r w:rsidRPr="00A249B5">
        <w:t xml:space="preserve"> countries to develop their </w:t>
      </w:r>
      <w:r w:rsidR="00C6449E" w:rsidRPr="00A249B5">
        <w:t>initial assessments</w:t>
      </w:r>
      <w:r w:rsidRPr="00A249B5">
        <w:t xml:space="preserve">. As </w:t>
      </w:r>
      <w:proofErr w:type="gramStart"/>
      <w:r w:rsidRPr="00A249B5">
        <w:t>at</w:t>
      </w:r>
      <w:proofErr w:type="gramEnd"/>
      <w:r w:rsidRPr="00A249B5">
        <w:t xml:space="preserve"> </w:t>
      </w:r>
      <w:r w:rsidR="00877ECA" w:rsidRPr="00A249B5">
        <w:t>31 December 2024</w:t>
      </w:r>
      <w:r w:rsidRPr="00A249B5">
        <w:t xml:space="preserve">, </w:t>
      </w:r>
      <w:r w:rsidR="002C605C">
        <w:t>8</w:t>
      </w:r>
      <w:r w:rsidR="00A249B5" w:rsidRPr="00A249B5">
        <w:t>3</w:t>
      </w:r>
      <w:r w:rsidR="00605BA1" w:rsidRPr="00A249B5">
        <w:t xml:space="preserve"> </w:t>
      </w:r>
      <w:r w:rsidR="00C6449E" w:rsidRPr="00A249B5">
        <w:t>initial assessments</w:t>
      </w:r>
      <w:r w:rsidRPr="00A249B5">
        <w:t xml:space="preserve"> from both </w:t>
      </w:r>
      <w:r w:rsidR="00D11653" w:rsidRPr="00A249B5">
        <w:t>Parties</w:t>
      </w:r>
      <w:r w:rsidRPr="00A249B5">
        <w:t xml:space="preserve"> and non-</w:t>
      </w:r>
      <w:r w:rsidR="00D11653" w:rsidRPr="00A249B5">
        <w:t>Parties</w:t>
      </w:r>
      <w:r w:rsidRPr="00A249B5">
        <w:t xml:space="preserve"> had been submitted to the </w:t>
      </w:r>
      <w:r w:rsidR="00F940EF" w:rsidRPr="00A249B5">
        <w:t>Secretariat</w:t>
      </w:r>
      <w:r w:rsidRPr="00A249B5">
        <w:t>. A small number</w:t>
      </w:r>
      <w:r w:rsidRPr="00C6080C">
        <w:t xml:space="preserve"> of countries have completed </w:t>
      </w:r>
      <w:r w:rsidR="00C6449E" w:rsidRPr="00C6080C">
        <w:t xml:space="preserve">initial assessments </w:t>
      </w:r>
      <w:r w:rsidR="005B0623" w:rsidRPr="00C6080C">
        <w:t>that</w:t>
      </w:r>
      <w:r w:rsidRPr="00C6080C">
        <w:t xml:space="preserve"> have not been submitted to the </w:t>
      </w:r>
      <w:r w:rsidR="00F940EF" w:rsidRPr="00C6080C">
        <w:t>Secretariat</w:t>
      </w:r>
      <w:r w:rsidRPr="00C6080C">
        <w:t xml:space="preserve">. The </w:t>
      </w:r>
      <w:r w:rsidR="00F940EF" w:rsidRPr="00C6080C">
        <w:t>Secretariat</w:t>
      </w:r>
      <w:r w:rsidRPr="00C6080C">
        <w:t xml:space="preserve"> expects GEF agencies to submit </w:t>
      </w:r>
      <w:r w:rsidR="00277497" w:rsidRPr="00C6080C">
        <w:t xml:space="preserve">to the </w:t>
      </w:r>
      <w:r w:rsidR="00F940EF" w:rsidRPr="00C6080C">
        <w:t>Secretariat</w:t>
      </w:r>
      <w:r w:rsidR="00277497" w:rsidRPr="00C6080C">
        <w:t xml:space="preserve"> </w:t>
      </w:r>
      <w:r w:rsidRPr="00C6080C">
        <w:t>finali</w:t>
      </w:r>
      <w:r w:rsidR="00FC65BC" w:rsidRPr="00C6080C">
        <w:t>z</w:t>
      </w:r>
      <w:r w:rsidRPr="00C6080C">
        <w:t xml:space="preserve">ed and validated </w:t>
      </w:r>
      <w:r w:rsidR="00C6449E" w:rsidRPr="00C6080C">
        <w:t>initial assessments</w:t>
      </w:r>
      <w:r w:rsidRPr="00C6080C">
        <w:t xml:space="preserve">, for which approval </w:t>
      </w:r>
      <w:r w:rsidR="00277497" w:rsidRPr="00C6080C">
        <w:t>by</w:t>
      </w:r>
      <w:r w:rsidRPr="00C6080C">
        <w:t xml:space="preserve"> the country is required. The list of countries that received GEF support for enabling activities is set out in annex 3 of the report of the Global Environment Facility to the fourth meeting of the </w:t>
      </w:r>
      <w:r w:rsidRPr="00A249B5">
        <w:t xml:space="preserve">Conference of the </w:t>
      </w:r>
      <w:r w:rsidR="00D11653" w:rsidRPr="00A249B5">
        <w:t>Parties</w:t>
      </w:r>
      <w:r w:rsidRPr="00A249B5">
        <w:t xml:space="preserve"> to the Minamata Convention on Mercury (UNEP/MC/COP.</w:t>
      </w:r>
      <w:r w:rsidR="00E95FFA" w:rsidRPr="00A249B5">
        <w:t>5</w:t>
      </w:r>
      <w:r w:rsidRPr="00A249B5">
        <w:t>/INF/</w:t>
      </w:r>
      <w:r w:rsidR="00E95FFA" w:rsidRPr="00A249B5">
        <w:t>14</w:t>
      </w:r>
      <w:r w:rsidRPr="00A249B5">
        <w:t>).</w:t>
      </w:r>
    </w:p>
    <w:p w14:paraId="11905443" w14:textId="456C2C80" w:rsidR="004B5CB9" w:rsidRPr="004A4E0B" w:rsidRDefault="004B5CB9" w:rsidP="0004750B">
      <w:pPr>
        <w:pStyle w:val="Normalnumber"/>
      </w:pPr>
      <w:r w:rsidRPr="00A249B5">
        <w:t xml:space="preserve">As </w:t>
      </w:r>
      <w:r w:rsidR="00277497" w:rsidRPr="00A249B5">
        <w:t>at</w:t>
      </w:r>
      <w:r w:rsidRPr="00A249B5">
        <w:t xml:space="preserve"> </w:t>
      </w:r>
      <w:r w:rsidR="00877ECA" w:rsidRPr="000F2E4A">
        <w:t>31 December 2024</w:t>
      </w:r>
      <w:r w:rsidRPr="00A249B5">
        <w:t xml:space="preserve">, the </w:t>
      </w:r>
      <w:r w:rsidR="00F940EF" w:rsidRPr="00A249B5">
        <w:t>Secretariat</w:t>
      </w:r>
      <w:r w:rsidRPr="00A249B5">
        <w:t xml:space="preserve"> ha</w:t>
      </w:r>
      <w:r w:rsidR="00C6449E" w:rsidRPr="00A249B5">
        <w:t>d</w:t>
      </w:r>
      <w:r w:rsidRPr="00A249B5">
        <w:t xml:space="preserve"> received </w:t>
      </w:r>
      <w:r w:rsidR="00C6449E" w:rsidRPr="00A249B5">
        <w:t>the initial assessments</w:t>
      </w:r>
      <w:r w:rsidRPr="00A249B5">
        <w:t xml:space="preserve"> of the following countries: Albania, </w:t>
      </w:r>
      <w:r w:rsidR="00180B4A" w:rsidRPr="00A249B5">
        <w:t xml:space="preserve">Antigua and Barbuda, </w:t>
      </w:r>
      <w:r w:rsidRPr="00A249B5">
        <w:t xml:space="preserve">Argentina, Armenia, Azerbaijan, </w:t>
      </w:r>
      <w:r w:rsidR="00697D8C" w:rsidRPr="00A249B5">
        <w:t xml:space="preserve">Bahamas, </w:t>
      </w:r>
      <w:r w:rsidRPr="00A249B5">
        <w:t xml:space="preserve">Bangladesh, </w:t>
      </w:r>
      <w:r w:rsidR="00697D8C" w:rsidRPr="00A249B5">
        <w:t xml:space="preserve">Belize, </w:t>
      </w:r>
      <w:r w:rsidRPr="00A249B5">
        <w:t>Benin, Bolivia (</w:t>
      </w:r>
      <w:proofErr w:type="spellStart"/>
      <w:r w:rsidRPr="00A249B5">
        <w:t>Plurinational</w:t>
      </w:r>
      <w:proofErr w:type="spellEnd"/>
      <w:r w:rsidRPr="004A4E0B">
        <w:t xml:space="preserve"> </w:t>
      </w:r>
      <w:r w:rsidR="00180B4A" w:rsidRPr="004A4E0B">
        <w:t xml:space="preserve">State </w:t>
      </w:r>
      <w:r w:rsidRPr="004A4E0B">
        <w:t xml:space="preserve">of), Botswana, Burkina Faso, </w:t>
      </w:r>
      <w:r w:rsidR="00752B64">
        <w:t xml:space="preserve">Burundi, </w:t>
      </w:r>
      <w:r w:rsidRPr="004A4E0B">
        <w:t xml:space="preserve">Cabo Verde, Cameroon, Central African Republic, Chad, Chile, Colombia, Comoros, </w:t>
      </w:r>
      <w:r w:rsidR="00180B4A" w:rsidRPr="004A4E0B">
        <w:t xml:space="preserve">Congo, </w:t>
      </w:r>
      <w:r w:rsidR="0019277E">
        <w:t xml:space="preserve">Cook Islands, </w:t>
      </w:r>
      <w:r w:rsidRPr="004A4E0B">
        <w:t>Costa Rica, Côte d</w:t>
      </w:r>
      <w:r w:rsidR="00FC65BC" w:rsidRPr="004A4E0B">
        <w:t>’</w:t>
      </w:r>
      <w:r w:rsidRPr="004A4E0B">
        <w:t xml:space="preserve">Ivoire, Dominican Republic, </w:t>
      </w:r>
      <w:r w:rsidR="7DB370E0" w:rsidRPr="004A4E0B">
        <w:t xml:space="preserve">Eritrea, </w:t>
      </w:r>
      <w:r w:rsidRPr="004A4E0B">
        <w:t xml:space="preserve">Ethiopia, </w:t>
      </w:r>
      <w:r w:rsidR="50971813" w:rsidRPr="004A4E0B">
        <w:t>Gabon</w:t>
      </w:r>
      <w:r w:rsidRPr="004A4E0B">
        <w:t xml:space="preserve">, Gambia, Georgia, Ghana, Guatemala, Guinea, Guinea-Bissau, Guyana, </w:t>
      </w:r>
      <w:r w:rsidR="2D0DAAFB" w:rsidRPr="004A4E0B">
        <w:t xml:space="preserve">Indonesia, </w:t>
      </w:r>
      <w:r w:rsidRPr="004A4E0B">
        <w:t xml:space="preserve">Jamaica, Jordan, </w:t>
      </w:r>
      <w:r w:rsidRPr="00A249B5">
        <w:t xml:space="preserve">Kazakhstan, </w:t>
      </w:r>
      <w:r w:rsidR="00CC3F66" w:rsidRPr="00A249B5">
        <w:t>K</w:t>
      </w:r>
      <w:r w:rsidR="00CC3F66">
        <w:t xml:space="preserve">iribati, </w:t>
      </w:r>
      <w:r w:rsidRPr="004A4E0B">
        <w:t xml:space="preserve">Lesotho, Madagascar, Malaysia, Mali, </w:t>
      </w:r>
      <w:r w:rsidR="009A6BC9">
        <w:t xml:space="preserve">Marshall Islands, </w:t>
      </w:r>
      <w:r w:rsidR="10A22E88" w:rsidRPr="004A4E0B">
        <w:t xml:space="preserve">Mauritania, </w:t>
      </w:r>
      <w:r w:rsidRPr="004A4E0B">
        <w:t xml:space="preserve">Mauritius, Mexico, Mongolia, </w:t>
      </w:r>
      <w:r w:rsidR="00697D8C" w:rsidRPr="00A249B5">
        <w:t xml:space="preserve">Montenegro, </w:t>
      </w:r>
      <w:r w:rsidR="00C97609" w:rsidRPr="00A249B5">
        <w:t xml:space="preserve">Mozambique, </w:t>
      </w:r>
      <w:r w:rsidRPr="00A249B5">
        <w:t xml:space="preserve">Nepal, Niger, Nigeria, </w:t>
      </w:r>
      <w:r w:rsidR="00180B4A" w:rsidRPr="00A249B5">
        <w:t xml:space="preserve">Republic of </w:t>
      </w:r>
      <w:r w:rsidRPr="00A249B5">
        <w:t xml:space="preserve">North Macedonia, </w:t>
      </w:r>
      <w:r w:rsidR="292DB7F6" w:rsidRPr="00A249B5">
        <w:t xml:space="preserve">Pakistan, </w:t>
      </w:r>
      <w:r w:rsidR="00412C30" w:rsidRPr="00A249B5">
        <w:t xml:space="preserve">Palau, </w:t>
      </w:r>
      <w:r w:rsidRPr="00A249B5">
        <w:t xml:space="preserve">Panama, Paraguay, Peru, </w:t>
      </w:r>
      <w:r w:rsidR="07A12BEF" w:rsidRPr="00A249B5">
        <w:t>Philippines</w:t>
      </w:r>
      <w:r w:rsidR="07A12BEF" w:rsidRPr="004A4E0B">
        <w:t xml:space="preserve">, </w:t>
      </w:r>
      <w:r w:rsidRPr="004A4E0B">
        <w:t xml:space="preserve">Republic of Moldova, </w:t>
      </w:r>
      <w:r w:rsidR="11741EA8" w:rsidRPr="004A4E0B">
        <w:t>Rwanda</w:t>
      </w:r>
      <w:r w:rsidRPr="004A4E0B">
        <w:t xml:space="preserve">, Saint Kitts and Nevis, Saint Lucia, Samoa, Sao Tome and Principe, Senegal, </w:t>
      </w:r>
      <w:r w:rsidR="00697D8C" w:rsidRPr="004A4E0B">
        <w:t xml:space="preserve">Serbia, </w:t>
      </w:r>
      <w:r w:rsidRPr="004A4E0B">
        <w:t xml:space="preserve">Seychelles, Sierra Leone, </w:t>
      </w:r>
      <w:r w:rsidR="00F40D68" w:rsidRPr="004A4E0B">
        <w:t xml:space="preserve">South Africa, </w:t>
      </w:r>
      <w:r w:rsidRPr="004A4E0B">
        <w:t xml:space="preserve">Sri Lanka, Sudan, Suriname, Togo, Trinidad and Tobago, </w:t>
      </w:r>
      <w:r w:rsidR="00DD04BE">
        <w:t xml:space="preserve">Tuvalu, </w:t>
      </w:r>
      <w:r w:rsidRPr="004A4E0B">
        <w:t xml:space="preserve">Uganda, United Republic of Tanzania, Viet Nam, Yemen, </w:t>
      </w:r>
      <w:r w:rsidR="00180B4A" w:rsidRPr="004A4E0B">
        <w:t xml:space="preserve">and </w:t>
      </w:r>
      <w:r w:rsidRPr="004A4E0B">
        <w:t>Zambia.</w:t>
      </w:r>
    </w:p>
    <w:p w14:paraId="68FD391F" w14:textId="7A99DBC7" w:rsidR="004B5CB9" w:rsidRPr="00280407" w:rsidRDefault="004B5CB9" w:rsidP="004F0EC1">
      <w:pPr>
        <w:pStyle w:val="CH2"/>
        <w:numPr>
          <w:ilvl w:val="0"/>
          <w:numId w:val="7"/>
        </w:numPr>
        <w:tabs>
          <w:tab w:val="clear" w:pos="851"/>
          <w:tab w:val="clear" w:pos="1247"/>
          <w:tab w:val="right" w:pos="1260"/>
          <w:tab w:val="left" w:pos="2430"/>
        </w:tabs>
        <w:ind w:left="1800" w:hanging="1170"/>
        <w:rPr>
          <w:lang w:val="en-GB"/>
        </w:rPr>
      </w:pPr>
      <w:r w:rsidRPr="00280407">
        <w:rPr>
          <w:lang w:val="en-GB"/>
        </w:rPr>
        <w:t xml:space="preserve">National </w:t>
      </w:r>
      <w:r w:rsidR="00C6449E" w:rsidRPr="00280407">
        <w:rPr>
          <w:lang w:val="en-GB"/>
        </w:rPr>
        <w:t>a</w:t>
      </w:r>
      <w:r w:rsidRPr="00280407">
        <w:rPr>
          <w:lang w:val="en-GB"/>
        </w:rPr>
        <w:t xml:space="preserve">ction </w:t>
      </w:r>
      <w:r w:rsidR="00C6449E" w:rsidRPr="00280407">
        <w:rPr>
          <w:lang w:val="en-GB"/>
        </w:rPr>
        <w:t>p</w:t>
      </w:r>
      <w:r w:rsidRPr="00280407">
        <w:rPr>
          <w:lang w:val="en-GB"/>
        </w:rPr>
        <w:t xml:space="preserve">lans pursuant to paragraph 3 of </w:t>
      </w:r>
      <w:r w:rsidR="006D3785">
        <w:rPr>
          <w:lang w:val="en-GB"/>
        </w:rPr>
        <w:t>Article</w:t>
      </w:r>
      <w:r w:rsidRPr="00280407">
        <w:rPr>
          <w:lang w:val="en-GB"/>
        </w:rPr>
        <w:t xml:space="preserve"> 7</w:t>
      </w:r>
    </w:p>
    <w:p w14:paraId="55854F99" w14:textId="19AB6678" w:rsidR="004B5CB9" w:rsidRPr="00280407" w:rsidRDefault="004B5CB9" w:rsidP="0004750B">
      <w:pPr>
        <w:pStyle w:val="Normalnumber"/>
      </w:pPr>
      <w:r>
        <w:t xml:space="preserve">Pursuant to paragraph 3 of </w:t>
      </w:r>
      <w:r w:rsidR="006D3785">
        <w:t>Article</w:t>
      </w:r>
      <w:r>
        <w:t xml:space="preserve"> 7 of the Convention, a </w:t>
      </w:r>
      <w:r w:rsidR="00FD29B1">
        <w:t>Party</w:t>
      </w:r>
      <w:r>
        <w:t xml:space="preserve"> that at any time determines that artisanal and small-scale gold mining and processing in its territory </w:t>
      </w:r>
      <w:r w:rsidR="00277497">
        <w:t>are</w:t>
      </w:r>
      <w:r>
        <w:t xml:space="preserve"> more than insignificant shall notify the </w:t>
      </w:r>
      <w:r w:rsidR="00F940EF">
        <w:t>Secretariat</w:t>
      </w:r>
      <w:r>
        <w:t>. Such</w:t>
      </w:r>
      <w:r w:rsidR="009C4E96">
        <w:t xml:space="preserve"> a</w:t>
      </w:r>
      <w:r>
        <w:t xml:space="preserve"> </w:t>
      </w:r>
      <w:r w:rsidR="00FD29B1">
        <w:t>Party</w:t>
      </w:r>
      <w:r>
        <w:t xml:space="preserve"> shall also develop and implement a national action plan in accordance with </w:t>
      </w:r>
      <w:r w:rsidR="009C4E96">
        <w:t>a</w:t>
      </w:r>
      <w:r>
        <w:t xml:space="preserve">nnex C of the Convention; submit its national action plan to the </w:t>
      </w:r>
      <w:r w:rsidR="00F940EF">
        <w:t>Secretariat</w:t>
      </w:r>
      <w:r>
        <w:t xml:space="preserve"> no later than three years after </w:t>
      </w:r>
      <w:r w:rsidR="00277497">
        <w:t xml:space="preserve">the </w:t>
      </w:r>
      <w:r>
        <w:t xml:space="preserve">entry into force of the Convention for it or three years after the notification to the </w:t>
      </w:r>
      <w:r w:rsidR="00F940EF">
        <w:t>Secretariat</w:t>
      </w:r>
      <w:r>
        <w:t xml:space="preserve">, whichever is later; and thereafter provide a review every three years of the progress made in meeting its obligations under </w:t>
      </w:r>
      <w:r w:rsidR="006D3785">
        <w:t>Article</w:t>
      </w:r>
      <w:r>
        <w:t xml:space="preserve"> 7 and include such reviews in its reports submitted pursuant to </w:t>
      </w:r>
      <w:r w:rsidR="006D3785">
        <w:t>Article</w:t>
      </w:r>
      <w:r>
        <w:t xml:space="preserve"> 21.</w:t>
      </w:r>
    </w:p>
    <w:p w14:paraId="764B8BA7" w14:textId="75A4ABC3" w:rsidR="004B5CB9" w:rsidRPr="003E7A8B" w:rsidRDefault="004B5CB9" w:rsidP="0004750B">
      <w:pPr>
        <w:pStyle w:val="Normalnumber"/>
        <w:rPr>
          <w:b/>
          <w:bCs/>
          <w:i/>
          <w:iCs/>
        </w:rPr>
      </w:pPr>
      <w:r>
        <w:t xml:space="preserve">The Conference of the </w:t>
      </w:r>
      <w:r w:rsidR="00D11653">
        <w:t>Parties</w:t>
      </w:r>
      <w:r w:rsidR="009C4E96">
        <w:t>,</w:t>
      </w:r>
      <w:r>
        <w:t xml:space="preserve"> at its first meeting</w:t>
      </w:r>
      <w:r w:rsidR="009C4E96">
        <w:t>,</w:t>
      </w:r>
      <w:r>
        <w:t xml:space="preserve"> agreed to the use of the guidance on the preparation of national action plans, which is available on the </w:t>
      </w:r>
      <w:hyperlink r:id="rId20">
        <w:r w:rsidRPr="31584EFE">
          <w:rPr>
            <w:rStyle w:val="Hyperlink"/>
            <w:lang w:val="en-GB"/>
          </w:rPr>
          <w:t>Convention website</w:t>
        </w:r>
      </w:hyperlink>
      <w:r>
        <w:t>.</w:t>
      </w:r>
    </w:p>
    <w:p w14:paraId="4B397529" w14:textId="74CF75EE" w:rsidR="004B5CB9" w:rsidRPr="003E7A8B" w:rsidRDefault="00277497" w:rsidP="0004750B">
      <w:pPr>
        <w:pStyle w:val="Normalnumber"/>
      </w:pPr>
      <w:r>
        <w:t xml:space="preserve">As </w:t>
      </w:r>
      <w:proofErr w:type="gramStart"/>
      <w:r w:rsidR="00443DFE" w:rsidRPr="000F2E4A">
        <w:t>at</w:t>
      </w:r>
      <w:proofErr w:type="gramEnd"/>
      <w:r w:rsidR="00443DFE" w:rsidRPr="000F2E4A">
        <w:t xml:space="preserve"> </w:t>
      </w:r>
      <w:r w:rsidR="00877ECA" w:rsidRPr="000F2E4A">
        <w:t>31 December 2024</w:t>
      </w:r>
      <w:r w:rsidR="00443DFE">
        <w:t>,</w:t>
      </w:r>
      <w:r>
        <w:t xml:space="preserve"> a</w:t>
      </w:r>
      <w:r w:rsidR="004B5CB9">
        <w:t xml:space="preserve"> total of </w:t>
      </w:r>
      <w:r w:rsidR="004B5CB9" w:rsidRPr="000F2E4A">
        <w:t>43 countries ha</w:t>
      </w:r>
      <w:r w:rsidR="009C4E96" w:rsidRPr="000F2E4A">
        <w:t>d</w:t>
      </w:r>
      <w:r w:rsidR="004B5CB9" w:rsidRPr="000F2E4A">
        <w:t xml:space="preserve"> received GEF support </w:t>
      </w:r>
      <w:r w:rsidR="004B5CB9">
        <w:t>to prepare their national action plans. By</w:t>
      </w:r>
      <w:r w:rsidR="004A4E0B">
        <w:t xml:space="preserve"> the same date</w:t>
      </w:r>
      <w:r w:rsidR="004B5CB9">
        <w:t xml:space="preserve">, the </w:t>
      </w:r>
      <w:r w:rsidR="00F940EF">
        <w:t>Secretariat</w:t>
      </w:r>
      <w:r w:rsidR="004B5CB9">
        <w:t xml:space="preserve"> had received the </w:t>
      </w:r>
      <w:r w:rsidR="009C4E96">
        <w:t>artisanal and small-scale gold mining</w:t>
      </w:r>
      <w:r w:rsidR="004B5CB9">
        <w:t xml:space="preserve"> </w:t>
      </w:r>
      <w:r w:rsidR="0023647C">
        <w:t>national action plans</w:t>
      </w:r>
      <w:r w:rsidR="004B5CB9">
        <w:t xml:space="preserve"> of the following </w:t>
      </w:r>
      <w:r w:rsidR="00AA1209">
        <w:t>3</w:t>
      </w:r>
      <w:r w:rsidR="00AA1209" w:rsidRPr="000F2E4A">
        <w:t>7</w:t>
      </w:r>
      <w:r w:rsidR="00AA1209">
        <w:t xml:space="preserve"> </w:t>
      </w:r>
      <w:r w:rsidR="004B5CB9">
        <w:t xml:space="preserve">countries: Burkina Faso, Burundi, </w:t>
      </w:r>
      <w:r w:rsidR="0050523A">
        <w:t xml:space="preserve"> Cameroon, </w:t>
      </w:r>
      <w:r w:rsidR="004B5CB9">
        <w:t xml:space="preserve">Central African Republic, </w:t>
      </w:r>
      <w:r w:rsidR="007A7A29">
        <w:t xml:space="preserve">Chad, </w:t>
      </w:r>
      <w:r w:rsidR="39C24BDC">
        <w:t xml:space="preserve">Colombia, </w:t>
      </w:r>
      <w:r>
        <w:t xml:space="preserve">Congo, </w:t>
      </w:r>
      <w:r w:rsidR="6AECB0ED">
        <w:t xml:space="preserve">Costa Rica, Côte d'Ivoire, </w:t>
      </w:r>
      <w:r w:rsidR="007F443A">
        <w:t xml:space="preserve">Democratic Republic of the </w:t>
      </w:r>
      <w:r w:rsidR="007F443A">
        <w:lastRenderedPageBreak/>
        <w:t xml:space="preserve">Congo, </w:t>
      </w:r>
      <w:r w:rsidR="004B5CB9">
        <w:t xml:space="preserve">Ecuador, </w:t>
      </w:r>
      <w:r w:rsidR="4B3F6FBF">
        <w:t>Eritrea,</w:t>
      </w:r>
      <w:r w:rsidR="004B5CB9">
        <w:t xml:space="preserve"> </w:t>
      </w:r>
      <w:r w:rsidR="007A7A29">
        <w:t xml:space="preserve">Eswatini, </w:t>
      </w:r>
      <w:r w:rsidR="01A04384">
        <w:t xml:space="preserve">Gabon, </w:t>
      </w:r>
      <w:r w:rsidR="003E7A8B">
        <w:t xml:space="preserve">Ghana, </w:t>
      </w:r>
      <w:r w:rsidR="004B5CB9">
        <w:t xml:space="preserve">Guinea, </w:t>
      </w:r>
      <w:r w:rsidR="007A7A29">
        <w:t xml:space="preserve">Guyana, </w:t>
      </w:r>
      <w:r w:rsidR="60FBEA99">
        <w:t xml:space="preserve">Indonesia, Kenya, Kyrgyzstan, </w:t>
      </w:r>
      <w:r w:rsidR="004B5CB9">
        <w:t xml:space="preserve">Lao People’s Democratic Republic, Madagascar, Mali, Mongolia, </w:t>
      </w:r>
      <w:r w:rsidR="5BD62993">
        <w:t xml:space="preserve">Mozambique, Niger, </w:t>
      </w:r>
      <w:r w:rsidR="004B5CB9">
        <w:t xml:space="preserve">Nigeria, </w:t>
      </w:r>
      <w:r w:rsidR="007A7A29">
        <w:t xml:space="preserve">Paraguay, </w:t>
      </w:r>
      <w:r w:rsidR="169804E3">
        <w:t>Rwanda,</w:t>
      </w:r>
      <w:r w:rsidR="007A7A29">
        <w:t xml:space="preserve"> </w:t>
      </w:r>
      <w:r w:rsidR="004B5CB9">
        <w:t xml:space="preserve">Senegal, Sierra Leone, </w:t>
      </w:r>
      <w:r w:rsidR="3D09E1B4">
        <w:t xml:space="preserve">Suriname, Togo, </w:t>
      </w:r>
      <w:r w:rsidR="004B5CB9">
        <w:t>Uganda</w:t>
      </w:r>
      <w:r w:rsidR="00903994">
        <w:t>,</w:t>
      </w:r>
      <w:r w:rsidR="004B5CB9">
        <w:t xml:space="preserve"> </w:t>
      </w:r>
      <w:r w:rsidR="003E7A8B">
        <w:t xml:space="preserve">United Republic of Tanzania, </w:t>
      </w:r>
      <w:r w:rsidR="4E471E85">
        <w:t xml:space="preserve">Zambia, </w:t>
      </w:r>
      <w:r w:rsidR="003E7A8B">
        <w:t xml:space="preserve">and </w:t>
      </w:r>
      <w:r w:rsidR="004B5CB9">
        <w:t>Zimbabwe.</w:t>
      </w:r>
    </w:p>
    <w:p w14:paraId="76508A85" w14:textId="4E46F643" w:rsidR="004B5CB9" w:rsidRPr="00280407" w:rsidRDefault="004B5CB9" w:rsidP="004F0EC1">
      <w:pPr>
        <w:pStyle w:val="CH2"/>
        <w:numPr>
          <w:ilvl w:val="0"/>
          <w:numId w:val="7"/>
        </w:numPr>
        <w:tabs>
          <w:tab w:val="clear" w:pos="851"/>
          <w:tab w:val="clear" w:pos="1247"/>
          <w:tab w:val="right" w:pos="1260"/>
          <w:tab w:val="left" w:pos="2430"/>
        </w:tabs>
        <w:ind w:left="1800" w:hanging="1170"/>
        <w:rPr>
          <w:lang w:val="en-GB"/>
        </w:rPr>
      </w:pPr>
      <w:r w:rsidRPr="00280407">
        <w:rPr>
          <w:lang w:val="en-GB"/>
        </w:rPr>
        <w:t xml:space="preserve">National </w:t>
      </w:r>
      <w:r w:rsidR="009C4E96" w:rsidRPr="00280407">
        <w:rPr>
          <w:lang w:val="en-GB"/>
        </w:rPr>
        <w:t>i</w:t>
      </w:r>
      <w:r w:rsidRPr="00280407">
        <w:rPr>
          <w:lang w:val="en-GB"/>
        </w:rPr>
        <w:t xml:space="preserve">mplementation </w:t>
      </w:r>
      <w:r w:rsidR="009C4E96" w:rsidRPr="00280407">
        <w:rPr>
          <w:lang w:val="en-GB"/>
        </w:rPr>
        <w:t>p</w:t>
      </w:r>
      <w:r w:rsidRPr="00280407">
        <w:rPr>
          <w:lang w:val="en-GB"/>
        </w:rPr>
        <w:t xml:space="preserve">lans pursuant to </w:t>
      </w:r>
      <w:r w:rsidR="006D3785">
        <w:rPr>
          <w:lang w:val="en-GB"/>
        </w:rPr>
        <w:t>Article</w:t>
      </w:r>
      <w:r w:rsidRPr="00280407">
        <w:rPr>
          <w:lang w:val="en-GB"/>
        </w:rPr>
        <w:t xml:space="preserve"> 20</w:t>
      </w:r>
    </w:p>
    <w:p w14:paraId="0ADF0E59" w14:textId="3E7D0EC2" w:rsidR="004B5CB9" w:rsidRPr="00280407" w:rsidRDefault="004B5CB9" w:rsidP="0004750B">
      <w:pPr>
        <w:pStyle w:val="Normalnumber"/>
      </w:pPr>
      <w:r>
        <w:t xml:space="preserve">Pursuant to </w:t>
      </w:r>
      <w:r w:rsidR="006D3785">
        <w:t>Article</w:t>
      </w:r>
      <w:r>
        <w:t xml:space="preserve"> 20 of the Minamata Convention, a </w:t>
      </w:r>
      <w:r w:rsidR="00FD29B1">
        <w:t>Party</w:t>
      </w:r>
      <w:r>
        <w:t xml:space="preserve"> may, following an initial assessment, develop and execute an implementation plan</w:t>
      </w:r>
      <w:r w:rsidR="009C4E96">
        <w:t xml:space="preserve"> for meeting its obligations under the Convention</w:t>
      </w:r>
      <w:r>
        <w:t xml:space="preserve">, </w:t>
      </w:r>
      <w:proofErr w:type="gramStart"/>
      <w:r>
        <w:t>taking into account</w:t>
      </w:r>
      <w:proofErr w:type="gramEnd"/>
      <w:r>
        <w:t xml:space="preserve"> its domestic circumstances. Any such plan should be transmitted to the </w:t>
      </w:r>
      <w:r w:rsidR="00F940EF">
        <w:t>Secretariat</w:t>
      </w:r>
      <w:r>
        <w:t xml:space="preserve"> as soon as it has been developed.</w:t>
      </w:r>
    </w:p>
    <w:p w14:paraId="2A3633E4" w14:textId="39E45D32" w:rsidR="004B5CB9" w:rsidRPr="00280407" w:rsidRDefault="00093BC4" w:rsidP="0004750B">
      <w:pPr>
        <w:pStyle w:val="Normalnumber"/>
      </w:pPr>
      <w:r>
        <w:t xml:space="preserve">Australia, </w:t>
      </w:r>
      <w:r w:rsidR="004B5CB9">
        <w:t>Japa</w:t>
      </w:r>
      <w:r w:rsidR="004B5CB9" w:rsidRPr="31584EFE">
        <w:rPr>
          <w:rFonts w:asciiTheme="majorBidi" w:hAnsiTheme="majorBidi" w:cstheme="majorBidi"/>
          <w:color w:val="000000" w:themeColor="text1"/>
        </w:rPr>
        <w:t>n</w:t>
      </w:r>
      <w:r w:rsidR="00E040A6" w:rsidRPr="31584EFE">
        <w:rPr>
          <w:rFonts w:asciiTheme="majorBidi" w:hAnsiTheme="majorBidi" w:cstheme="majorBidi"/>
          <w:color w:val="000000" w:themeColor="text1"/>
        </w:rPr>
        <w:t xml:space="preserve">, </w:t>
      </w:r>
      <w:r w:rsidR="00483B73" w:rsidRPr="31584EFE">
        <w:rPr>
          <w:rFonts w:asciiTheme="majorBidi" w:hAnsiTheme="majorBidi" w:cstheme="majorBidi"/>
          <w:color w:val="000000" w:themeColor="text1"/>
        </w:rPr>
        <w:t>Montenegro,</w:t>
      </w:r>
      <w:r w:rsidR="004B5CB9" w:rsidRPr="31584EFE">
        <w:rPr>
          <w:rFonts w:asciiTheme="majorBidi" w:hAnsiTheme="majorBidi" w:cstheme="majorBidi"/>
          <w:color w:val="000000" w:themeColor="text1"/>
        </w:rPr>
        <w:t xml:space="preserve"> and Peru </w:t>
      </w:r>
      <w:r w:rsidR="00735E10" w:rsidRPr="31584EFE">
        <w:rPr>
          <w:rFonts w:asciiTheme="majorBidi" w:hAnsiTheme="majorBidi" w:cstheme="majorBidi"/>
          <w:color w:val="000000" w:themeColor="text1"/>
        </w:rPr>
        <w:t xml:space="preserve">have </w:t>
      </w:r>
      <w:r w:rsidR="004B5CB9" w:rsidRPr="31584EFE">
        <w:rPr>
          <w:rFonts w:asciiTheme="majorBidi" w:hAnsiTheme="majorBidi" w:cstheme="majorBidi"/>
          <w:color w:val="000000" w:themeColor="text1"/>
        </w:rPr>
        <w:t xml:space="preserve">developed implementation plans that were </w:t>
      </w:r>
      <w:r w:rsidR="004B5CB9">
        <w:t>transmitted</w:t>
      </w:r>
      <w:r w:rsidR="004B5CB9" w:rsidRPr="31584EFE">
        <w:rPr>
          <w:rFonts w:asciiTheme="majorBidi" w:hAnsiTheme="majorBidi" w:cstheme="majorBidi"/>
          <w:color w:val="000000" w:themeColor="text1"/>
        </w:rPr>
        <w:t xml:space="preserve"> to the </w:t>
      </w:r>
      <w:r w:rsidR="00F940EF">
        <w:rPr>
          <w:rFonts w:asciiTheme="majorBidi" w:hAnsiTheme="majorBidi" w:cstheme="majorBidi"/>
          <w:color w:val="000000" w:themeColor="text1"/>
        </w:rPr>
        <w:t>Secretariat</w:t>
      </w:r>
      <w:r w:rsidR="004B5CB9" w:rsidRPr="31584EFE">
        <w:rPr>
          <w:rFonts w:asciiTheme="majorBidi" w:hAnsiTheme="majorBidi" w:cstheme="majorBidi"/>
          <w:color w:val="000000" w:themeColor="text1"/>
        </w:rPr>
        <w:t>.</w:t>
      </w:r>
      <w:r w:rsidR="004B5CB9" w:rsidRPr="31584EFE">
        <w:rPr>
          <w:rFonts w:asciiTheme="majorBidi" w:hAnsiTheme="majorBidi" w:cstheme="majorBidi"/>
        </w:rPr>
        <w:t xml:space="preserve"> The </w:t>
      </w:r>
      <w:r w:rsidR="00735E10" w:rsidRPr="31584EFE">
        <w:rPr>
          <w:rFonts w:asciiTheme="majorBidi" w:hAnsiTheme="majorBidi" w:cstheme="majorBidi"/>
        </w:rPr>
        <w:t xml:space="preserve">related </w:t>
      </w:r>
      <w:r w:rsidR="004B5CB9" w:rsidRPr="31584EFE">
        <w:rPr>
          <w:rFonts w:asciiTheme="majorBidi" w:hAnsiTheme="majorBidi" w:cstheme="majorBidi"/>
        </w:rPr>
        <w:t xml:space="preserve">reports are available on the </w:t>
      </w:r>
      <w:hyperlink r:id="rId21">
        <w:r w:rsidR="004B5CB9" w:rsidRPr="31584EFE">
          <w:rPr>
            <w:rStyle w:val="Hyperlink"/>
            <w:lang w:val="en-GB"/>
          </w:rPr>
          <w:t>website</w:t>
        </w:r>
      </w:hyperlink>
      <w:r w:rsidR="004B5CB9" w:rsidRPr="31584EFE">
        <w:rPr>
          <w:rFonts w:asciiTheme="majorBidi" w:hAnsiTheme="majorBidi" w:cstheme="majorBidi"/>
        </w:rPr>
        <w:t xml:space="preserve"> of the Convention.</w:t>
      </w:r>
    </w:p>
    <w:p w14:paraId="7C717735" w14:textId="77777777" w:rsidR="004B5CB9" w:rsidRPr="00280407" w:rsidRDefault="004B5CB9" w:rsidP="004B5CB9">
      <w:pPr>
        <w:pStyle w:val="Normal-pool"/>
        <w:rPr>
          <w:lang w:val="en-GB"/>
        </w:rPr>
      </w:pPr>
      <w:r w:rsidRPr="00280407">
        <w:rPr>
          <w:lang w:val="en-GB"/>
        </w:rPr>
        <w:br w:type="page"/>
      </w:r>
    </w:p>
    <w:p w14:paraId="27F7341A" w14:textId="77777777" w:rsidR="004B5CB9" w:rsidRPr="00280407" w:rsidRDefault="004B5CB9" w:rsidP="004B5CB9">
      <w:pPr>
        <w:pStyle w:val="ZZAnxheader"/>
        <w:rPr>
          <w:lang w:val="en-GB"/>
        </w:rPr>
      </w:pPr>
      <w:r w:rsidRPr="00280407">
        <w:rPr>
          <w:lang w:val="en-GB"/>
        </w:rPr>
        <w:lastRenderedPageBreak/>
        <w:t>Annex I</w:t>
      </w:r>
    </w:p>
    <w:p w14:paraId="5196890F" w14:textId="5E9EFE29" w:rsidR="004B5CB9" w:rsidRPr="00280407" w:rsidRDefault="004B5CB9" w:rsidP="004B5CB9">
      <w:pPr>
        <w:pStyle w:val="ZZAnxtitle"/>
        <w:rPr>
          <w:lang w:val="en-GB"/>
        </w:rPr>
      </w:pPr>
      <w:r w:rsidRPr="00280407">
        <w:rPr>
          <w:lang w:val="en-GB"/>
        </w:rPr>
        <w:t xml:space="preserve">Status of </w:t>
      </w:r>
      <w:r w:rsidR="00D11653">
        <w:rPr>
          <w:lang w:val="en-GB"/>
        </w:rPr>
        <w:t>Parties</w:t>
      </w:r>
      <w:r w:rsidRPr="00280407">
        <w:rPr>
          <w:lang w:val="en-GB"/>
        </w:rPr>
        <w:t xml:space="preserve"> to the Minamata Convention as </w:t>
      </w:r>
      <w:proofErr w:type="gramStart"/>
      <w:r w:rsidRPr="00280407">
        <w:rPr>
          <w:lang w:val="en-GB"/>
        </w:rPr>
        <w:t>at</w:t>
      </w:r>
      <w:proofErr w:type="gramEnd"/>
      <w:r w:rsidRPr="00280407">
        <w:rPr>
          <w:lang w:val="en-GB"/>
        </w:rPr>
        <w:t xml:space="preserve"> </w:t>
      </w:r>
      <w:r w:rsidR="00877ECA">
        <w:rPr>
          <w:lang w:val="en-GB"/>
        </w:rPr>
        <w:t>31 December 2024</w:t>
      </w:r>
    </w:p>
    <w:p w14:paraId="2A54C105" w14:textId="59868870" w:rsidR="004B5CB9" w:rsidRPr="00280407" w:rsidRDefault="004B5CB9" w:rsidP="151271F9">
      <w:pPr>
        <w:pStyle w:val="Normal-pool"/>
        <w:rPr>
          <w:lang w:val="en-GB"/>
        </w:rPr>
      </w:pPr>
    </w:p>
    <w:tbl>
      <w:tblPr>
        <w:tblW w:w="0" w:type="auto"/>
        <w:tblInd w:w="1271" w:type="dxa"/>
        <w:tblLayout w:type="fixed"/>
        <w:tblLook w:val="06A0" w:firstRow="1" w:lastRow="0" w:firstColumn="1" w:lastColumn="0" w:noHBand="1" w:noVBand="1"/>
      </w:tblPr>
      <w:tblGrid>
        <w:gridCol w:w="567"/>
        <w:gridCol w:w="2552"/>
        <w:gridCol w:w="1537"/>
        <w:gridCol w:w="1723"/>
        <w:gridCol w:w="1646"/>
      </w:tblGrid>
      <w:tr w:rsidR="151271F9" w:rsidRPr="003F4095" w14:paraId="529A879D" w14:textId="77777777" w:rsidTr="000F2E4A">
        <w:trPr>
          <w:trHeight w:val="570"/>
        </w:trPr>
        <w:tc>
          <w:tcPr>
            <w:tcW w:w="567" w:type="dxa"/>
            <w:tcBorders>
              <w:top w:val="single" w:sz="4" w:space="0" w:color="auto"/>
              <w:left w:val="single" w:sz="4" w:space="0" w:color="auto"/>
              <w:bottom w:val="single" w:sz="4" w:space="0" w:color="auto"/>
              <w:right w:val="single" w:sz="4" w:space="0" w:color="auto"/>
            </w:tcBorders>
            <w:shd w:val="clear" w:color="auto" w:fill="9D9D9D"/>
            <w:vAlign w:val="center"/>
          </w:tcPr>
          <w:p w14:paraId="06CB02B7" w14:textId="31AC0A9A" w:rsidR="151271F9" w:rsidRPr="000F2E4A" w:rsidRDefault="151271F9" w:rsidP="151271F9">
            <w:pPr>
              <w:rPr>
                <w:rFonts w:asciiTheme="majorBidi" w:eastAsia="Times New Roman" w:hAnsiTheme="majorBidi" w:cstheme="majorBidi"/>
                <w:i/>
                <w:iCs/>
                <w:sz w:val="18"/>
                <w:szCs w:val="18"/>
              </w:rPr>
            </w:pPr>
          </w:p>
        </w:tc>
        <w:tc>
          <w:tcPr>
            <w:tcW w:w="2552" w:type="dxa"/>
            <w:tcBorders>
              <w:top w:val="single" w:sz="4" w:space="0" w:color="auto"/>
              <w:left w:val="single" w:sz="4" w:space="0" w:color="auto"/>
              <w:bottom w:val="single" w:sz="4" w:space="0" w:color="auto"/>
              <w:right w:val="single" w:sz="4" w:space="0" w:color="auto"/>
            </w:tcBorders>
            <w:shd w:val="clear" w:color="auto" w:fill="9D9D9D"/>
            <w:vAlign w:val="center"/>
          </w:tcPr>
          <w:p w14:paraId="3AC4AB02" w14:textId="4A1191F7"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i/>
                <w:iCs/>
                <w:sz w:val="18"/>
                <w:szCs w:val="18"/>
              </w:rPr>
              <w:t>Participant</w:t>
            </w:r>
          </w:p>
        </w:tc>
        <w:tc>
          <w:tcPr>
            <w:tcW w:w="1537" w:type="dxa"/>
            <w:tcBorders>
              <w:top w:val="single" w:sz="4" w:space="0" w:color="auto"/>
              <w:left w:val="single" w:sz="4" w:space="0" w:color="auto"/>
              <w:bottom w:val="single" w:sz="4" w:space="0" w:color="auto"/>
              <w:right w:val="single" w:sz="4" w:space="0" w:color="auto"/>
            </w:tcBorders>
            <w:shd w:val="clear" w:color="auto" w:fill="9D9D9D"/>
            <w:vAlign w:val="center"/>
          </w:tcPr>
          <w:p w14:paraId="021F7A75" w14:textId="51408D51"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i/>
                <w:iCs/>
                <w:sz w:val="18"/>
                <w:szCs w:val="18"/>
              </w:rPr>
              <w:t>Action</w:t>
            </w:r>
          </w:p>
        </w:tc>
        <w:tc>
          <w:tcPr>
            <w:tcW w:w="1723" w:type="dxa"/>
            <w:tcBorders>
              <w:top w:val="single" w:sz="4" w:space="0" w:color="auto"/>
              <w:left w:val="single" w:sz="4" w:space="0" w:color="auto"/>
              <w:bottom w:val="single" w:sz="4" w:space="0" w:color="auto"/>
              <w:right w:val="single" w:sz="4" w:space="0" w:color="auto"/>
            </w:tcBorders>
            <w:shd w:val="clear" w:color="auto" w:fill="9D9D9D"/>
            <w:vAlign w:val="center"/>
          </w:tcPr>
          <w:p w14:paraId="36584709" w14:textId="52E68862"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i/>
                <w:iCs/>
                <w:sz w:val="18"/>
                <w:szCs w:val="18"/>
              </w:rPr>
              <w:t>Date of Deposit</w:t>
            </w:r>
          </w:p>
        </w:tc>
        <w:tc>
          <w:tcPr>
            <w:tcW w:w="1646" w:type="dxa"/>
            <w:tcBorders>
              <w:top w:val="single" w:sz="4" w:space="0" w:color="auto"/>
              <w:left w:val="single" w:sz="4" w:space="0" w:color="auto"/>
              <w:bottom w:val="single" w:sz="4" w:space="0" w:color="auto"/>
              <w:right w:val="single" w:sz="4" w:space="0" w:color="auto"/>
            </w:tcBorders>
            <w:shd w:val="clear" w:color="auto" w:fill="9D9D9D"/>
            <w:vAlign w:val="center"/>
          </w:tcPr>
          <w:p w14:paraId="49D0DA7A" w14:textId="665CEFEF"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i/>
                <w:iCs/>
                <w:sz w:val="18"/>
                <w:szCs w:val="18"/>
              </w:rPr>
              <w:t>Date of Effect</w:t>
            </w:r>
          </w:p>
        </w:tc>
      </w:tr>
      <w:tr w:rsidR="151271F9" w:rsidRPr="003F4095" w14:paraId="07B83F6C"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10C2559C" w14:textId="11C7E4B9"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w:t>
            </w:r>
          </w:p>
        </w:tc>
        <w:tc>
          <w:tcPr>
            <w:tcW w:w="2552" w:type="dxa"/>
            <w:tcBorders>
              <w:top w:val="single" w:sz="4" w:space="0" w:color="auto"/>
              <w:left w:val="single" w:sz="4" w:space="0" w:color="auto"/>
              <w:bottom w:val="single" w:sz="4" w:space="0" w:color="auto"/>
              <w:right w:val="single" w:sz="4" w:space="0" w:color="auto"/>
            </w:tcBorders>
            <w:vAlign w:val="center"/>
          </w:tcPr>
          <w:p w14:paraId="109CBAA3" w14:textId="77E7A222"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Afghanistan</w:t>
            </w:r>
          </w:p>
        </w:tc>
        <w:tc>
          <w:tcPr>
            <w:tcW w:w="1537" w:type="dxa"/>
            <w:tcBorders>
              <w:top w:val="single" w:sz="4" w:space="0" w:color="auto"/>
              <w:left w:val="single" w:sz="4" w:space="0" w:color="auto"/>
              <w:bottom w:val="single" w:sz="4" w:space="0" w:color="auto"/>
              <w:right w:val="single" w:sz="4" w:space="0" w:color="auto"/>
            </w:tcBorders>
            <w:vAlign w:val="center"/>
          </w:tcPr>
          <w:p w14:paraId="6A4C6DB9" w14:textId="5CAD1579"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4AB645C4" w14:textId="78982498" w:rsidR="151271F9" w:rsidRPr="000F2E4A" w:rsidRDefault="00EA78C6" w:rsidP="151271F9">
            <w:pPr>
              <w:rPr>
                <w:rFonts w:asciiTheme="majorBidi" w:hAnsiTheme="majorBidi" w:cstheme="majorBidi"/>
                <w:sz w:val="18"/>
                <w:szCs w:val="18"/>
              </w:rPr>
            </w:pPr>
            <w:r>
              <w:rPr>
                <w:rFonts w:asciiTheme="majorBidi" w:eastAsia="Times New Roman" w:hAnsiTheme="majorBidi" w:cstheme="majorBidi"/>
                <w:sz w:val="18"/>
                <w:szCs w:val="18"/>
              </w:rPr>
              <w:t>0</w:t>
            </w:r>
            <w:r w:rsidR="151271F9" w:rsidRPr="000F2E4A">
              <w:rPr>
                <w:rFonts w:asciiTheme="majorBidi" w:eastAsia="Times New Roman" w:hAnsiTheme="majorBidi" w:cstheme="majorBidi"/>
                <w:sz w:val="18"/>
                <w:szCs w:val="18"/>
              </w:rPr>
              <w:t>2/</w:t>
            </w:r>
            <w:r>
              <w:rPr>
                <w:rFonts w:asciiTheme="majorBidi" w:eastAsia="Times New Roman" w:hAnsiTheme="majorBidi" w:cstheme="majorBidi"/>
                <w:sz w:val="18"/>
                <w:szCs w:val="18"/>
              </w:rPr>
              <w:t>0</w:t>
            </w:r>
            <w:r w:rsidR="151271F9" w:rsidRPr="000F2E4A">
              <w:rPr>
                <w:rFonts w:asciiTheme="majorBidi" w:eastAsia="Times New Roman" w:hAnsiTheme="majorBidi" w:cstheme="majorBidi"/>
                <w:sz w:val="18"/>
                <w:szCs w:val="18"/>
              </w:rPr>
              <w:t>5/2017</w:t>
            </w:r>
          </w:p>
        </w:tc>
        <w:tc>
          <w:tcPr>
            <w:tcW w:w="1646" w:type="dxa"/>
            <w:tcBorders>
              <w:top w:val="single" w:sz="4" w:space="0" w:color="auto"/>
              <w:left w:val="single" w:sz="4" w:space="0" w:color="auto"/>
              <w:bottom w:val="single" w:sz="4" w:space="0" w:color="auto"/>
              <w:right w:val="single" w:sz="4" w:space="0" w:color="auto"/>
            </w:tcBorders>
            <w:vAlign w:val="center"/>
          </w:tcPr>
          <w:p w14:paraId="510A7EEA" w14:textId="4627043E"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151271F9" w:rsidRPr="003F4095" w14:paraId="6286956F"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75D0A793" w14:textId="6FC2E520"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w:t>
            </w:r>
          </w:p>
        </w:tc>
        <w:tc>
          <w:tcPr>
            <w:tcW w:w="2552" w:type="dxa"/>
            <w:tcBorders>
              <w:top w:val="single" w:sz="4" w:space="0" w:color="auto"/>
              <w:left w:val="single" w:sz="4" w:space="0" w:color="auto"/>
              <w:bottom w:val="single" w:sz="4" w:space="0" w:color="auto"/>
              <w:right w:val="single" w:sz="4" w:space="0" w:color="auto"/>
            </w:tcBorders>
            <w:vAlign w:val="center"/>
          </w:tcPr>
          <w:p w14:paraId="119D77CF" w14:textId="0D6A49AC"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Albania</w:t>
            </w:r>
          </w:p>
        </w:tc>
        <w:tc>
          <w:tcPr>
            <w:tcW w:w="1537" w:type="dxa"/>
            <w:tcBorders>
              <w:top w:val="single" w:sz="4" w:space="0" w:color="auto"/>
              <w:left w:val="single" w:sz="4" w:space="0" w:color="auto"/>
              <w:bottom w:val="single" w:sz="4" w:space="0" w:color="auto"/>
              <w:right w:val="single" w:sz="4" w:space="0" w:color="auto"/>
            </w:tcBorders>
            <w:vAlign w:val="center"/>
          </w:tcPr>
          <w:p w14:paraId="6AA04805" w14:textId="6A715D48"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5B6AFE49" w14:textId="6D00CB70"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26/05/2020</w:t>
            </w:r>
          </w:p>
        </w:tc>
        <w:tc>
          <w:tcPr>
            <w:tcW w:w="1646" w:type="dxa"/>
            <w:tcBorders>
              <w:top w:val="single" w:sz="4" w:space="0" w:color="auto"/>
              <w:left w:val="single" w:sz="4" w:space="0" w:color="auto"/>
              <w:bottom w:val="single" w:sz="4" w:space="0" w:color="auto"/>
              <w:right w:val="single" w:sz="4" w:space="0" w:color="auto"/>
            </w:tcBorders>
            <w:vAlign w:val="center"/>
          </w:tcPr>
          <w:p w14:paraId="02764B8C" w14:textId="7AC6D0D7"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24/08/2020</w:t>
            </w:r>
          </w:p>
        </w:tc>
      </w:tr>
      <w:tr w:rsidR="151271F9" w:rsidRPr="003F4095" w14:paraId="4B40665D"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2D06AC8E" w14:textId="182D43B6"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3</w:t>
            </w:r>
          </w:p>
        </w:tc>
        <w:tc>
          <w:tcPr>
            <w:tcW w:w="2552" w:type="dxa"/>
            <w:tcBorders>
              <w:top w:val="single" w:sz="4" w:space="0" w:color="auto"/>
              <w:left w:val="single" w:sz="4" w:space="0" w:color="auto"/>
              <w:bottom w:val="single" w:sz="4" w:space="0" w:color="auto"/>
              <w:right w:val="single" w:sz="4" w:space="0" w:color="auto"/>
            </w:tcBorders>
            <w:vAlign w:val="center"/>
          </w:tcPr>
          <w:p w14:paraId="27311508" w14:textId="5A728126"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Algeria</w:t>
            </w:r>
          </w:p>
        </w:tc>
        <w:tc>
          <w:tcPr>
            <w:tcW w:w="1537" w:type="dxa"/>
            <w:tcBorders>
              <w:top w:val="single" w:sz="4" w:space="0" w:color="auto"/>
              <w:left w:val="single" w:sz="4" w:space="0" w:color="auto"/>
              <w:bottom w:val="single" w:sz="4" w:space="0" w:color="auto"/>
              <w:right w:val="single" w:sz="4" w:space="0" w:color="auto"/>
            </w:tcBorders>
            <w:vAlign w:val="center"/>
          </w:tcPr>
          <w:p w14:paraId="095789F7" w14:textId="02383E67"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2E294E18" w14:textId="7E79D536"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30/11/2022</w:t>
            </w:r>
          </w:p>
        </w:tc>
        <w:tc>
          <w:tcPr>
            <w:tcW w:w="1646" w:type="dxa"/>
            <w:tcBorders>
              <w:top w:val="single" w:sz="4" w:space="0" w:color="auto"/>
              <w:left w:val="single" w:sz="4" w:space="0" w:color="auto"/>
              <w:bottom w:val="single" w:sz="4" w:space="0" w:color="auto"/>
              <w:right w:val="single" w:sz="4" w:space="0" w:color="auto"/>
            </w:tcBorders>
            <w:vAlign w:val="center"/>
          </w:tcPr>
          <w:p w14:paraId="263C4EC2" w14:textId="722B07DA"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28/02/2023</w:t>
            </w:r>
          </w:p>
        </w:tc>
      </w:tr>
      <w:tr w:rsidR="151271F9" w:rsidRPr="003F4095" w14:paraId="06872B82"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071920A5" w14:textId="1FDFD349"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4</w:t>
            </w:r>
          </w:p>
        </w:tc>
        <w:tc>
          <w:tcPr>
            <w:tcW w:w="2552" w:type="dxa"/>
            <w:tcBorders>
              <w:top w:val="single" w:sz="4" w:space="0" w:color="auto"/>
              <w:left w:val="single" w:sz="4" w:space="0" w:color="auto"/>
              <w:bottom w:val="single" w:sz="4" w:space="0" w:color="auto"/>
              <w:right w:val="single" w:sz="4" w:space="0" w:color="auto"/>
            </w:tcBorders>
            <w:vAlign w:val="center"/>
          </w:tcPr>
          <w:p w14:paraId="4F8D4015" w14:textId="3BF93AFA"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Antigua and Barbuda</w:t>
            </w:r>
          </w:p>
        </w:tc>
        <w:tc>
          <w:tcPr>
            <w:tcW w:w="1537" w:type="dxa"/>
            <w:tcBorders>
              <w:top w:val="single" w:sz="4" w:space="0" w:color="auto"/>
              <w:left w:val="single" w:sz="4" w:space="0" w:color="auto"/>
              <w:bottom w:val="single" w:sz="4" w:space="0" w:color="auto"/>
              <w:right w:val="single" w:sz="4" w:space="0" w:color="auto"/>
            </w:tcBorders>
            <w:vAlign w:val="center"/>
          </w:tcPr>
          <w:p w14:paraId="0A2B9B83" w14:textId="799C0944"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2E09F0D9" w14:textId="0A64E086"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23/09/2016</w:t>
            </w:r>
          </w:p>
        </w:tc>
        <w:tc>
          <w:tcPr>
            <w:tcW w:w="1646" w:type="dxa"/>
            <w:tcBorders>
              <w:top w:val="single" w:sz="4" w:space="0" w:color="auto"/>
              <w:left w:val="single" w:sz="4" w:space="0" w:color="auto"/>
              <w:bottom w:val="single" w:sz="4" w:space="0" w:color="auto"/>
              <w:right w:val="single" w:sz="4" w:space="0" w:color="auto"/>
            </w:tcBorders>
            <w:vAlign w:val="center"/>
          </w:tcPr>
          <w:p w14:paraId="3C396EEC" w14:textId="6F97C6EC"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151271F9" w:rsidRPr="003F4095" w14:paraId="0AF94F3D"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091AC619" w14:textId="47272139"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5</w:t>
            </w:r>
          </w:p>
        </w:tc>
        <w:tc>
          <w:tcPr>
            <w:tcW w:w="2552" w:type="dxa"/>
            <w:tcBorders>
              <w:top w:val="single" w:sz="4" w:space="0" w:color="auto"/>
              <w:left w:val="single" w:sz="4" w:space="0" w:color="auto"/>
              <w:bottom w:val="single" w:sz="4" w:space="0" w:color="auto"/>
              <w:right w:val="single" w:sz="4" w:space="0" w:color="auto"/>
            </w:tcBorders>
            <w:vAlign w:val="center"/>
          </w:tcPr>
          <w:p w14:paraId="4F0766FC" w14:textId="524DA3B7"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Argentina</w:t>
            </w:r>
          </w:p>
        </w:tc>
        <w:tc>
          <w:tcPr>
            <w:tcW w:w="1537" w:type="dxa"/>
            <w:tcBorders>
              <w:top w:val="single" w:sz="4" w:space="0" w:color="auto"/>
              <w:left w:val="single" w:sz="4" w:space="0" w:color="auto"/>
              <w:bottom w:val="single" w:sz="4" w:space="0" w:color="auto"/>
              <w:right w:val="single" w:sz="4" w:space="0" w:color="auto"/>
            </w:tcBorders>
            <w:vAlign w:val="center"/>
          </w:tcPr>
          <w:p w14:paraId="5695A79B" w14:textId="0846A800"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24ECAF12" w14:textId="41B2AE74"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25/09/2017</w:t>
            </w:r>
          </w:p>
        </w:tc>
        <w:tc>
          <w:tcPr>
            <w:tcW w:w="1646" w:type="dxa"/>
            <w:tcBorders>
              <w:top w:val="single" w:sz="4" w:space="0" w:color="auto"/>
              <w:left w:val="single" w:sz="4" w:space="0" w:color="auto"/>
              <w:bottom w:val="single" w:sz="4" w:space="0" w:color="auto"/>
              <w:right w:val="single" w:sz="4" w:space="0" w:color="auto"/>
            </w:tcBorders>
            <w:vAlign w:val="center"/>
          </w:tcPr>
          <w:p w14:paraId="375FA77D" w14:textId="7BD9DB0A"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24/12/2017</w:t>
            </w:r>
          </w:p>
        </w:tc>
      </w:tr>
      <w:tr w:rsidR="151271F9" w:rsidRPr="003F4095" w14:paraId="724FA0FC"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502A5D5D" w14:textId="35E6D982"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6</w:t>
            </w:r>
          </w:p>
        </w:tc>
        <w:tc>
          <w:tcPr>
            <w:tcW w:w="2552" w:type="dxa"/>
            <w:tcBorders>
              <w:top w:val="single" w:sz="4" w:space="0" w:color="auto"/>
              <w:left w:val="single" w:sz="4" w:space="0" w:color="auto"/>
              <w:bottom w:val="single" w:sz="4" w:space="0" w:color="auto"/>
              <w:right w:val="single" w:sz="4" w:space="0" w:color="auto"/>
            </w:tcBorders>
            <w:vAlign w:val="center"/>
          </w:tcPr>
          <w:p w14:paraId="4A329A61" w14:textId="39A617F2"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Armenia</w:t>
            </w:r>
          </w:p>
        </w:tc>
        <w:tc>
          <w:tcPr>
            <w:tcW w:w="1537" w:type="dxa"/>
            <w:tcBorders>
              <w:top w:val="single" w:sz="4" w:space="0" w:color="auto"/>
              <w:left w:val="single" w:sz="4" w:space="0" w:color="auto"/>
              <w:bottom w:val="single" w:sz="4" w:space="0" w:color="auto"/>
              <w:right w:val="single" w:sz="4" w:space="0" w:color="auto"/>
            </w:tcBorders>
            <w:vAlign w:val="center"/>
          </w:tcPr>
          <w:p w14:paraId="184423F4" w14:textId="20DD2316"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5B445B7F" w14:textId="070BB85B"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13/12/2017</w:t>
            </w:r>
          </w:p>
        </w:tc>
        <w:tc>
          <w:tcPr>
            <w:tcW w:w="1646" w:type="dxa"/>
            <w:tcBorders>
              <w:top w:val="single" w:sz="4" w:space="0" w:color="auto"/>
              <w:left w:val="single" w:sz="4" w:space="0" w:color="auto"/>
              <w:bottom w:val="single" w:sz="4" w:space="0" w:color="auto"/>
              <w:right w:val="single" w:sz="4" w:space="0" w:color="auto"/>
            </w:tcBorders>
            <w:vAlign w:val="center"/>
          </w:tcPr>
          <w:p w14:paraId="16D3A2F6" w14:textId="342B77FE"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13/03/2018</w:t>
            </w:r>
          </w:p>
        </w:tc>
      </w:tr>
      <w:tr w:rsidR="151271F9" w:rsidRPr="003F4095" w14:paraId="0F630BF0"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098A19CE" w14:textId="7EB197FA"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7</w:t>
            </w:r>
          </w:p>
        </w:tc>
        <w:tc>
          <w:tcPr>
            <w:tcW w:w="2552" w:type="dxa"/>
            <w:tcBorders>
              <w:top w:val="single" w:sz="4" w:space="0" w:color="auto"/>
              <w:left w:val="single" w:sz="4" w:space="0" w:color="auto"/>
              <w:bottom w:val="single" w:sz="4" w:space="0" w:color="auto"/>
              <w:right w:val="single" w:sz="4" w:space="0" w:color="auto"/>
            </w:tcBorders>
            <w:vAlign w:val="center"/>
          </w:tcPr>
          <w:p w14:paraId="5D655150" w14:textId="57DE7CAA"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Australia</w:t>
            </w:r>
          </w:p>
        </w:tc>
        <w:tc>
          <w:tcPr>
            <w:tcW w:w="1537" w:type="dxa"/>
            <w:tcBorders>
              <w:top w:val="single" w:sz="4" w:space="0" w:color="auto"/>
              <w:left w:val="single" w:sz="4" w:space="0" w:color="auto"/>
              <w:bottom w:val="single" w:sz="4" w:space="0" w:color="auto"/>
              <w:right w:val="single" w:sz="4" w:space="0" w:color="auto"/>
            </w:tcBorders>
            <w:vAlign w:val="center"/>
          </w:tcPr>
          <w:p w14:paraId="6E82FACD" w14:textId="151CA043"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5FB500E3" w14:textId="7FC0CE74" w:rsidR="151271F9" w:rsidRPr="000F2E4A" w:rsidRDefault="00EA78C6" w:rsidP="151271F9">
            <w:pPr>
              <w:rPr>
                <w:rFonts w:asciiTheme="majorBidi" w:hAnsiTheme="majorBidi" w:cstheme="majorBidi"/>
                <w:sz w:val="18"/>
                <w:szCs w:val="18"/>
              </w:rPr>
            </w:pPr>
            <w:r>
              <w:rPr>
                <w:rFonts w:asciiTheme="majorBidi" w:eastAsia="Times New Roman" w:hAnsiTheme="majorBidi" w:cstheme="majorBidi"/>
                <w:sz w:val="18"/>
                <w:szCs w:val="18"/>
              </w:rPr>
              <w:t>0</w:t>
            </w:r>
            <w:r w:rsidR="151271F9" w:rsidRPr="000F2E4A">
              <w:rPr>
                <w:rFonts w:asciiTheme="majorBidi" w:eastAsia="Times New Roman" w:hAnsiTheme="majorBidi" w:cstheme="majorBidi"/>
                <w:sz w:val="18"/>
                <w:szCs w:val="18"/>
              </w:rPr>
              <w:t>7/12/2021</w:t>
            </w:r>
          </w:p>
        </w:tc>
        <w:tc>
          <w:tcPr>
            <w:tcW w:w="1646" w:type="dxa"/>
            <w:tcBorders>
              <w:top w:val="single" w:sz="4" w:space="0" w:color="auto"/>
              <w:left w:val="single" w:sz="4" w:space="0" w:color="auto"/>
              <w:bottom w:val="single" w:sz="4" w:space="0" w:color="auto"/>
              <w:right w:val="single" w:sz="4" w:space="0" w:color="auto"/>
            </w:tcBorders>
            <w:vAlign w:val="center"/>
          </w:tcPr>
          <w:p w14:paraId="3CF99D01" w14:textId="5243C167" w:rsidR="151271F9" w:rsidRPr="000F2E4A" w:rsidRDefault="00EA78C6" w:rsidP="151271F9">
            <w:pPr>
              <w:rPr>
                <w:rFonts w:asciiTheme="majorBidi" w:hAnsiTheme="majorBidi" w:cstheme="majorBidi"/>
                <w:sz w:val="18"/>
                <w:szCs w:val="18"/>
              </w:rPr>
            </w:pPr>
            <w:r>
              <w:rPr>
                <w:rFonts w:asciiTheme="majorBidi" w:eastAsia="Times New Roman" w:hAnsiTheme="majorBidi" w:cstheme="majorBidi"/>
                <w:sz w:val="18"/>
                <w:szCs w:val="18"/>
              </w:rPr>
              <w:t>0</w:t>
            </w:r>
            <w:r w:rsidR="151271F9" w:rsidRPr="000F2E4A">
              <w:rPr>
                <w:rFonts w:asciiTheme="majorBidi" w:eastAsia="Times New Roman" w:hAnsiTheme="majorBidi" w:cstheme="majorBidi"/>
                <w:sz w:val="18"/>
                <w:szCs w:val="18"/>
              </w:rPr>
              <w:t>7/</w:t>
            </w:r>
            <w:r>
              <w:rPr>
                <w:rFonts w:asciiTheme="majorBidi" w:eastAsia="Times New Roman" w:hAnsiTheme="majorBidi" w:cstheme="majorBidi"/>
                <w:sz w:val="18"/>
                <w:szCs w:val="18"/>
              </w:rPr>
              <w:t>0</w:t>
            </w:r>
            <w:r w:rsidR="151271F9" w:rsidRPr="000F2E4A">
              <w:rPr>
                <w:rFonts w:asciiTheme="majorBidi" w:eastAsia="Times New Roman" w:hAnsiTheme="majorBidi" w:cstheme="majorBidi"/>
                <w:sz w:val="18"/>
                <w:szCs w:val="18"/>
              </w:rPr>
              <w:t>3/2022</w:t>
            </w:r>
          </w:p>
        </w:tc>
      </w:tr>
      <w:tr w:rsidR="151271F9" w:rsidRPr="003F4095" w14:paraId="41846F79"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0D557546" w14:textId="671CAD45"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8</w:t>
            </w:r>
          </w:p>
        </w:tc>
        <w:tc>
          <w:tcPr>
            <w:tcW w:w="2552" w:type="dxa"/>
            <w:tcBorders>
              <w:top w:val="single" w:sz="4" w:space="0" w:color="auto"/>
              <w:left w:val="single" w:sz="4" w:space="0" w:color="auto"/>
              <w:bottom w:val="single" w:sz="4" w:space="0" w:color="auto"/>
              <w:right w:val="single" w:sz="4" w:space="0" w:color="auto"/>
            </w:tcBorders>
            <w:vAlign w:val="center"/>
          </w:tcPr>
          <w:p w14:paraId="691C61BD" w14:textId="0C9E00F3"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Austria</w:t>
            </w:r>
          </w:p>
        </w:tc>
        <w:tc>
          <w:tcPr>
            <w:tcW w:w="1537" w:type="dxa"/>
            <w:tcBorders>
              <w:top w:val="single" w:sz="4" w:space="0" w:color="auto"/>
              <w:left w:val="single" w:sz="4" w:space="0" w:color="auto"/>
              <w:bottom w:val="single" w:sz="4" w:space="0" w:color="auto"/>
              <w:right w:val="single" w:sz="4" w:space="0" w:color="auto"/>
            </w:tcBorders>
            <w:vAlign w:val="center"/>
          </w:tcPr>
          <w:p w14:paraId="2D32EC7C" w14:textId="0AD6FCF1"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17E0376E" w14:textId="5173B841"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12/</w:t>
            </w:r>
            <w:r w:rsidR="00EA78C6">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6/2017</w:t>
            </w:r>
          </w:p>
        </w:tc>
        <w:tc>
          <w:tcPr>
            <w:tcW w:w="1646" w:type="dxa"/>
            <w:tcBorders>
              <w:top w:val="single" w:sz="4" w:space="0" w:color="auto"/>
              <w:left w:val="single" w:sz="4" w:space="0" w:color="auto"/>
              <w:bottom w:val="single" w:sz="4" w:space="0" w:color="auto"/>
              <w:right w:val="single" w:sz="4" w:space="0" w:color="auto"/>
            </w:tcBorders>
            <w:vAlign w:val="center"/>
          </w:tcPr>
          <w:p w14:paraId="0921DC70" w14:textId="0C5F6549"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10/</w:t>
            </w:r>
            <w:r w:rsidR="00EA78C6">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9/2017</w:t>
            </w:r>
          </w:p>
        </w:tc>
      </w:tr>
      <w:tr w:rsidR="151271F9" w:rsidRPr="003F4095" w14:paraId="2F7271C3"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64F2CA48" w14:textId="4EA5E2C2"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9</w:t>
            </w:r>
          </w:p>
        </w:tc>
        <w:tc>
          <w:tcPr>
            <w:tcW w:w="2552" w:type="dxa"/>
            <w:tcBorders>
              <w:top w:val="single" w:sz="4" w:space="0" w:color="auto"/>
              <w:left w:val="single" w:sz="4" w:space="0" w:color="auto"/>
              <w:bottom w:val="single" w:sz="4" w:space="0" w:color="auto"/>
              <w:right w:val="single" w:sz="4" w:space="0" w:color="auto"/>
            </w:tcBorders>
            <w:vAlign w:val="center"/>
          </w:tcPr>
          <w:p w14:paraId="0C2D1045" w14:textId="30FADF61"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Bahamas</w:t>
            </w:r>
          </w:p>
        </w:tc>
        <w:tc>
          <w:tcPr>
            <w:tcW w:w="1537" w:type="dxa"/>
            <w:tcBorders>
              <w:top w:val="single" w:sz="4" w:space="0" w:color="auto"/>
              <w:left w:val="single" w:sz="4" w:space="0" w:color="auto"/>
              <w:bottom w:val="single" w:sz="4" w:space="0" w:color="auto"/>
              <w:right w:val="single" w:sz="4" w:space="0" w:color="auto"/>
            </w:tcBorders>
            <w:vAlign w:val="center"/>
          </w:tcPr>
          <w:p w14:paraId="16929E29" w14:textId="0B9CE8FD"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3E08B7F0" w14:textId="76E5301D"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12/</w:t>
            </w:r>
            <w:r w:rsidR="00EA78C6">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2/2020</w:t>
            </w:r>
          </w:p>
        </w:tc>
        <w:tc>
          <w:tcPr>
            <w:tcW w:w="1646" w:type="dxa"/>
            <w:tcBorders>
              <w:top w:val="single" w:sz="4" w:space="0" w:color="auto"/>
              <w:left w:val="single" w:sz="4" w:space="0" w:color="auto"/>
              <w:bottom w:val="single" w:sz="4" w:space="0" w:color="auto"/>
              <w:right w:val="single" w:sz="4" w:space="0" w:color="auto"/>
            </w:tcBorders>
            <w:vAlign w:val="center"/>
          </w:tcPr>
          <w:p w14:paraId="33561412" w14:textId="42BD6554"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12/</w:t>
            </w:r>
            <w:r w:rsidR="00EA78C6">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5/2020</w:t>
            </w:r>
          </w:p>
        </w:tc>
      </w:tr>
      <w:tr w:rsidR="151271F9" w:rsidRPr="003F4095" w14:paraId="256DFD97"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5C4435AB" w14:textId="3C68B24C"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10</w:t>
            </w:r>
          </w:p>
        </w:tc>
        <w:tc>
          <w:tcPr>
            <w:tcW w:w="2552" w:type="dxa"/>
            <w:tcBorders>
              <w:top w:val="single" w:sz="4" w:space="0" w:color="auto"/>
              <w:left w:val="single" w:sz="4" w:space="0" w:color="auto"/>
              <w:bottom w:val="single" w:sz="4" w:space="0" w:color="auto"/>
              <w:right w:val="single" w:sz="4" w:space="0" w:color="auto"/>
            </w:tcBorders>
            <w:vAlign w:val="center"/>
          </w:tcPr>
          <w:p w14:paraId="4444DD7A" w14:textId="7A3BAA51"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Bahrain</w:t>
            </w:r>
          </w:p>
        </w:tc>
        <w:tc>
          <w:tcPr>
            <w:tcW w:w="1537" w:type="dxa"/>
            <w:tcBorders>
              <w:top w:val="single" w:sz="4" w:space="0" w:color="auto"/>
              <w:left w:val="single" w:sz="4" w:space="0" w:color="auto"/>
              <w:bottom w:val="single" w:sz="4" w:space="0" w:color="auto"/>
              <w:right w:val="single" w:sz="4" w:space="0" w:color="auto"/>
            </w:tcBorders>
            <w:vAlign w:val="center"/>
          </w:tcPr>
          <w:p w14:paraId="7A67E6AE" w14:textId="712FE9E2"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26B538EA" w14:textId="76739231" w:rsidR="151271F9" w:rsidRPr="000F2E4A" w:rsidRDefault="00EA78C6" w:rsidP="151271F9">
            <w:pPr>
              <w:rPr>
                <w:rFonts w:asciiTheme="majorBidi" w:hAnsiTheme="majorBidi" w:cstheme="majorBidi"/>
                <w:sz w:val="18"/>
                <w:szCs w:val="18"/>
              </w:rPr>
            </w:pPr>
            <w:r>
              <w:rPr>
                <w:rFonts w:asciiTheme="majorBidi" w:eastAsia="Times New Roman" w:hAnsiTheme="majorBidi" w:cstheme="majorBidi"/>
                <w:sz w:val="18"/>
                <w:szCs w:val="18"/>
              </w:rPr>
              <w:t>0</w:t>
            </w:r>
            <w:r w:rsidR="151271F9" w:rsidRPr="000F2E4A">
              <w:rPr>
                <w:rFonts w:asciiTheme="majorBidi" w:eastAsia="Times New Roman" w:hAnsiTheme="majorBidi" w:cstheme="majorBidi"/>
                <w:sz w:val="18"/>
                <w:szCs w:val="18"/>
              </w:rPr>
              <w:t>6/</w:t>
            </w:r>
            <w:r>
              <w:rPr>
                <w:rFonts w:asciiTheme="majorBidi" w:eastAsia="Times New Roman" w:hAnsiTheme="majorBidi" w:cstheme="majorBidi"/>
                <w:sz w:val="18"/>
                <w:szCs w:val="18"/>
              </w:rPr>
              <w:t>0</w:t>
            </w:r>
            <w:r w:rsidR="151271F9" w:rsidRPr="000F2E4A">
              <w:rPr>
                <w:rFonts w:asciiTheme="majorBidi" w:eastAsia="Times New Roman" w:hAnsiTheme="majorBidi" w:cstheme="majorBidi"/>
                <w:sz w:val="18"/>
                <w:szCs w:val="18"/>
              </w:rPr>
              <w:t>7/2021</w:t>
            </w:r>
          </w:p>
        </w:tc>
        <w:tc>
          <w:tcPr>
            <w:tcW w:w="1646" w:type="dxa"/>
            <w:tcBorders>
              <w:top w:val="single" w:sz="4" w:space="0" w:color="auto"/>
              <w:left w:val="single" w:sz="4" w:space="0" w:color="auto"/>
              <w:bottom w:val="single" w:sz="4" w:space="0" w:color="auto"/>
              <w:right w:val="single" w:sz="4" w:space="0" w:color="auto"/>
            </w:tcBorders>
            <w:vAlign w:val="center"/>
          </w:tcPr>
          <w:p w14:paraId="3C2DD212" w14:textId="4ABC4C93" w:rsidR="151271F9" w:rsidRPr="000F2E4A" w:rsidRDefault="00EA78C6" w:rsidP="151271F9">
            <w:pPr>
              <w:rPr>
                <w:rFonts w:asciiTheme="majorBidi" w:hAnsiTheme="majorBidi" w:cstheme="majorBidi"/>
                <w:sz w:val="18"/>
                <w:szCs w:val="18"/>
              </w:rPr>
            </w:pPr>
            <w:r>
              <w:rPr>
                <w:rFonts w:asciiTheme="majorBidi" w:eastAsia="Times New Roman" w:hAnsiTheme="majorBidi" w:cstheme="majorBidi"/>
                <w:sz w:val="18"/>
                <w:szCs w:val="18"/>
              </w:rPr>
              <w:t>0</w:t>
            </w:r>
            <w:r w:rsidR="151271F9" w:rsidRPr="000F2E4A">
              <w:rPr>
                <w:rFonts w:asciiTheme="majorBidi" w:eastAsia="Times New Roman" w:hAnsiTheme="majorBidi" w:cstheme="majorBidi"/>
                <w:sz w:val="18"/>
                <w:szCs w:val="18"/>
              </w:rPr>
              <w:t>4/10/2021</w:t>
            </w:r>
          </w:p>
        </w:tc>
      </w:tr>
      <w:tr w:rsidR="151271F9" w:rsidRPr="003F4095" w14:paraId="1FA4E42C"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41CFBC6D" w14:textId="36BCED8D"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11</w:t>
            </w:r>
          </w:p>
        </w:tc>
        <w:tc>
          <w:tcPr>
            <w:tcW w:w="2552" w:type="dxa"/>
            <w:tcBorders>
              <w:top w:val="single" w:sz="4" w:space="0" w:color="auto"/>
              <w:left w:val="single" w:sz="4" w:space="0" w:color="auto"/>
              <w:bottom w:val="single" w:sz="4" w:space="0" w:color="auto"/>
              <w:right w:val="single" w:sz="4" w:space="0" w:color="auto"/>
            </w:tcBorders>
            <w:vAlign w:val="center"/>
          </w:tcPr>
          <w:p w14:paraId="4F2A72BE" w14:textId="2B1E78A5"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Bangladesh</w:t>
            </w:r>
          </w:p>
        </w:tc>
        <w:tc>
          <w:tcPr>
            <w:tcW w:w="1537" w:type="dxa"/>
            <w:tcBorders>
              <w:top w:val="single" w:sz="4" w:space="0" w:color="auto"/>
              <w:left w:val="single" w:sz="4" w:space="0" w:color="auto"/>
              <w:bottom w:val="single" w:sz="4" w:space="0" w:color="auto"/>
              <w:right w:val="single" w:sz="4" w:space="0" w:color="auto"/>
            </w:tcBorders>
            <w:vAlign w:val="center"/>
          </w:tcPr>
          <w:p w14:paraId="3CCB8B5C" w14:textId="738B5671"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3F854EE5" w14:textId="473A21B4"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18/04/2023</w:t>
            </w:r>
          </w:p>
        </w:tc>
        <w:tc>
          <w:tcPr>
            <w:tcW w:w="1646" w:type="dxa"/>
            <w:tcBorders>
              <w:top w:val="single" w:sz="4" w:space="0" w:color="auto"/>
              <w:left w:val="single" w:sz="4" w:space="0" w:color="auto"/>
              <w:bottom w:val="single" w:sz="4" w:space="0" w:color="auto"/>
              <w:right w:val="single" w:sz="4" w:space="0" w:color="auto"/>
            </w:tcBorders>
            <w:vAlign w:val="center"/>
          </w:tcPr>
          <w:p w14:paraId="774A0F88" w14:textId="0E542A99"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17/07/2023</w:t>
            </w:r>
          </w:p>
        </w:tc>
      </w:tr>
      <w:tr w:rsidR="151271F9" w:rsidRPr="003F4095" w14:paraId="6097B6B4"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29E8A9C7" w14:textId="30762385"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12</w:t>
            </w:r>
          </w:p>
        </w:tc>
        <w:tc>
          <w:tcPr>
            <w:tcW w:w="2552" w:type="dxa"/>
            <w:tcBorders>
              <w:top w:val="single" w:sz="4" w:space="0" w:color="auto"/>
              <w:left w:val="single" w:sz="4" w:space="0" w:color="auto"/>
              <w:bottom w:val="single" w:sz="4" w:space="0" w:color="auto"/>
              <w:right w:val="single" w:sz="4" w:space="0" w:color="auto"/>
            </w:tcBorders>
            <w:vAlign w:val="center"/>
          </w:tcPr>
          <w:p w14:paraId="007D036F" w14:textId="392BA8D0"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Belgium</w:t>
            </w:r>
          </w:p>
        </w:tc>
        <w:tc>
          <w:tcPr>
            <w:tcW w:w="1537" w:type="dxa"/>
            <w:tcBorders>
              <w:top w:val="single" w:sz="4" w:space="0" w:color="auto"/>
              <w:left w:val="single" w:sz="4" w:space="0" w:color="auto"/>
              <w:bottom w:val="single" w:sz="4" w:space="0" w:color="auto"/>
              <w:right w:val="single" w:sz="4" w:space="0" w:color="auto"/>
            </w:tcBorders>
            <w:vAlign w:val="center"/>
          </w:tcPr>
          <w:p w14:paraId="13A6ECDA" w14:textId="69B0050A"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06F2F43B" w14:textId="0D85E82A"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26/02/2018</w:t>
            </w:r>
          </w:p>
        </w:tc>
        <w:tc>
          <w:tcPr>
            <w:tcW w:w="1646" w:type="dxa"/>
            <w:tcBorders>
              <w:top w:val="single" w:sz="4" w:space="0" w:color="auto"/>
              <w:left w:val="single" w:sz="4" w:space="0" w:color="auto"/>
              <w:bottom w:val="single" w:sz="4" w:space="0" w:color="auto"/>
              <w:right w:val="single" w:sz="4" w:space="0" w:color="auto"/>
            </w:tcBorders>
            <w:vAlign w:val="center"/>
          </w:tcPr>
          <w:p w14:paraId="413EECA1" w14:textId="7E37D63C"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27/05/2018</w:t>
            </w:r>
          </w:p>
        </w:tc>
      </w:tr>
      <w:tr w:rsidR="151271F9" w:rsidRPr="003F4095" w14:paraId="597E834C"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27D628E2" w14:textId="16D4FB46"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13</w:t>
            </w:r>
          </w:p>
        </w:tc>
        <w:tc>
          <w:tcPr>
            <w:tcW w:w="2552" w:type="dxa"/>
            <w:tcBorders>
              <w:top w:val="single" w:sz="4" w:space="0" w:color="auto"/>
              <w:left w:val="single" w:sz="4" w:space="0" w:color="auto"/>
              <w:bottom w:val="single" w:sz="4" w:space="0" w:color="auto"/>
              <w:right w:val="single" w:sz="4" w:space="0" w:color="auto"/>
            </w:tcBorders>
            <w:vAlign w:val="center"/>
          </w:tcPr>
          <w:p w14:paraId="2DC6BEDE" w14:textId="34BC861E"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Belize</w:t>
            </w:r>
          </w:p>
        </w:tc>
        <w:tc>
          <w:tcPr>
            <w:tcW w:w="1537" w:type="dxa"/>
            <w:tcBorders>
              <w:top w:val="single" w:sz="4" w:space="0" w:color="auto"/>
              <w:left w:val="single" w:sz="4" w:space="0" w:color="auto"/>
              <w:bottom w:val="single" w:sz="4" w:space="0" w:color="auto"/>
              <w:right w:val="single" w:sz="4" w:space="0" w:color="auto"/>
            </w:tcBorders>
            <w:vAlign w:val="center"/>
          </w:tcPr>
          <w:p w14:paraId="506107AA" w14:textId="15703A83"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70D19A88" w14:textId="34D27719"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12/</w:t>
            </w:r>
            <w:r w:rsidR="00EA78C6">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6/2023</w:t>
            </w:r>
          </w:p>
        </w:tc>
        <w:tc>
          <w:tcPr>
            <w:tcW w:w="1646" w:type="dxa"/>
            <w:tcBorders>
              <w:top w:val="single" w:sz="4" w:space="0" w:color="auto"/>
              <w:left w:val="single" w:sz="4" w:space="0" w:color="auto"/>
              <w:bottom w:val="single" w:sz="4" w:space="0" w:color="auto"/>
              <w:right w:val="single" w:sz="4" w:space="0" w:color="auto"/>
            </w:tcBorders>
            <w:vAlign w:val="center"/>
          </w:tcPr>
          <w:p w14:paraId="2B87A014" w14:textId="0A43BD86"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10/</w:t>
            </w:r>
            <w:r w:rsidR="00EA78C6">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9/2023</w:t>
            </w:r>
          </w:p>
        </w:tc>
      </w:tr>
      <w:tr w:rsidR="151271F9" w:rsidRPr="003F4095" w14:paraId="414EC3F1"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4D81F92B" w14:textId="1284C65E"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14</w:t>
            </w:r>
          </w:p>
        </w:tc>
        <w:tc>
          <w:tcPr>
            <w:tcW w:w="2552" w:type="dxa"/>
            <w:tcBorders>
              <w:top w:val="single" w:sz="4" w:space="0" w:color="auto"/>
              <w:left w:val="single" w:sz="4" w:space="0" w:color="auto"/>
              <w:bottom w:val="single" w:sz="4" w:space="0" w:color="auto"/>
              <w:right w:val="single" w:sz="4" w:space="0" w:color="auto"/>
            </w:tcBorders>
            <w:vAlign w:val="center"/>
          </w:tcPr>
          <w:p w14:paraId="52912A22" w14:textId="756971C6"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Benin</w:t>
            </w:r>
          </w:p>
        </w:tc>
        <w:tc>
          <w:tcPr>
            <w:tcW w:w="1537" w:type="dxa"/>
            <w:tcBorders>
              <w:top w:val="single" w:sz="4" w:space="0" w:color="auto"/>
              <w:left w:val="single" w:sz="4" w:space="0" w:color="auto"/>
              <w:bottom w:val="single" w:sz="4" w:space="0" w:color="auto"/>
              <w:right w:val="single" w:sz="4" w:space="0" w:color="auto"/>
            </w:tcBorders>
            <w:vAlign w:val="center"/>
          </w:tcPr>
          <w:p w14:paraId="01C60D7E" w14:textId="5BFA0A89"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527BEC6F" w14:textId="092FCFCE" w:rsidR="151271F9" w:rsidRPr="000F2E4A" w:rsidRDefault="00EA78C6" w:rsidP="151271F9">
            <w:pPr>
              <w:rPr>
                <w:rFonts w:asciiTheme="majorBidi" w:hAnsiTheme="majorBidi" w:cstheme="majorBidi"/>
                <w:sz w:val="18"/>
                <w:szCs w:val="18"/>
              </w:rPr>
            </w:pPr>
            <w:r>
              <w:rPr>
                <w:rFonts w:asciiTheme="majorBidi" w:eastAsia="Times New Roman" w:hAnsiTheme="majorBidi" w:cstheme="majorBidi"/>
                <w:sz w:val="18"/>
                <w:szCs w:val="18"/>
              </w:rPr>
              <w:t>0</w:t>
            </w:r>
            <w:r w:rsidR="151271F9" w:rsidRPr="000F2E4A">
              <w:rPr>
                <w:rFonts w:asciiTheme="majorBidi" w:eastAsia="Times New Roman" w:hAnsiTheme="majorBidi" w:cstheme="majorBidi"/>
                <w:sz w:val="18"/>
                <w:szCs w:val="18"/>
              </w:rPr>
              <w:t>7/11/2016</w:t>
            </w:r>
          </w:p>
        </w:tc>
        <w:tc>
          <w:tcPr>
            <w:tcW w:w="1646" w:type="dxa"/>
            <w:tcBorders>
              <w:top w:val="single" w:sz="4" w:space="0" w:color="auto"/>
              <w:left w:val="single" w:sz="4" w:space="0" w:color="auto"/>
              <w:bottom w:val="single" w:sz="4" w:space="0" w:color="auto"/>
              <w:right w:val="single" w:sz="4" w:space="0" w:color="auto"/>
            </w:tcBorders>
            <w:vAlign w:val="center"/>
          </w:tcPr>
          <w:p w14:paraId="2DAA7046" w14:textId="1222C0BA"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151271F9" w:rsidRPr="003F4095" w14:paraId="15789D1B"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53903663" w14:textId="2D593C70"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15</w:t>
            </w:r>
          </w:p>
        </w:tc>
        <w:tc>
          <w:tcPr>
            <w:tcW w:w="2552" w:type="dxa"/>
            <w:tcBorders>
              <w:top w:val="single" w:sz="4" w:space="0" w:color="auto"/>
              <w:left w:val="single" w:sz="4" w:space="0" w:color="auto"/>
              <w:bottom w:val="single" w:sz="4" w:space="0" w:color="auto"/>
              <w:right w:val="single" w:sz="4" w:space="0" w:color="auto"/>
            </w:tcBorders>
            <w:vAlign w:val="center"/>
          </w:tcPr>
          <w:p w14:paraId="3C3DB9D4" w14:textId="56D87DF9"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Bolivia (</w:t>
            </w:r>
            <w:proofErr w:type="spellStart"/>
            <w:r w:rsidRPr="000F2E4A">
              <w:rPr>
                <w:rFonts w:asciiTheme="majorBidi" w:eastAsia="Aptos Narrow" w:hAnsiTheme="majorBidi" w:cstheme="majorBidi"/>
                <w:color w:val="000000" w:themeColor="text1"/>
                <w:sz w:val="18"/>
                <w:szCs w:val="18"/>
              </w:rPr>
              <w:t>Plurinational</w:t>
            </w:r>
            <w:proofErr w:type="spellEnd"/>
            <w:r w:rsidRPr="000F2E4A">
              <w:rPr>
                <w:rFonts w:asciiTheme="majorBidi" w:eastAsia="Aptos Narrow" w:hAnsiTheme="majorBidi" w:cstheme="majorBidi"/>
                <w:color w:val="000000" w:themeColor="text1"/>
                <w:sz w:val="18"/>
                <w:szCs w:val="18"/>
              </w:rPr>
              <w:t xml:space="preserve"> State of)</w:t>
            </w:r>
          </w:p>
        </w:tc>
        <w:tc>
          <w:tcPr>
            <w:tcW w:w="1537" w:type="dxa"/>
            <w:tcBorders>
              <w:top w:val="single" w:sz="4" w:space="0" w:color="auto"/>
              <w:left w:val="single" w:sz="4" w:space="0" w:color="auto"/>
              <w:bottom w:val="single" w:sz="4" w:space="0" w:color="auto"/>
              <w:right w:val="single" w:sz="4" w:space="0" w:color="auto"/>
            </w:tcBorders>
            <w:vAlign w:val="center"/>
          </w:tcPr>
          <w:p w14:paraId="4193C66D" w14:textId="06AC20D2"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7AE00128" w14:textId="1C1F98CF"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26/01/2016</w:t>
            </w:r>
          </w:p>
        </w:tc>
        <w:tc>
          <w:tcPr>
            <w:tcW w:w="1646" w:type="dxa"/>
            <w:tcBorders>
              <w:top w:val="single" w:sz="4" w:space="0" w:color="auto"/>
              <w:left w:val="single" w:sz="4" w:space="0" w:color="auto"/>
              <w:bottom w:val="single" w:sz="4" w:space="0" w:color="auto"/>
              <w:right w:val="single" w:sz="4" w:space="0" w:color="auto"/>
            </w:tcBorders>
            <w:vAlign w:val="center"/>
          </w:tcPr>
          <w:p w14:paraId="18314086" w14:textId="3999C30E"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151271F9" w:rsidRPr="003F4095" w14:paraId="6A4E017D"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23CC5F58" w14:textId="338EB1A8"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16</w:t>
            </w:r>
          </w:p>
        </w:tc>
        <w:tc>
          <w:tcPr>
            <w:tcW w:w="2552" w:type="dxa"/>
            <w:tcBorders>
              <w:top w:val="single" w:sz="4" w:space="0" w:color="auto"/>
              <w:left w:val="single" w:sz="4" w:space="0" w:color="auto"/>
              <w:bottom w:val="single" w:sz="4" w:space="0" w:color="auto"/>
              <w:right w:val="single" w:sz="4" w:space="0" w:color="auto"/>
            </w:tcBorders>
            <w:vAlign w:val="center"/>
          </w:tcPr>
          <w:p w14:paraId="34B0EE84" w14:textId="0CBF3899"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Botswana</w:t>
            </w:r>
          </w:p>
        </w:tc>
        <w:tc>
          <w:tcPr>
            <w:tcW w:w="1537" w:type="dxa"/>
            <w:tcBorders>
              <w:top w:val="single" w:sz="4" w:space="0" w:color="auto"/>
              <w:left w:val="single" w:sz="4" w:space="0" w:color="auto"/>
              <w:bottom w:val="single" w:sz="4" w:space="0" w:color="auto"/>
              <w:right w:val="single" w:sz="4" w:space="0" w:color="auto"/>
            </w:tcBorders>
            <w:vAlign w:val="center"/>
          </w:tcPr>
          <w:p w14:paraId="5FF175B6" w14:textId="1377A2E9"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552D9C70" w14:textId="67CB840E" w:rsidR="151271F9" w:rsidRPr="000F2E4A" w:rsidRDefault="00EA78C6" w:rsidP="151271F9">
            <w:pPr>
              <w:rPr>
                <w:rFonts w:asciiTheme="majorBidi" w:hAnsiTheme="majorBidi" w:cstheme="majorBidi"/>
                <w:sz w:val="18"/>
                <w:szCs w:val="18"/>
              </w:rPr>
            </w:pPr>
            <w:r>
              <w:rPr>
                <w:rFonts w:asciiTheme="majorBidi" w:eastAsia="Times New Roman" w:hAnsiTheme="majorBidi" w:cstheme="majorBidi"/>
                <w:sz w:val="18"/>
                <w:szCs w:val="18"/>
              </w:rPr>
              <w:t>0</w:t>
            </w:r>
            <w:r w:rsidR="151271F9" w:rsidRPr="000F2E4A">
              <w:rPr>
                <w:rFonts w:asciiTheme="majorBidi" w:eastAsia="Times New Roman" w:hAnsiTheme="majorBidi" w:cstheme="majorBidi"/>
                <w:sz w:val="18"/>
                <w:szCs w:val="18"/>
              </w:rPr>
              <w:t>3/</w:t>
            </w:r>
            <w:r>
              <w:rPr>
                <w:rFonts w:asciiTheme="majorBidi" w:eastAsia="Times New Roman" w:hAnsiTheme="majorBidi" w:cstheme="majorBidi"/>
                <w:sz w:val="18"/>
                <w:szCs w:val="18"/>
              </w:rPr>
              <w:t>0</w:t>
            </w:r>
            <w:r w:rsidR="151271F9" w:rsidRPr="000F2E4A">
              <w:rPr>
                <w:rFonts w:asciiTheme="majorBidi" w:eastAsia="Times New Roman" w:hAnsiTheme="majorBidi" w:cstheme="majorBidi"/>
                <w:sz w:val="18"/>
                <w:szCs w:val="18"/>
              </w:rPr>
              <w:t>6/2016</w:t>
            </w:r>
          </w:p>
        </w:tc>
        <w:tc>
          <w:tcPr>
            <w:tcW w:w="1646" w:type="dxa"/>
            <w:tcBorders>
              <w:top w:val="single" w:sz="4" w:space="0" w:color="auto"/>
              <w:left w:val="single" w:sz="4" w:space="0" w:color="auto"/>
              <w:bottom w:val="single" w:sz="4" w:space="0" w:color="auto"/>
              <w:right w:val="single" w:sz="4" w:space="0" w:color="auto"/>
            </w:tcBorders>
            <w:vAlign w:val="center"/>
          </w:tcPr>
          <w:p w14:paraId="2B73943A" w14:textId="2E985CC9"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151271F9" w:rsidRPr="003F4095" w14:paraId="7C721E06"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531F5BB5" w14:textId="078EECA5"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17</w:t>
            </w:r>
          </w:p>
        </w:tc>
        <w:tc>
          <w:tcPr>
            <w:tcW w:w="2552" w:type="dxa"/>
            <w:tcBorders>
              <w:top w:val="single" w:sz="4" w:space="0" w:color="auto"/>
              <w:left w:val="single" w:sz="4" w:space="0" w:color="auto"/>
              <w:bottom w:val="single" w:sz="4" w:space="0" w:color="auto"/>
              <w:right w:val="single" w:sz="4" w:space="0" w:color="auto"/>
            </w:tcBorders>
            <w:vAlign w:val="center"/>
          </w:tcPr>
          <w:p w14:paraId="6261559C" w14:textId="68EB18B3"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Brazil</w:t>
            </w:r>
          </w:p>
        </w:tc>
        <w:tc>
          <w:tcPr>
            <w:tcW w:w="1537" w:type="dxa"/>
            <w:tcBorders>
              <w:top w:val="single" w:sz="4" w:space="0" w:color="auto"/>
              <w:left w:val="single" w:sz="4" w:space="0" w:color="auto"/>
              <w:bottom w:val="single" w:sz="4" w:space="0" w:color="auto"/>
              <w:right w:val="single" w:sz="4" w:space="0" w:color="auto"/>
            </w:tcBorders>
            <w:vAlign w:val="center"/>
          </w:tcPr>
          <w:p w14:paraId="587B671C" w14:textId="2A65B86E"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630BA0C6" w14:textId="66B416A2" w:rsidR="151271F9" w:rsidRPr="000F2E4A" w:rsidRDefault="00EA78C6" w:rsidP="151271F9">
            <w:pPr>
              <w:rPr>
                <w:rFonts w:asciiTheme="majorBidi" w:hAnsiTheme="majorBidi" w:cstheme="majorBidi"/>
                <w:sz w:val="18"/>
                <w:szCs w:val="18"/>
              </w:rPr>
            </w:pPr>
            <w:r>
              <w:rPr>
                <w:rFonts w:asciiTheme="majorBidi" w:eastAsia="Times New Roman" w:hAnsiTheme="majorBidi" w:cstheme="majorBidi"/>
                <w:sz w:val="18"/>
                <w:szCs w:val="18"/>
              </w:rPr>
              <w:t>0</w:t>
            </w:r>
            <w:r w:rsidR="151271F9" w:rsidRPr="000F2E4A">
              <w:rPr>
                <w:rFonts w:asciiTheme="majorBidi" w:eastAsia="Times New Roman" w:hAnsiTheme="majorBidi" w:cstheme="majorBidi"/>
                <w:sz w:val="18"/>
                <w:szCs w:val="18"/>
              </w:rPr>
              <w:t>8/</w:t>
            </w:r>
            <w:r>
              <w:rPr>
                <w:rFonts w:asciiTheme="majorBidi" w:eastAsia="Times New Roman" w:hAnsiTheme="majorBidi" w:cstheme="majorBidi"/>
                <w:sz w:val="18"/>
                <w:szCs w:val="18"/>
              </w:rPr>
              <w:t>0</w:t>
            </w:r>
            <w:r w:rsidR="151271F9" w:rsidRPr="000F2E4A">
              <w:rPr>
                <w:rFonts w:asciiTheme="majorBidi" w:eastAsia="Times New Roman" w:hAnsiTheme="majorBidi" w:cstheme="majorBidi"/>
                <w:sz w:val="18"/>
                <w:szCs w:val="18"/>
              </w:rPr>
              <w:t>8/2017</w:t>
            </w:r>
          </w:p>
        </w:tc>
        <w:tc>
          <w:tcPr>
            <w:tcW w:w="1646" w:type="dxa"/>
            <w:tcBorders>
              <w:top w:val="single" w:sz="4" w:space="0" w:color="auto"/>
              <w:left w:val="single" w:sz="4" w:space="0" w:color="auto"/>
              <w:bottom w:val="single" w:sz="4" w:space="0" w:color="auto"/>
              <w:right w:val="single" w:sz="4" w:space="0" w:color="auto"/>
            </w:tcBorders>
            <w:vAlign w:val="center"/>
          </w:tcPr>
          <w:p w14:paraId="39B4195F" w14:textId="25D531CD" w:rsidR="151271F9" w:rsidRPr="000F2E4A" w:rsidRDefault="00EA78C6" w:rsidP="151271F9">
            <w:pPr>
              <w:rPr>
                <w:rFonts w:asciiTheme="majorBidi" w:hAnsiTheme="majorBidi" w:cstheme="majorBidi"/>
                <w:sz w:val="18"/>
                <w:szCs w:val="18"/>
              </w:rPr>
            </w:pPr>
            <w:r>
              <w:rPr>
                <w:rFonts w:asciiTheme="majorBidi" w:eastAsia="Times New Roman" w:hAnsiTheme="majorBidi" w:cstheme="majorBidi"/>
                <w:sz w:val="18"/>
                <w:szCs w:val="18"/>
              </w:rPr>
              <w:t>0</w:t>
            </w:r>
            <w:r w:rsidR="151271F9" w:rsidRPr="000F2E4A">
              <w:rPr>
                <w:rFonts w:asciiTheme="majorBidi" w:eastAsia="Times New Roman" w:hAnsiTheme="majorBidi" w:cstheme="majorBidi"/>
                <w:sz w:val="18"/>
                <w:szCs w:val="18"/>
              </w:rPr>
              <w:t>6/11/2017</w:t>
            </w:r>
          </w:p>
        </w:tc>
      </w:tr>
      <w:tr w:rsidR="151271F9" w:rsidRPr="003F4095" w14:paraId="12360108"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52EE1218" w14:textId="1E74E1D6"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18</w:t>
            </w:r>
          </w:p>
        </w:tc>
        <w:tc>
          <w:tcPr>
            <w:tcW w:w="2552" w:type="dxa"/>
            <w:tcBorders>
              <w:top w:val="single" w:sz="4" w:space="0" w:color="auto"/>
              <w:left w:val="single" w:sz="4" w:space="0" w:color="auto"/>
              <w:bottom w:val="single" w:sz="4" w:space="0" w:color="auto"/>
              <w:right w:val="single" w:sz="4" w:space="0" w:color="auto"/>
            </w:tcBorders>
            <w:vAlign w:val="center"/>
          </w:tcPr>
          <w:p w14:paraId="43D705ED" w14:textId="21709194"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Bulgaria</w:t>
            </w:r>
          </w:p>
        </w:tc>
        <w:tc>
          <w:tcPr>
            <w:tcW w:w="1537" w:type="dxa"/>
            <w:tcBorders>
              <w:top w:val="single" w:sz="4" w:space="0" w:color="auto"/>
              <w:left w:val="single" w:sz="4" w:space="0" w:color="auto"/>
              <w:bottom w:val="single" w:sz="4" w:space="0" w:color="auto"/>
              <w:right w:val="single" w:sz="4" w:space="0" w:color="auto"/>
            </w:tcBorders>
            <w:vAlign w:val="center"/>
          </w:tcPr>
          <w:p w14:paraId="56401763" w14:textId="4287A768"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2B14E6C7" w14:textId="6B4D5BFC"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18/05/2017</w:t>
            </w:r>
          </w:p>
        </w:tc>
        <w:tc>
          <w:tcPr>
            <w:tcW w:w="1646" w:type="dxa"/>
            <w:tcBorders>
              <w:top w:val="single" w:sz="4" w:space="0" w:color="auto"/>
              <w:left w:val="single" w:sz="4" w:space="0" w:color="auto"/>
              <w:bottom w:val="single" w:sz="4" w:space="0" w:color="auto"/>
              <w:right w:val="single" w:sz="4" w:space="0" w:color="auto"/>
            </w:tcBorders>
            <w:vAlign w:val="center"/>
          </w:tcPr>
          <w:p w14:paraId="1C043D59" w14:textId="5AF76E78"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151271F9" w:rsidRPr="003F4095" w14:paraId="23770A9B"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51E0BC75" w14:textId="49FCC584"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19</w:t>
            </w:r>
          </w:p>
        </w:tc>
        <w:tc>
          <w:tcPr>
            <w:tcW w:w="2552" w:type="dxa"/>
            <w:tcBorders>
              <w:top w:val="single" w:sz="4" w:space="0" w:color="auto"/>
              <w:left w:val="single" w:sz="4" w:space="0" w:color="auto"/>
              <w:bottom w:val="single" w:sz="4" w:space="0" w:color="auto"/>
              <w:right w:val="single" w:sz="4" w:space="0" w:color="auto"/>
            </w:tcBorders>
            <w:vAlign w:val="center"/>
          </w:tcPr>
          <w:p w14:paraId="7ABDF53B" w14:textId="3A05D233"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Burkina Faso</w:t>
            </w:r>
          </w:p>
        </w:tc>
        <w:tc>
          <w:tcPr>
            <w:tcW w:w="1537" w:type="dxa"/>
            <w:tcBorders>
              <w:top w:val="single" w:sz="4" w:space="0" w:color="auto"/>
              <w:left w:val="single" w:sz="4" w:space="0" w:color="auto"/>
              <w:bottom w:val="single" w:sz="4" w:space="0" w:color="auto"/>
              <w:right w:val="single" w:sz="4" w:space="0" w:color="auto"/>
            </w:tcBorders>
            <w:vAlign w:val="center"/>
          </w:tcPr>
          <w:p w14:paraId="47B9A12D" w14:textId="4F2CCE41"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5E675211" w14:textId="7EE43CFE"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10/</w:t>
            </w:r>
            <w:r w:rsidR="00EA78C6">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4/2017</w:t>
            </w:r>
          </w:p>
        </w:tc>
        <w:tc>
          <w:tcPr>
            <w:tcW w:w="1646" w:type="dxa"/>
            <w:tcBorders>
              <w:top w:val="single" w:sz="4" w:space="0" w:color="auto"/>
              <w:left w:val="single" w:sz="4" w:space="0" w:color="auto"/>
              <w:bottom w:val="single" w:sz="4" w:space="0" w:color="auto"/>
              <w:right w:val="single" w:sz="4" w:space="0" w:color="auto"/>
            </w:tcBorders>
            <w:vAlign w:val="center"/>
          </w:tcPr>
          <w:p w14:paraId="67B299F3" w14:textId="4C62AB46"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151271F9" w:rsidRPr="003F4095" w14:paraId="21BEAB22"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5390D014" w14:textId="6F8D0069"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20</w:t>
            </w:r>
          </w:p>
        </w:tc>
        <w:tc>
          <w:tcPr>
            <w:tcW w:w="2552" w:type="dxa"/>
            <w:tcBorders>
              <w:top w:val="single" w:sz="4" w:space="0" w:color="auto"/>
              <w:left w:val="single" w:sz="4" w:space="0" w:color="auto"/>
              <w:bottom w:val="single" w:sz="4" w:space="0" w:color="auto"/>
              <w:right w:val="single" w:sz="4" w:space="0" w:color="auto"/>
            </w:tcBorders>
            <w:vAlign w:val="center"/>
          </w:tcPr>
          <w:p w14:paraId="4EA121BC" w14:textId="10CC911D"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Burundi</w:t>
            </w:r>
          </w:p>
        </w:tc>
        <w:tc>
          <w:tcPr>
            <w:tcW w:w="1537" w:type="dxa"/>
            <w:tcBorders>
              <w:top w:val="single" w:sz="4" w:space="0" w:color="auto"/>
              <w:left w:val="single" w:sz="4" w:space="0" w:color="auto"/>
              <w:bottom w:val="single" w:sz="4" w:space="0" w:color="auto"/>
              <w:right w:val="single" w:sz="4" w:space="0" w:color="auto"/>
            </w:tcBorders>
            <w:vAlign w:val="center"/>
          </w:tcPr>
          <w:p w14:paraId="16656121" w14:textId="45E2B15B"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0BA2F778" w14:textId="1B77291F"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26/03/2021</w:t>
            </w:r>
          </w:p>
        </w:tc>
        <w:tc>
          <w:tcPr>
            <w:tcW w:w="1646" w:type="dxa"/>
            <w:tcBorders>
              <w:top w:val="single" w:sz="4" w:space="0" w:color="auto"/>
              <w:left w:val="single" w:sz="4" w:space="0" w:color="auto"/>
              <w:bottom w:val="single" w:sz="4" w:space="0" w:color="auto"/>
              <w:right w:val="single" w:sz="4" w:space="0" w:color="auto"/>
            </w:tcBorders>
            <w:vAlign w:val="center"/>
          </w:tcPr>
          <w:p w14:paraId="2BA4EDEF" w14:textId="4B4E9689"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24/06/2021</w:t>
            </w:r>
          </w:p>
        </w:tc>
      </w:tr>
      <w:tr w:rsidR="151271F9" w:rsidRPr="003F4095" w14:paraId="6B465AD3"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62879C69" w14:textId="722D899D"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21</w:t>
            </w:r>
          </w:p>
        </w:tc>
        <w:tc>
          <w:tcPr>
            <w:tcW w:w="2552" w:type="dxa"/>
            <w:tcBorders>
              <w:top w:val="single" w:sz="4" w:space="0" w:color="auto"/>
              <w:left w:val="single" w:sz="4" w:space="0" w:color="auto"/>
              <w:bottom w:val="single" w:sz="4" w:space="0" w:color="auto"/>
              <w:right w:val="single" w:sz="4" w:space="0" w:color="auto"/>
            </w:tcBorders>
            <w:vAlign w:val="center"/>
          </w:tcPr>
          <w:p w14:paraId="5C7B5230" w14:textId="03D6AFE7"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Cambodia</w:t>
            </w:r>
          </w:p>
        </w:tc>
        <w:tc>
          <w:tcPr>
            <w:tcW w:w="1537" w:type="dxa"/>
            <w:tcBorders>
              <w:top w:val="single" w:sz="4" w:space="0" w:color="auto"/>
              <w:left w:val="single" w:sz="4" w:space="0" w:color="auto"/>
              <w:bottom w:val="single" w:sz="4" w:space="0" w:color="auto"/>
              <w:right w:val="single" w:sz="4" w:space="0" w:color="auto"/>
            </w:tcBorders>
            <w:vAlign w:val="center"/>
          </w:tcPr>
          <w:p w14:paraId="5BED3A88" w14:textId="6D7E752C"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605D3AB7" w14:textId="515E0029" w:rsidR="151271F9" w:rsidRPr="000F2E4A" w:rsidRDefault="00EA78C6" w:rsidP="151271F9">
            <w:pPr>
              <w:rPr>
                <w:rFonts w:asciiTheme="majorBidi" w:hAnsiTheme="majorBidi" w:cstheme="majorBidi"/>
                <w:sz w:val="18"/>
                <w:szCs w:val="18"/>
              </w:rPr>
            </w:pPr>
            <w:r>
              <w:rPr>
                <w:rFonts w:asciiTheme="majorBidi" w:eastAsia="Times New Roman" w:hAnsiTheme="majorBidi" w:cstheme="majorBidi"/>
                <w:sz w:val="18"/>
                <w:szCs w:val="18"/>
              </w:rPr>
              <w:t>0</w:t>
            </w:r>
            <w:r w:rsidR="151271F9" w:rsidRPr="000F2E4A">
              <w:rPr>
                <w:rFonts w:asciiTheme="majorBidi" w:eastAsia="Times New Roman" w:hAnsiTheme="majorBidi" w:cstheme="majorBidi"/>
                <w:sz w:val="18"/>
                <w:szCs w:val="18"/>
              </w:rPr>
              <w:t>8/</w:t>
            </w:r>
            <w:r>
              <w:rPr>
                <w:rFonts w:asciiTheme="majorBidi" w:eastAsia="Times New Roman" w:hAnsiTheme="majorBidi" w:cstheme="majorBidi"/>
                <w:sz w:val="18"/>
                <w:szCs w:val="18"/>
              </w:rPr>
              <w:t>0</w:t>
            </w:r>
            <w:r w:rsidR="151271F9" w:rsidRPr="000F2E4A">
              <w:rPr>
                <w:rFonts w:asciiTheme="majorBidi" w:eastAsia="Times New Roman" w:hAnsiTheme="majorBidi" w:cstheme="majorBidi"/>
                <w:sz w:val="18"/>
                <w:szCs w:val="18"/>
              </w:rPr>
              <w:t>4/2021</w:t>
            </w:r>
          </w:p>
        </w:tc>
        <w:tc>
          <w:tcPr>
            <w:tcW w:w="1646" w:type="dxa"/>
            <w:tcBorders>
              <w:top w:val="single" w:sz="4" w:space="0" w:color="auto"/>
              <w:left w:val="single" w:sz="4" w:space="0" w:color="auto"/>
              <w:bottom w:val="single" w:sz="4" w:space="0" w:color="auto"/>
              <w:right w:val="single" w:sz="4" w:space="0" w:color="auto"/>
            </w:tcBorders>
            <w:vAlign w:val="center"/>
          </w:tcPr>
          <w:p w14:paraId="616B7CE6" w14:textId="743800C2" w:rsidR="151271F9" w:rsidRPr="000F2E4A" w:rsidRDefault="00EA78C6" w:rsidP="151271F9">
            <w:pPr>
              <w:rPr>
                <w:rFonts w:asciiTheme="majorBidi" w:hAnsiTheme="majorBidi" w:cstheme="majorBidi"/>
                <w:sz w:val="18"/>
                <w:szCs w:val="18"/>
              </w:rPr>
            </w:pPr>
            <w:r>
              <w:rPr>
                <w:rFonts w:asciiTheme="majorBidi" w:eastAsia="Times New Roman" w:hAnsiTheme="majorBidi" w:cstheme="majorBidi"/>
                <w:sz w:val="18"/>
                <w:szCs w:val="18"/>
              </w:rPr>
              <w:t>0</w:t>
            </w:r>
            <w:r w:rsidR="151271F9" w:rsidRPr="000F2E4A">
              <w:rPr>
                <w:rFonts w:asciiTheme="majorBidi" w:eastAsia="Times New Roman" w:hAnsiTheme="majorBidi" w:cstheme="majorBidi"/>
                <w:sz w:val="18"/>
                <w:szCs w:val="18"/>
              </w:rPr>
              <w:t>7/</w:t>
            </w:r>
            <w:r>
              <w:rPr>
                <w:rFonts w:asciiTheme="majorBidi" w:eastAsia="Times New Roman" w:hAnsiTheme="majorBidi" w:cstheme="majorBidi"/>
                <w:sz w:val="18"/>
                <w:szCs w:val="18"/>
              </w:rPr>
              <w:t>0</w:t>
            </w:r>
            <w:r w:rsidR="151271F9" w:rsidRPr="000F2E4A">
              <w:rPr>
                <w:rFonts w:asciiTheme="majorBidi" w:eastAsia="Times New Roman" w:hAnsiTheme="majorBidi" w:cstheme="majorBidi"/>
                <w:sz w:val="18"/>
                <w:szCs w:val="18"/>
              </w:rPr>
              <w:t>7/2021</w:t>
            </w:r>
          </w:p>
        </w:tc>
      </w:tr>
      <w:tr w:rsidR="151271F9" w:rsidRPr="003F4095" w14:paraId="297FB8C7"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39EBC0CB" w14:textId="35FEA149"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22</w:t>
            </w:r>
          </w:p>
        </w:tc>
        <w:tc>
          <w:tcPr>
            <w:tcW w:w="2552" w:type="dxa"/>
            <w:tcBorders>
              <w:top w:val="single" w:sz="4" w:space="0" w:color="auto"/>
              <w:left w:val="single" w:sz="4" w:space="0" w:color="auto"/>
              <w:bottom w:val="single" w:sz="4" w:space="0" w:color="auto"/>
              <w:right w:val="single" w:sz="4" w:space="0" w:color="auto"/>
            </w:tcBorders>
            <w:vAlign w:val="center"/>
          </w:tcPr>
          <w:p w14:paraId="4B63BF6D" w14:textId="7553B131"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Cameroon</w:t>
            </w:r>
          </w:p>
        </w:tc>
        <w:tc>
          <w:tcPr>
            <w:tcW w:w="1537" w:type="dxa"/>
            <w:tcBorders>
              <w:top w:val="single" w:sz="4" w:space="0" w:color="auto"/>
              <w:left w:val="single" w:sz="4" w:space="0" w:color="auto"/>
              <w:bottom w:val="single" w:sz="4" w:space="0" w:color="auto"/>
              <w:right w:val="single" w:sz="4" w:space="0" w:color="auto"/>
            </w:tcBorders>
            <w:vAlign w:val="center"/>
          </w:tcPr>
          <w:p w14:paraId="37E6B52F" w14:textId="627CD41D"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6E4B1883" w14:textId="1E38FEA9"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10/</w:t>
            </w:r>
            <w:r w:rsidR="00EA78C6">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3/2021</w:t>
            </w:r>
          </w:p>
        </w:tc>
        <w:tc>
          <w:tcPr>
            <w:tcW w:w="1646" w:type="dxa"/>
            <w:tcBorders>
              <w:top w:val="single" w:sz="4" w:space="0" w:color="auto"/>
              <w:left w:val="single" w:sz="4" w:space="0" w:color="auto"/>
              <w:bottom w:val="single" w:sz="4" w:space="0" w:color="auto"/>
              <w:right w:val="single" w:sz="4" w:space="0" w:color="auto"/>
            </w:tcBorders>
            <w:vAlign w:val="center"/>
          </w:tcPr>
          <w:p w14:paraId="34570A54" w14:textId="70A2F097" w:rsidR="151271F9" w:rsidRPr="000F2E4A" w:rsidRDefault="00EA78C6" w:rsidP="151271F9">
            <w:pPr>
              <w:rPr>
                <w:rFonts w:asciiTheme="majorBidi" w:hAnsiTheme="majorBidi" w:cstheme="majorBidi"/>
                <w:sz w:val="18"/>
                <w:szCs w:val="18"/>
              </w:rPr>
            </w:pPr>
            <w:r>
              <w:rPr>
                <w:rFonts w:asciiTheme="majorBidi" w:eastAsia="Times New Roman" w:hAnsiTheme="majorBidi" w:cstheme="majorBidi"/>
                <w:sz w:val="18"/>
                <w:szCs w:val="18"/>
              </w:rPr>
              <w:t>0</w:t>
            </w:r>
            <w:r w:rsidR="151271F9" w:rsidRPr="000F2E4A">
              <w:rPr>
                <w:rFonts w:asciiTheme="majorBidi" w:eastAsia="Times New Roman" w:hAnsiTheme="majorBidi" w:cstheme="majorBidi"/>
                <w:sz w:val="18"/>
                <w:szCs w:val="18"/>
              </w:rPr>
              <w:t>8/</w:t>
            </w:r>
            <w:r>
              <w:rPr>
                <w:rFonts w:asciiTheme="majorBidi" w:eastAsia="Times New Roman" w:hAnsiTheme="majorBidi" w:cstheme="majorBidi"/>
                <w:sz w:val="18"/>
                <w:szCs w:val="18"/>
              </w:rPr>
              <w:t>0</w:t>
            </w:r>
            <w:r w:rsidR="151271F9" w:rsidRPr="000F2E4A">
              <w:rPr>
                <w:rFonts w:asciiTheme="majorBidi" w:eastAsia="Times New Roman" w:hAnsiTheme="majorBidi" w:cstheme="majorBidi"/>
                <w:sz w:val="18"/>
                <w:szCs w:val="18"/>
              </w:rPr>
              <w:t>6/2021</w:t>
            </w:r>
          </w:p>
        </w:tc>
      </w:tr>
      <w:tr w:rsidR="151271F9" w:rsidRPr="003F4095" w14:paraId="3140A2E7"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5B00E9F8" w14:textId="4D1C92DF"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23</w:t>
            </w:r>
          </w:p>
        </w:tc>
        <w:tc>
          <w:tcPr>
            <w:tcW w:w="2552" w:type="dxa"/>
            <w:tcBorders>
              <w:top w:val="single" w:sz="4" w:space="0" w:color="auto"/>
              <w:left w:val="single" w:sz="4" w:space="0" w:color="auto"/>
              <w:bottom w:val="single" w:sz="4" w:space="0" w:color="auto"/>
              <w:right w:val="single" w:sz="4" w:space="0" w:color="auto"/>
            </w:tcBorders>
            <w:vAlign w:val="center"/>
          </w:tcPr>
          <w:p w14:paraId="254FE4A0" w14:textId="244E7069"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Canada</w:t>
            </w:r>
          </w:p>
        </w:tc>
        <w:tc>
          <w:tcPr>
            <w:tcW w:w="1537" w:type="dxa"/>
            <w:tcBorders>
              <w:top w:val="single" w:sz="4" w:space="0" w:color="auto"/>
              <w:left w:val="single" w:sz="4" w:space="0" w:color="auto"/>
              <w:bottom w:val="single" w:sz="4" w:space="0" w:color="auto"/>
              <w:right w:val="single" w:sz="4" w:space="0" w:color="auto"/>
            </w:tcBorders>
            <w:vAlign w:val="center"/>
          </w:tcPr>
          <w:p w14:paraId="559E301B" w14:textId="78792B8F"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5CB923E2" w14:textId="0A3912E4" w:rsidR="151271F9" w:rsidRPr="000F2E4A" w:rsidRDefault="00EA78C6" w:rsidP="151271F9">
            <w:pPr>
              <w:rPr>
                <w:rFonts w:asciiTheme="majorBidi" w:hAnsiTheme="majorBidi" w:cstheme="majorBidi"/>
                <w:sz w:val="18"/>
                <w:szCs w:val="18"/>
              </w:rPr>
            </w:pPr>
            <w:r>
              <w:rPr>
                <w:rFonts w:asciiTheme="majorBidi" w:eastAsia="Times New Roman" w:hAnsiTheme="majorBidi" w:cstheme="majorBidi"/>
                <w:sz w:val="18"/>
                <w:szCs w:val="18"/>
              </w:rPr>
              <w:t>0</w:t>
            </w:r>
            <w:r w:rsidR="151271F9" w:rsidRPr="000F2E4A">
              <w:rPr>
                <w:rFonts w:asciiTheme="majorBidi" w:eastAsia="Times New Roman" w:hAnsiTheme="majorBidi" w:cstheme="majorBidi"/>
                <w:sz w:val="18"/>
                <w:szCs w:val="18"/>
              </w:rPr>
              <w:t>7/</w:t>
            </w:r>
            <w:r>
              <w:rPr>
                <w:rFonts w:asciiTheme="majorBidi" w:eastAsia="Times New Roman" w:hAnsiTheme="majorBidi" w:cstheme="majorBidi"/>
                <w:sz w:val="18"/>
                <w:szCs w:val="18"/>
              </w:rPr>
              <w:t>0</w:t>
            </w:r>
            <w:r w:rsidR="151271F9" w:rsidRPr="000F2E4A">
              <w:rPr>
                <w:rFonts w:asciiTheme="majorBidi" w:eastAsia="Times New Roman" w:hAnsiTheme="majorBidi" w:cstheme="majorBidi"/>
                <w:sz w:val="18"/>
                <w:szCs w:val="18"/>
              </w:rPr>
              <w:t>4/2017</w:t>
            </w:r>
          </w:p>
        </w:tc>
        <w:tc>
          <w:tcPr>
            <w:tcW w:w="1646" w:type="dxa"/>
            <w:tcBorders>
              <w:top w:val="single" w:sz="4" w:space="0" w:color="auto"/>
              <w:left w:val="single" w:sz="4" w:space="0" w:color="auto"/>
              <w:bottom w:val="single" w:sz="4" w:space="0" w:color="auto"/>
              <w:right w:val="single" w:sz="4" w:space="0" w:color="auto"/>
            </w:tcBorders>
            <w:vAlign w:val="center"/>
          </w:tcPr>
          <w:p w14:paraId="57D49E78" w14:textId="35740F5E"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151271F9" w:rsidRPr="003F4095" w14:paraId="3022E350"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784382D5" w14:textId="163C05F5"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24</w:t>
            </w:r>
          </w:p>
        </w:tc>
        <w:tc>
          <w:tcPr>
            <w:tcW w:w="2552" w:type="dxa"/>
            <w:tcBorders>
              <w:top w:val="single" w:sz="4" w:space="0" w:color="auto"/>
              <w:left w:val="single" w:sz="4" w:space="0" w:color="auto"/>
              <w:bottom w:val="single" w:sz="4" w:space="0" w:color="auto"/>
              <w:right w:val="single" w:sz="4" w:space="0" w:color="auto"/>
            </w:tcBorders>
            <w:vAlign w:val="center"/>
          </w:tcPr>
          <w:p w14:paraId="07E8CBD6" w14:textId="3D2AD4A5"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Central African Republic</w:t>
            </w:r>
          </w:p>
        </w:tc>
        <w:tc>
          <w:tcPr>
            <w:tcW w:w="1537" w:type="dxa"/>
            <w:tcBorders>
              <w:top w:val="single" w:sz="4" w:space="0" w:color="auto"/>
              <w:left w:val="single" w:sz="4" w:space="0" w:color="auto"/>
              <w:bottom w:val="single" w:sz="4" w:space="0" w:color="auto"/>
              <w:right w:val="single" w:sz="4" w:space="0" w:color="auto"/>
            </w:tcBorders>
            <w:vAlign w:val="center"/>
          </w:tcPr>
          <w:p w14:paraId="1C205F7A" w14:textId="4C4C1769"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4E2DD4A5" w14:textId="4E819166"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31/03/2021</w:t>
            </w:r>
          </w:p>
        </w:tc>
        <w:tc>
          <w:tcPr>
            <w:tcW w:w="1646" w:type="dxa"/>
            <w:tcBorders>
              <w:top w:val="single" w:sz="4" w:space="0" w:color="auto"/>
              <w:left w:val="single" w:sz="4" w:space="0" w:color="auto"/>
              <w:bottom w:val="single" w:sz="4" w:space="0" w:color="auto"/>
              <w:right w:val="single" w:sz="4" w:space="0" w:color="auto"/>
            </w:tcBorders>
            <w:vAlign w:val="center"/>
          </w:tcPr>
          <w:p w14:paraId="1EDE117F" w14:textId="1ED14E50"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29/06/2021</w:t>
            </w:r>
          </w:p>
        </w:tc>
      </w:tr>
      <w:tr w:rsidR="151271F9" w:rsidRPr="003F4095" w14:paraId="0E934B20"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5D0DF9C7" w14:textId="51621E21"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25</w:t>
            </w:r>
          </w:p>
        </w:tc>
        <w:tc>
          <w:tcPr>
            <w:tcW w:w="2552" w:type="dxa"/>
            <w:tcBorders>
              <w:top w:val="single" w:sz="4" w:space="0" w:color="auto"/>
              <w:left w:val="single" w:sz="4" w:space="0" w:color="auto"/>
              <w:bottom w:val="single" w:sz="4" w:space="0" w:color="auto"/>
              <w:right w:val="single" w:sz="4" w:space="0" w:color="auto"/>
            </w:tcBorders>
            <w:vAlign w:val="center"/>
          </w:tcPr>
          <w:p w14:paraId="3E5FB39B" w14:textId="0E49EAFF"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Chad</w:t>
            </w:r>
          </w:p>
        </w:tc>
        <w:tc>
          <w:tcPr>
            <w:tcW w:w="1537" w:type="dxa"/>
            <w:tcBorders>
              <w:top w:val="single" w:sz="4" w:space="0" w:color="auto"/>
              <w:left w:val="single" w:sz="4" w:space="0" w:color="auto"/>
              <w:bottom w:val="single" w:sz="4" w:space="0" w:color="auto"/>
              <w:right w:val="single" w:sz="4" w:space="0" w:color="auto"/>
            </w:tcBorders>
            <w:vAlign w:val="center"/>
          </w:tcPr>
          <w:p w14:paraId="2E061066" w14:textId="7D9B727B"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48EF8A50" w14:textId="260F3744"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24/09/2015</w:t>
            </w:r>
          </w:p>
        </w:tc>
        <w:tc>
          <w:tcPr>
            <w:tcW w:w="1646" w:type="dxa"/>
            <w:tcBorders>
              <w:top w:val="single" w:sz="4" w:space="0" w:color="auto"/>
              <w:left w:val="single" w:sz="4" w:space="0" w:color="auto"/>
              <w:bottom w:val="single" w:sz="4" w:space="0" w:color="auto"/>
              <w:right w:val="single" w:sz="4" w:space="0" w:color="auto"/>
            </w:tcBorders>
            <w:vAlign w:val="center"/>
          </w:tcPr>
          <w:p w14:paraId="6ECB7120" w14:textId="5F4E8814"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151271F9" w:rsidRPr="003F4095" w14:paraId="2AC7E429"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6AB17588" w14:textId="7A5B347D"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26</w:t>
            </w:r>
          </w:p>
        </w:tc>
        <w:tc>
          <w:tcPr>
            <w:tcW w:w="2552" w:type="dxa"/>
            <w:tcBorders>
              <w:top w:val="single" w:sz="4" w:space="0" w:color="auto"/>
              <w:left w:val="single" w:sz="4" w:space="0" w:color="auto"/>
              <w:bottom w:val="single" w:sz="4" w:space="0" w:color="auto"/>
              <w:right w:val="single" w:sz="4" w:space="0" w:color="auto"/>
            </w:tcBorders>
            <w:vAlign w:val="center"/>
          </w:tcPr>
          <w:p w14:paraId="54FAA38C" w14:textId="44279E80"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Chile</w:t>
            </w:r>
          </w:p>
        </w:tc>
        <w:tc>
          <w:tcPr>
            <w:tcW w:w="1537" w:type="dxa"/>
            <w:tcBorders>
              <w:top w:val="single" w:sz="4" w:space="0" w:color="auto"/>
              <w:left w:val="single" w:sz="4" w:space="0" w:color="auto"/>
              <w:bottom w:val="single" w:sz="4" w:space="0" w:color="auto"/>
              <w:right w:val="single" w:sz="4" w:space="0" w:color="auto"/>
            </w:tcBorders>
            <w:vAlign w:val="center"/>
          </w:tcPr>
          <w:p w14:paraId="621983B1" w14:textId="35FDF464"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120C7FA6" w14:textId="27000749"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27/08/2018</w:t>
            </w:r>
          </w:p>
        </w:tc>
        <w:tc>
          <w:tcPr>
            <w:tcW w:w="1646" w:type="dxa"/>
            <w:tcBorders>
              <w:top w:val="single" w:sz="4" w:space="0" w:color="auto"/>
              <w:left w:val="single" w:sz="4" w:space="0" w:color="auto"/>
              <w:bottom w:val="single" w:sz="4" w:space="0" w:color="auto"/>
              <w:right w:val="single" w:sz="4" w:space="0" w:color="auto"/>
            </w:tcBorders>
            <w:vAlign w:val="center"/>
          </w:tcPr>
          <w:p w14:paraId="32FCA05E" w14:textId="322761CD"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25/11/2018</w:t>
            </w:r>
          </w:p>
        </w:tc>
      </w:tr>
      <w:tr w:rsidR="151271F9" w:rsidRPr="003F4095" w14:paraId="05361D43"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2FE23B76" w14:textId="1C29209F"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27</w:t>
            </w:r>
          </w:p>
        </w:tc>
        <w:tc>
          <w:tcPr>
            <w:tcW w:w="2552" w:type="dxa"/>
            <w:tcBorders>
              <w:top w:val="single" w:sz="4" w:space="0" w:color="auto"/>
              <w:left w:val="single" w:sz="4" w:space="0" w:color="auto"/>
              <w:bottom w:val="single" w:sz="4" w:space="0" w:color="auto"/>
              <w:right w:val="single" w:sz="4" w:space="0" w:color="auto"/>
            </w:tcBorders>
            <w:vAlign w:val="center"/>
          </w:tcPr>
          <w:p w14:paraId="279097E0" w14:textId="69ECD6D1"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China</w:t>
            </w:r>
          </w:p>
        </w:tc>
        <w:tc>
          <w:tcPr>
            <w:tcW w:w="1537" w:type="dxa"/>
            <w:tcBorders>
              <w:top w:val="single" w:sz="4" w:space="0" w:color="auto"/>
              <w:left w:val="single" w:sz="4" w:space="0" w:color="auto"/>
              <w:bottom w:val="single" w:sz="4" w:space="0" w:color="auto"/>
              <w:right w:val="single" w:sz="4" w:space="0" w:color="auto"/>
            </w:tcBorders>
            <w:vAlign w:val="center"/>
          </w:tcPr>
          <w:p w14:paraId="1A994D95" w14:textId="4AD8A434"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31CC73DA" w14:textId="48456E25"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31/08/2016</w:t>
            </w:r>
          </w:p>
        </w:tc>
        <w:tc>
          <w:tcPr>
            <w:tcW w:w="1646" w:type="dxa"/>
            <w:tcBorders>
              <w:top w:val="single" w:sz="4" w:space="0" w:color="auto"/>
              <w:left w:val="single" w:sz="4" w:space="0" w:color="auto"/>
              <w:bottom w:val="single" w:sz="4" w:space="0" w:color="auto"/>
              <w:right w:val="single" w:sz="4" w:space="0" w:color="auto"/>
            </w:tcBorders>
            <w:vAlign w:val="center"/>
          </w:tcPr>
          <w:p w14:paraId="1DAAA457" w14:textId="1C7D36EB"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151271F9" w:rsidRPr="003F4095" w14:paraId="74C67AB6"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3F8F5203" w14:textId="60151C41"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28</w:t>
            </w:r>
          </w:p>
        </w:tc>
        <w:tc>
          <w:tcPr>
            <w:tcW w:w="2552" w:type="dxa"/>
            <w:tcBorders>
              <w:top w:val="single" w:sz="4" w:space="0" w:color="auto"/>
              <w:left w:val="single" w:sz="4" w:space="0" w:color="auto"/>
              <w:bottom w:val="single" w:sz="4" w:space="0" w:color="auto"/>
              <w:right w:val="single" w:sz="4" w:space="0" w:color="auto"/>
            </w:tcBorders>
            <w:vAlign w:val="center"/>
          </w:tcPr>
          <w:p w14:paraId="53AE033B" w14:textId="7CCA5F0D"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Colombia</w:t>
            </w:r>
          </w:p>
        </w:tc>
        <w:tc>
          <w:tcPr>
            <w:tcW w:w="1537" w:type="dxa"/>
            <w:tcBorders>
              <w:top w:val="single" w:sz="4" w:space="0" w:color="auto"/>
              <w:left w:val="single" w:sz="4" w:space="0" w:color="auto"/>
              <w:bottom w:val="single" w:sz="4" w:space="0" w:color="auto"/>
              <w:right w:val="single" w:sz="4" w:space="0" w:color="auto"/>
            </w:tcBorders>
            <w:vAlign w:val="center"/>
          </w:tcPr>
          <w:p w14:paraId="356DE394" w14:textId="1C7601BD"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18D0B803" w14:textId="5BDC56C7"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26/08/2019</w:t>
            </w:r>
          </w:p>
        </w:tc>
        <w:tc>
          <w:tcPr>
            <w:tcW w:w="1646" w:type="dxa"/>
            <w:tcBorders>
              <w:top w:val="single" w:sz="4" w:space="0" w:color="auto"/>
              <w:left w:val="single" w:sz="4" w:space="0" w:color="auto"/>
              <w:bottom w:val="single" w:sz="4" w:space="0" w:color="auto"/>
              <w:right w:val="single" w:sz="4" w:space="0" w:color="auto"/>
            </w:tcBorders>
            <w:vAlign w:val="center"/>
          </w:tcPr>
          <w:p w14:paraId="3F6CA14A" w14:textId="7926ADF9"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24/11/2019</w:t>
            </w:r>
          </w:p>
        </w:tc>
      </w:tr>
      <w:tr w:rsidR="151271F9" w:rsidRPr="003F4095" w14:paraId="5CAF005B"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32E8C2A7" w14:textId="7688808A"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29</w:t>
            </w:r>
          </w:p>
        </w:tc>
        <w:tc>
          <w:tcPr>
            <w:tcW w:w="2552" w:type="dxa"/>
            <w:tcBorders>
              <w:top w:val="single" w:sz="4" w:space="0" w:color="auto"/>
              <w:left w:val="single" w:sz="4" w:space="0" w:color="auto"/>
              <w:bottom w:val="single" w:sz="4" w:space="0" w:color="auto"/>
              <w:right w:val="single" w:sz="4" w:space="0" w:color="auto"/>
            </w:tcBorders>
            <w:vAlign w:val="center"/>
          </w:tcPr>
          <w:p w14:paraId="32F5B4D6" w14:textId="468DCB32"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Comoros</w:t>
            </w:r>
          </w:p>
        </w:tc>
        <w:tc>
          <w:tcPr>
            <w:tcW w:w="1537" w:type="dxa"/>
            <w:tcBorders>
              <w:top w:val="single" w:sz="4" w:space="0" w:color="auto"/>
              <w:left w:val="single" w:sz="4" w:space="0" w:color="auto"/>
              <w:bottom w:val="single" w:sz="4" w:space="0" w:color="auto"/>
              <w:right w:val="single" w:sz="4" w:space="0" w:color="auto"/>
            </w:tcBorders>
            <w:vAlign w:val="center"/>
          </w:tcPr>
          <w:p w14:paraId="3DF66FEB" w14:textId="367DEF70"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06F902E0" w14:textId="0920C308"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23/07/2019</w:t>
            </w:r>
          </w:p>
        </w:tc>
        <w:tc>
          <w:tcPr>
            <w:tcW w:w="1646" w:type="dxa"/>
            <w:tcBorders>
              <w:top w:val="single" w:sz="4" w:space="0" w:color="auto"/>
              <w:left w:val="single" w:sz="4" w:space="0" w:color="auto"/>
              <w:bottom w:val="single" w:sz="4" w:space="0" w:color="auto"/>
              <w:right w:val="single" w:sz="4" w:space="0" w:color="auto"/>
            </w:tcBorders>
            <w:vAlign w:val="center"/>
          </w:tcPr>
          <w:p w14:paraId="38880783" w14:textId="41328893"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21/10/2019</w:t>
            </w:r>
          </w:p>
        </w:tc>
      </w:tr>
      <w:tr w:rsidR="151271F9" w:rsidRPr="003F4095" w14:paraId="14B9567A"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3FF64070" w14:textId="34251FEE"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30</w:t>
            </w:r>
          </w:p>
        </w:tc>
        <w:tc>
          <w:tcPr>
            <w:tcW w:w="2552" w:type="dxa"/>
            <w:tcBorders>
              <w:top w:val="single" w:sz="4" w:space="0" w:color="auto"/>
              <w:left w:val="single" w:sz="4" w:space="0" w:color="auto"/>
              <w:bottom w:val="single" w:sz="4" w:space="0" w:color="auto"/>
              <w:right w:val="single" w:sz="4" w:space="0" w:color="auto"/>
            </w:tcBorders>
            <w:vAlign w:val="center"/>
          </w:tcPr>
          <w:p w14:paraId="549FD1AC" w14:textId="4D2067EA"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Congo</w:t>
            </w:r>
          </w:p>
        </w:tc>
        <w:tc>
          <w:tcPr>
            <w:tcW w:w="1537" w:type="dxa"/>
            <w:tcBorders>
              <w:top w:val="single" w:sz="4" w:space="0" w:color="auto"/>
              <w:left w:val="single" w:sz="4" w:space="0" w:color="auto"/>
              <w:bottom w:val="single" w:sz="4" w:space="0" w:color="auto"/>
              <w:right w:val="single" w:sz="4" w:space="0" w:color="auto"/>
            </w:tcBorders>
            <w:vAlign w:val="center"/>
          </w:tcPr>
          <w:p w14:paraId="7615C80D" w14:textId="6DC674D5"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2A274901" w14:textId="093A5258" w:rsidR="151271F9" w:rsidRPr="000F2E4A" w:rsidRDefault="00EA78C6" w:rsidP="151271F9">
            <w:pPr>
              <w:rPr>
                <w:rFonts w:asciiTheme="majorBidi" w:hAnsiTheme="majorBidi" w:cstheme="majorBidi"/>
                <w:sz w:val="18"/>
                <w:szCs w:val="18"/>
              </w:rPr>
            </w:pPr>
            <w:r>
              <w:rPr>
                <w:rFonts w:asciiTheme="majorBidi" w:eastAsia="Times New Roman" w:hAnsiTheme="majorBidi" w:cstheme="majorBidi"/>
                <w:sz w:val="18"/>
                <w:szCs w:val="18"/>
              </w:rPr>
              <w:t>0</w:t>
            </w:r>
            <w:r w:rsidR="151271F9" w:rsidRPr="000F2E4A">
              <w:rPr>
                <w:rFonts w:asciiTheme="majorBidi" w:eastAsia="Times New Roman" w:hAnsiTheme="majorBidi" w:cstheme="majorBidi"/>
                <w:sz w:val="18"/>
                <w:szCs w:val="18"/>
              </w:rPr>
              <w:t>6/</w:t>
            </w:r>
            <w:r>
              <w:rPr>
                <w:rFonts w:asciiTheme="majorBidi" w:eastAsia="Times New Roman" w:hAnsiTheme="majorBidi" w:cstheme="majorBidi"/>
                <w:sz w:val="18"/>
                <w:szCs w:val="18"/>
              </w:rPr>
              <w:t>0</w:t>
            </w:r>
            <w:r w:rsidR="151271F9" w:rsidRPr="000F2E4A">
              <w:rPr>
                <w:rFonts w:asciiTheme="majorBidi" w:eastAsia="Times New Roman" w:hAnsiTheme="majorBidi" w:cstheme="majorBidi"/>
                <w:sz w:val="18"/>
                <w:szCs w:val="18"/>
              </w:rPr>
              <w:t>8/2019</w:t>
            </w:r>
          </w:p>
        </w:tc>
        <w:tc>
          <w:tcPr>
            <w:tcW w:w="1646" w:type="dxa"/>
            <w:tcBorders>
              <w:top w:val="single" w:sz="4" w:space="0" w:color="auto"/>
              <w:left w:val="single" w:sz="4" w:space="0" w:color="auto"/>
              <w:bottom w:val="single" w:sz="4" w:space="0" w:color="auto"/>
              <w:right w:val="single" w:sz="4" w:space="0" w:color="auto"/>
            </w:tcBorders>
            <w:vAlign w:val="center"/>
          </w:tcPr>
          <w:p w14:paraId="7854AA10" w14:textId="1D75BA1C" w:rsidR="151271F9" w:rsidRPr="000F2E4A" w:rsidRDefault="00EA78C6" w:rsidP="151271F9">
            <w:pPr>
              <w:rPr>
                <w:rFonts w:asciiTheme="majorBidi" w:hAnsiTheme="majorBidi" w:cstheme="majorBidi"/>
                <w:sz w:val="18"/>
                <w:szCs w:val="18"/>
              </w:rPr>
            </w:pPr>
            <w:r>
              <w:rPr>
                <w:rFonts w:asciiTheme="majorBidi" w:eastAsia="Times New Roman" w:hAnsiTheme="majorBidi" w:cstheme="majorBidi"/>
                <w:sz w:val="18"/>
                <w:szCs w:val="18"/>
              </w:rPr>
              <w:t>0</w:t>
            </w:r>
            <w:r w:rsidR="151271F9" w:rsidRPr="000F2E4A">
              <w:rPr>
                <w:rFonts w:asciiTheme="majorBidi" w:eastAsia="Times New Roman" w:hAnsiTheme="majorBidi" w:cstheme="majorBidi"/>
                <w:sz w:val="18"/>
                <w:szCs w:val="18"/>
              </w:rPr>
              <w:t>4/11/2019</w:t>
            </w:r>
          </w:p>
        </w:tc>
      </w:tr>
      <w:tr w:rsidR="151271F9" w:rsidRPr="003F4095" w14:paraId="66CAF45D"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385EF1A9" w14:textId="7B587AD5"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31</w:t>
            </w:r>
          </w:p>
        </w:tc>
        <w:tc>
          <w:tcPr>
            <w:tcW w:w="2552" w:type="dxa"/>
            <w:tcBorders>
              <w:top w:val="single" w:sz="4" w:space="0" w:color="auto"/>
              <w:left w:val="single" w:sz="4" w:space="0" w:color="auto"/>
              <w:bottom w:val="single" w:sz="4" w:space="0" w:color="auto"/>
              <w:right w:val="single" w:sz="4" w:space="0" w:color="auto"/>
            </w:tcBorders>
            <w:vAlign w:val="center"/>
          </w:tcPr>
          <w:p w14:paraId="7E8AA5BE" w14:textId="394184F3"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Costa Rica</w:t>
            </w:r>
          </w:p>
        </w:tc>
        <w:tc>
          <w:tcPr>
            <w:tcW w:w="1537" w:type="dxa"/>
            <w:tcBorders>
              <w:top w:val="single" w:sz="4" w:space="0" w:color="auto"/>
              <w:left w:val="single" w:sz="4" w:space="0" w:color="auto"/>
              <w:bottom w:val="single" w:sz="4" w:space="0" w:color="auto"/>
              <w:right w:val="single" w:sz="4" w:space="0" w:color="auto"/>
            </w:tcBorders>
            <w:vAlign w:val="center"/>
          </w:tcPr>
          <w:p w14:paraId="4A46E76F" w14:textId="0824C117"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70AEEB90" w14:textId="7B88D325"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19/01/2017</w:t>
            </w:r>
          </w:p>
        </w:tc>
        <w:tc>
          <w:tcPr>
            <w:tcW w:w="1646" w:type="dxa"/>
            <w:tcBorders>
              <w:top w:val="single" w:sz="4" w:space="0" w:color="auto"/>
              <w:left w:val="single" w:sz="4" w:space="0" w:color="auto"/>
              <w:bottom w:val="single" w:sz="4" w:space="0" w:color="auto"/>
              <w:right w:val="single" w:sz="4" w:space="0" w:color="auto"/>
            </w:tcBorders>
            <w:vAlign w:val="center"/>
          </w:tcPr>
          <w:p w14:paraId="5E94998C" w14:textId="2C120702"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151271F9" w:rsidRPr="003F4095" w14:paraId="5A7D9A50"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0CBD66D4" w14:textId="643F697A"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32</w:t>
            </w:r>
          </w:p>
        </w:tc>
        <w:tc>
          <w:tcPr>
            <w:tcW w:w="2552" w:type="dxa"/>
            <w:tcBorders>
              <w:top w:val="single" w:sz="4" w:space="0" w:color="auto"/>
              <w:left w:val="single" w:sz="4" w:space="0" w:color="auto"/>
              <w:bottom w:val="single" w:sz="4" w:space="0" w:color="auto"/>
              <w:right w:val="single" w:sz="4" w:space="0" w:color="auto"/>
            </w:tcBorders>
            <w:vAlign w:val="center"/>
          </w:tcPr>
          <w:p w14:paraId="3852F12E" w14:textId="5276F5BC"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Côte d'Ivoire</w:t>
            </w:r>
          </w:p>
        </w:tc>
        <w:tc>
          <w:tcPr>
            <w:tcW w:w="1537" w:type="dxa"/>
            <w:tcBorders>
              <w:top w:val="single" w:sz="4" w:space="0" w:color="auto"/>
              <w:left w:val="single" w:sz="4" w:space="0" w:color="auto"/>
              <w:bottom w:val="single" w:sz="4" w:space="0" w:color="auto"/>
              <w:right w:val="single" w:sz="4" w:space="0" w:color="auto"/>
            </w:tcBorders>
            <w:vAlign w:val="center"/>
          </w:tcPr>
          <w:p w14:paraId="06C6F206" w14:textId="7C190654"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1334B843" w14:textId="48718A3B" w:rsidR="151271F9" w:rsidRPr="000F2E4A" w:rsidRDefault="00EA78C6" w:rsidP="151271F9">
            <w:pPr>
              <w:rPr>
                <w:rFonts w:asciiTheme="majorBidi" w:hAnsiTheme="majorBidi" w:cstheme="majorBidi"/>
                <w:sz w:val="18"/>
                <w:szCs w:val="18"/>
              </w:rPr>
            </w:pPr>
            <w:r>
              <w:rPr>
                <w:rFonts w:asciiTheme="majorBidi" w:eastAsia="Times New Roman" w:hAnsiTheme="majorBidi" w:cstheme="majorBidi"/>
                <w:sz w:val="18"/>
                <w:szCs w:val="18"/>
              </w:rPr>
              <w:t>0</w:t>
            </w:r>
            <w:r w:rsidR="151271F9" w:rsidRPr="000F2E4A">
              <w:rPr>
                <w:rFonts w:asciiTheme="majorBidi" w:eastAsia="Times New Roman" w:hAnsiTheme="majorBidi" w:cstheme="majorBidi"/>
                <w:sz w:val="18"/>
                <w:szCs w:val="18"/>
              </w:rPr>
              <w:t>1/10/2019</w:t>
            </w:r>
          </w:p>
        </w:tc>
        <w:tc>
          <w:tcPr>
            <w:tcW w:w="1646" w:type="dxa"/>
            <w:tcBorders>
              <w:top w:val="single" w:sz="4" w:space="0" w:color="auto"/>
              <w:left w:val="single" w:sz="4" w:space="0" w:color="auto"/>
              <w:bottom w:val="single" w:sz="4" w:space="0" w:color="auto"/>
              <w:right w:val="single" w:sz="4" w:space="0" w:color="auto"/>
            </w:tcBorders>
            <w:vAlign w:val="center"/>
          </w:tcPr>
          <w:p w14:paraId="6349940A" w14:textId="04F9F10C"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30/12/2019</w:t>
            </w:r>
          </w:p>
        </w:tc>
      </w:tr>
      <w:tr w:rsidR="151271F9" w:rsidRPr="003F4095" w14:paraId="3BDBF40F"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6A90A263" w14:textId="19EC601D"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33</w:t>
            </w:r>
          </w:p>
        </w:tc>
        <w:tc>
          <w:tcPr>
            <w:tcW w:w="2552" w:type="dxa"/>
            <w:tcBorders>
              <w:top w:val="single" w:sz="4" w:space="0" w:color="auto"/>
              <w:left w:val="single" w:sz="4" w:space="0" w:color="auto"/>
              <w:bottom w:val="single" w:sz="4" w:space="0" w:color="auto"/>
              <w:right w:val="single" w:sz="4" w:space="0" w:color="auto"/>
            </w:tcBorders>
            <w:vAlign w:val="center"/>
          </w:tcPr>
          <w:p w14:paraId="240C66C2" w14:textId="3F98B423"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Croatia</w:t>
            </w:r>
          </w:p>
        </w:tc>
        <w:tc>
          <w:tcPr>
            <w:tcW w:w="1537" w:type="dxa"/>
            <w:tcBorders>
              <w:top w:val="single" w:sz="4" w:space="0" w:color="auto"/>
              <w:left w:val="single" w:sz="4" w:space="0" w:color="auto"/>
              <w:bottom w:val="single" w:sz="4" w:space="0" w:color="auto"/>
              <w:right w:val="single" w:sz="4" w:space="0" w:color="auto"/>
            </w:tcBorders>
            <w:vAlign w:val="center"/>
          </w:tcPr>
          <w:p w14:paraId="6F1F9F53" w14:textId="65C7A5C1"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3CD0241E" w14:textId="4B694503"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25/09/2017</w:t>
            </w:r>
          </w:p>
        </w:tc>
        <w:tc>
          <w:tcPr>
            <w:tcW w:w="1646" w:type="dxa"/>
            <w:tcBorders>
              <w:top w:val="single" w:sz="4" w:space="0" w:color="auto"/>
              <w:left w:val="single" w:sz="4" w:space="0" w:color="auto"/>
              <w:bottom w:val="single" w:sz="4" w:space="0" w:color="auto"/>
              <w:right w:val="single" w:sz="4" w:space="0" w:color="auto"/>
            </w:tcBorders>
            <w:vAlign w:val="center"/>
          </w:tcPr>
          <w:p w14:paraId="2A52519C" w14:textId="2B67286E"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24/12/2017</w:t>
            </w:r>
          </w:p>
        </w:tc>
      </w:tr>
      <w:tr w:rsidR="151271F9" w:rsidRPr="003F4095" w14:paraId="0E43C5E0"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194DE702" w14:textId="4C848998"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34</w:t>
            </w:r>
          </w:p>
        </w:tc>
        <w:tc>
          <w:tcPr>
            <w:tcW w:w="2552" w:type="dxa"/>
            <w:tcBorders>
              <w:top w:val="single" w:sz="4" w:space="0" w:color="auto"/>
              <w:left w:val="single" w:sz="4" w:space="0" w:color="auto"/>
              <w:bottom w:val="single" w:sz="4" w:space="0" w:color="auto"/>
              <w:right w:val="single" w:sz="4" w:space="0" w:color="auto"/>
            </w:tcBorders>
            <w:vAlign w:val="center"/>
          </w:tcPr>
          <w:p w14:paraId="59EA779D" w14:textId="69A2B65A"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Cuba</w:t>
            </w:r>
          </w:p>
        </w:tc>
        <w:tc>
          <w:tcPr>
            <w:tcW w:w="1537" w:type="dxa"/>
            <w:tcBorders>
              <w:top w:val="single" w:sz="4" w:space="0" w:color="auto"/>
              <w:left w:val="single" w:sz="4" w:space="0" w:color="auto"/>
              <w:bottom w:val="single" w:sz="4" w:space="0" w:color="auto"/>
              <w:right w:val="single" w:sz="4" w:space="0" w:color="auto"/>
            </w:tcBorders>
            <w:vAlign w:val="center"/>
          </w:tcPr>
          <w:p w14:paraId="677A8E56" w14:textId="43C67181"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4B057D8F" w14:textId="42E519D5"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30/01/2018</w:t>
            </w:r>
          </w:p>
        </w:tc>
        <w:tc>
          <w:tcPr>
            <w:tcW w:w="1646" w:type="dxa"/>
            <w:tcBorders>
              <w:top w:val="single" w:sz="4" w:space="0" w:color="auto"/>
              <w:left w:val="single" w:sz="4" w:space="0" w:color="auto"/>
              <w:bottom w:val="single" w:sz="4" w:space="0" w:color="auto"/>
              <w:right w:val="single" w:sz="4" w:space="0" w:color="auto"/>
            </w:tcBorders>
            <w:vAlign w:val="center"/>
          </w:tcPr>
          <w:p w14:paraId="6BF3C1FB" w14:textId="669825DD"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30/04/2018</w:t>
            </w:r>
          </w:p>
        </w:tc>
      </w:tr>
      <w:tr w:rsidR="151271F9" w:rsidRPr="003F4095" w14:paraId="3C814B12"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7B8A744F" w14:textId="517C3B2B"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35</w:t>
            </w:r>
          </w:p>
        </w:tc>
        <w:tc>
          <w:tcPr>
            <w:tcW w:w="2552" w:type="dxa"/>
            <w:tcBorders>
              <w:top w:val="single" w:sz="4" w:space="0" w:color="auto"/>
              <w:left w:val="single" w:sz="4" w:space="0" w:color="auto"/>
              <w:bottom w:val="single" w:sz="4" w:space="0" w:color="auto"/>
              <w:right w:val="single" w:sz="4" w:space="0" w:color="auto"/>
            </w:tcBorders>
            <w:vAlign w:val="center"/>
          </w:tcPr>
          <w:p w14:paraId="4EC1E114" w14:textId="5385DA62"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Cyprus</w:t>
            </w:r>
          </w:p>
        </w:tc>
        <w:tc>
          <w:tcPr>
            <w:tcW w:w="1537" w:type="dxa"/>
            <w:tcBorders>
              <w:top w:val="single" w:sz="4" w:space="0" w:color="auto"/>
              <w:left w:val="single" w:sz="4" w:space="0" w:color="auto"/>
              <w:bottom w:val="single" w:sz="4" w:space="0" w:color="auto"/>
              <w:right w:val="single" w:sz="4" w:space="0" w:color="auto"/>
            </w:tcBorders>
            <w:vAlign w:val="center"/>
          </w:tcPr>
          <w:p w14:paraId="0F4EF987" w14:textId="2527266D"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1E6A2EFB" w14:textId="25BF8CD0"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25/02/2020</w:t>
            </w:r>
          </w:p>
        </w:tc>
        <w:tc>
          <w:tcPr>
            <w:tcW w:w="1646" w:type="dxa"/>
            <w:tcBorders>
              <w:top w:val="single" w:sz="4" w:space="0" w:color="auto"/>
              <w:left w:val="single" w:sz="4" w:space="0" w:color="auto"/>
              <w:bottom w:val="single" w:sz="4" w:space="0" w:color="auto"/>
              <w:right w:val="single" w:sz="4" w:space="0" w:color="auto"/>
            </w:tcBorders>
            <w:vAlign w:val="center"/>
          </w:tcPr>
          <w:p w14:paraId="77BD1FAC" w14:textId="303C115E"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25/05/2020</w:t>
            </w:r>
          </w:p>
        </w:tc>
      </w:tr>
      <w:tr w:rsidR="151271F9" w:rsidRPr="003F4095" w14:paraId="085F2D76"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3D9ED97B" w14:textId="262D7BCB"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36</w:t>
            </w:r>
          </w:p>
        </w:tc>
        <w:tc>
          <w:tcPr>
            <w:tcW w:w="2552" w:type="dxa"/>
            <w:tcBorders>
              <w:top w:val="single" w:sz="4" w:space="0" w:color="auto"/>
              <w:left w:val="single" w:sz="4" w:space="0" w:color="auto"/>
              <w:bottom w:val="single" w:sz="4" w:space="0" w:color="auto"/>
              <w:right w:val="single" w:sz="4" w:space="0" w:color="auto"/>
            </w:tcBorders>
            <w:vAlign w:val="center"/>
          </w:tcPr>
          <w:p w14:paraId="1CC1FCEE" w14:textId="1607EC4E"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Czech Republic</w:t>
            </w:r>
          </w:p>
        </w:tc>
        <w:tc>
          <w:tcPr>
            <w:tcW w:w="1537" w:type="dxa"/>
            <w:tcBorders>
              <w:top w:val="single" w:sz="4" w:space="0" w:color="auto"/>
              <w:left w:val="single" w:sz="4" w:space="0" w:color="auto"/>
              <w:bottom w:val="single" w:sz="4" w:space="0" w:color="auto"/>
              <w:right w:val="single" w:sz="4" w:space="0" w:color="auto"/>
            </w:tcBorders>
            <w:vAlign w:val="center"/>
          </w:tcPr>
          <w:p w14:paraId="2608CA64" w14:textId="24595573"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3A6922FC" w14:textId="57004014"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19/06/2017</w:t>
            </w:r>
          </w:p>
        </w:tc>
        <w:tc>
          <w:tcPr>
            <w:tcW w:w="1646" w:type="dxa"/>
            <w:tcBorders>
              <w:top w:val="single" w:sz="4" w:space="0" w:color="auto"/>
              <w:left w:val="single" w:sz="4" w:space="0" w:color="auto"/>
              <w:bottom w:val="single" w:sz="4" w:space="0" w:color="auto"/>
              <w:right w:val="single" w:sz="4" w:space="0" w:color="auto"/>
            </w:tcBorders>
            <w:vAlign w:val="center"/>
          </w:tcPr>
          <w:p w14:paraId="169B3F04" w14:textId="1EDA172F"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17/09/2017</w:t>
            </w:r>
          </w:p>
        </w:tc>
      </w:tr>
      <w:tr w:rsidR="151271F9" w:rsidRPr="003F4095" w14:paraId="4F94C1F6"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329A923A" w14:textId="093F7885"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37</w:t>
            </w:r>
          </w:p>
        </w:tc>
        <w:tc>
          <w:tcPr>
            <w:tcW w:w="2552" w:type="dxa"/>
            <w:tcBorders>
              <w:top w:val="single" w:sz="4" w:space="0" w:color="auto"/>
              <w:left w:val="single" w:sz="4" w:space="0" w:color="auto"/>
              <w:bottom w:val="single" w:sz="4" w:space="0" w:color="auto"/>
              <w:right w:val="single" w:sz="4" w:space="0" w:color="auto"/>
            </w:tcBorders>
            <w:vAlign w:val="center"/>
          </w:tcPr>
          <w:p w14:paraId="581C50C8" w14:textId="25CF7234"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Denmark</w:t>
            </w:r>
          </w:p>
        </w:tc>
        <w:tc>
          <w:tcPr>
            <w:tcW w:w="1537" w:type="dxa"/>
            <w:tcBorders>
              <w:top w:val="single" w:sz="4" w:space="0" w:color="auto"/>
              <w:left w:val="single" w:sz="4" w:space="0" w:color="auto"/>
              <w:bottom w:val="single" w:sz="4" w:space="0" w:color="auto"/>
              <w:right w:val="single" w:sz="4" w:space="0" w:color="auto"/>
            </w:tcBorders>
            <w:vAlign w:val="center"/>
          </w:tcPr>
          <w:p w14:paraId="36D9973E" w14:textId="07A517F6"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Approval</w:t>
            </w:r>
          </w:p>
        </w:tc>
        <w:tc>
          <w:tcPr>
            <w:tcW w:w="1723" w:type="dxa"/>
            <w:tcBorders>
              <w:top w:val="single" w:sz="4" w:space="0" w:color="auto"/>
              <w:left w:val="single" w:sz="4" w:space="0" w:color="auto"/>
              <w:bottom w:val="single" w:sz="4" w:space="0" w:color="auto"/>
              <w:right w:val="single" w:sz="4" w:space="0" w:color="auto"/>
            </w:tcBorders>
            <w:vAlign w:val="center"/>
          </w:tcPr>
          <w:p w14:paraId="11081954" w14:textId="1BD48111"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18/05/2017</w:t>
            </w:r>
          </w:p>
        </w:tc>
        <w:tc>
          <w:tcPr>
            <w:tcW w:w="1646" w:type="dxa"/>
            <w:tcBorders>
              <w:top w:val="single" w:sz="4" w:space="0" w:color="auto"/>
              <w:left w:val="single" w:sz="4" w:space="0" w:color="auto"/>
              <w:bottom w:val="single" w:sz="4" w:space="0" w:color="auto"/>
              <w:right w:val="single" w:sz="4" w:space="0" w:color="auto"/>
            </w:tcBorders>
            <w:vAlign w:val="center"/>
          </w:tcPr>
          <w:p w14:paraId="598CD99F" w14:textId="3E9F75C5"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151271F9" w:rsidRPr="003F4095" w14:paraId="42EA4D0A"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0160E6EB" w14:textId="326216D0"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38</w:t>
            </w:r>
          </w:p>
        </w:tc>
        <w:tc>
          <w:tcPr>
            <w:tcW w:w="2552" w:type="dxa"/>
            <w:tcBorders>
              <w:top w:val="single" w:sz="4" w:space="0" w:color="auto"/>
              <w:left w:val="single" w:sz="4" w:space="0" w:color="auto"/>
              <w:bottom w:val="single" w:sz="4" w:space="0" w:color="auto"/>
              <w:right w:val="single" w:sz="4" w:space="0" w:color="auto"/>
            </w:tcBorders>
            <w:vAlign w:val="center"/>
          </w:tcPr>
          <w:p w14:paraId="16C691CE" w14:textId="4B083591"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Djibouti</w:t>
            </w:r>
          </w:p>
        </w:tc>
        <w:tc>
          <w:tcPr>
            <w:tcW w:w="1537" w:type="dxa"/>
            <w:tcBorders>
              <w:top w:val="single" w:sz="4" w:space="0" w:color="auto"/>
              <w:left w:val="single" w:sz="4" w:space="0" w:color="auto"/>
              <w:bottom w:val="single" w:sz="4" w:space="0" w:color="auto"/>
              <w:right w:val="single" w:sz="4" w:space="0" w:color="auto"/>
            </w:tcBorders>
            <w:vAlign w:val="center"/>
          </w:tcPr>
          <w:p w14:paraId="5BD07F2F" w14:textId="0023C9AB"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5F3F20B0" w14:textId="22F1DBAA"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23/09/2014</w:t>
            </w:r>
          </w:p>
        </w:tc>
        <w:tc>
          <w:tcPr>
            <w:tcW w:w="1646" w:type="dxa"/>
            <w:tcBorders>
              <w:top w:val="single" w:sz="4" w:space="0" w:color="auto"/>
              <w:left w:val="single" w:sz="4" w:space="0" w:color="auto"/>
              <w:bottom w:val="single" w:sz="4" w:space="0" w:color="auto"/>
              <w:right w:val="single" w:sz="4" w:space="0" w:color="auto"/>
            </w:tcBorders>
            <w:vAlign w:val="center"/>
          </w:tcPr>
          <w:p w14:paraId="3DC48728" w14:textId="3C33B4C5"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151271F9" w:rsidRPr="003F4095" w14:paraId="50DBA8BB"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258B9ECC" w14:textId="25133F55"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39</w:t>
            </w:r>
          </w:p>
        </w:tc>
        <w:tc>
          <w:tcPr>
            <w:tcW w:w="2552" w:type="dxa"/>
            <w:tcBorders>
              <w:top w:val="single" w:sz="4" w:space="0" w:color="auto"/>
              <w:left w:val="single" w:sz="4" w:space="0" w:color="auto"/>
              <w:bottom w:val="single" w:sz="4" w:space="0" w:color="auto"/>
              <w:right w:val="single" w:sz="4" w:space="0" w:color="auto"/>
            </w:tcBorders>
            <w:vAlign w:val="center"/>
          </w:tcPr>
          <w:p w14:paraId="16E20469" w14:textId="4AF3F91C"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Dominican Republic</w:t>
            </w:r>
          </w:p>
        </w:tc>
        <w:tc>
          <w:tcPr>
            <w:tcW w:w="1537" w:type="dxa"/>
            <w:tcBorders>
              <w:top w:val="single" w:sz="4" w:space="0" w:color="auto"/>
              <w:left w:val="single" w:sz="4" w:space="0" w:color="auto"/>
              <w:bottom w:val="single" w:sz="4" w:space="0" w:color="auto"/>
              <w:right w:val="single" w:sz="4" w:space="0" w:color="auto"/>
            </w:tcBorders>
            <w:vAlign w:val="center"/>
          </w:tcPr>
          <w:p w14:paraId="5E91FE7B" w14:textId="11B8D3C3"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12135707" w14:textId="67032349"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20/03/2018</w:t>
            </w:r>
          </w:p>
        </w:tc>
        <w:tc>
          <w:tcPr>
            <w:tcW w:w="1646" w:type="dxa"/>
            <w:tcBorders>
              <w:top w:val="single" w:sz="4" w:space="0" w:color="auto"/>
              <w:left w:val="single" w:sz="4" w:space="0" w:color="auto"/>
              <w:bottom w:val="single" w:sz="4" w:space="0" w:color="auto"/>
              <w:right w:val="single" w:sz="4" w:space="0" w:color="auto"/>
            </w:tcBorders>
            <w:vAlign w:val="center"/>
          </w:tcPr>
          <w:p w14:paraId="3C28EA8C" w14:textId="61E0F93A"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18/06/2018</w:t>
            </w:r>
          </w:p>
        </w:tc>
      </w:tr>
      <w:tr w:rsidR="151271F9" w:rsidRPr="003F4095" w14:paraId="3599164F"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6479EE49" w14:textId="7A7F90D1"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40</w:t>
            </w:r>
          </w:p>
        </w:tc>
        <w:tc>
          <w:tcPr>
            <w:tcW w:w="2552" w:type="dxa"/>
            <w:tcBorders>
              <w:top w:val="single" w:sz="4" w:space="0" w:color="auto"/>
              <w:left w:val="single" w:sz="4" w:space="0" w:color="auto"/>
              <w:bottom w:val="single" w:sz="4" w:space="0" w:color="auto"/>
              <w:right w:val="single" w:sz="4" w:space="0" w:color="auto"/>
            </w:tcBorders>
            <w:vAlign w:val="center"/>
          </w:tcPr>
          <w:p w14:paraId="3960BC3A" w14:textId="1F596222"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Ecuador</w:t>
            </w:r>
          </w:p>
        </w:tc>
        <w:tc>
          <w:tcPr>
            <w:tcW w:w="1537" w:type="dxa"/>
            <w:tcBorders>
              <w:top w:val="single" w:sz="4" w:space="0" w:color="auto"/>
              <w:left w:val="single" w:sz="4" w:space="0" w:color="auto"/>
              <w:bottom w:val="single" w:sz="4" w:space="0" w:color="auto"/>
              <w:right w:val="single" w:sz="4" w:space="0" w:color="auto"/>
            </w:tcBorders>
            <w:vAlign w:val="center"/>
          </w:tcPr>
          <w:p w14:paraId="06952D1F" w14:textId="66989E27"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3AE99AB6" w14:textId="687B9C4F"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29/07/2016</w:t>
            </w:r>
          </w:p>
        </w:tc>
        <w:tc>
          <w:tcPr>
            <w:tcW w:w="1646" w:type="dxa"/>
            <w:tcBorders>
              <w:top w:val="single" w:sz="4" w:space="0" w:color="auto"/>
              <w:left w:val="single" w:sz="4" w:space="0" w:color="auto"/>
              <w:bottom w:val="single" w:sz="4" w:space="0" w:color="auto"/>
              <w:right w:val="single" w:sz="4" w:space="0" w:color="auto"/>
            </w:tcBorders>
            <w:vAlign w:val="center"/>
          </w:tcPr>
          <w:p w14:paraId="7529CA24" w14:textId="65C9D60D"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151271F9" w:rsidRPr="003F4095" w14:paraId="27AC8086"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38308E0B" w14:textId="3BD9D19A"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41</w:t>
            </w:r>
          </w:p>
        </w:tc>
        <w:tc>
          <w:tcPr>
            <w:tcW w:w="2552" w:type="dxa"/>
            <w:tcBorders>
              <w:top w:val="single" w:sz="4" w:space="0" w:color="auto"/>
              <w:left w:val="single" w:sz="4" w:space="0" w:color="auto"/>
              <w:bottom w:val="single" w:sz="4" w:space="0" w:color="auto"/>
              <w:right w:val="single" w:sz="4" w:space="0" w:color="auto"/>
            </w:tcBorders>
            <w:vAlign w:val="center"/>
          </w:tcPr>
          <w:p w14:paraId="03CDB7C1" w14:textId="0633851A"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El Salvador</w:t>
            </w:r>
          </w:p>
        </w:tc>
        <w:tc>
          <w:tcPr>
            <w:tcW w:w="1537" w:type="dxa"/>
            <w:tcBorders>
              <w:top w:val="single" w:sz="4" w:space="0" w:color="auto"/>
              <w:left w:val="single" w:sz="4" w:space="0" w:color="auto"/>
              <w:bottom w:val="single" w:sz="4" w:space="0" w:color="auto"/>
              <w:right w:val="single" w:sz="4" w:space="0" w:color="auto"/>
            </w:tcBorders>
            <w:vAlign w:val="center"/>
          </w:tcPr>
          <w:p w14:paraId="3D15B208" w14:textId="26380210"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4A2915B4" w14:textId="369941A0"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20/06/2017</w:t>
            </w:r>
          </w:p>
        </w:tc>
        <w:tc>
          <w:tcPr>
            <w:tcW w:w="1646" w:type="dxa"/>
            <w:tcBorders>
              <w:top w:val="single" w:sz="4" w:space="0" w:color="auto"/>
              <w:left w:val="single" w:sz="4" w:space="0" w:color="auto"/>
              <w:bottom w:val="single" w:sz="4" w:space="0" w:color="auto"/>
              <w:right w:val="single" w:sz="4" w:space="0" w:color="auto"/>
            </w:tcBorders>
            <w:vAlign w:val="center"/>
          </w:tcPr>
          <w:p w14:paraId="3FCA3849" w14:textId="714F0421"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18/09/2017</w:t>
            </w:r>
          </w:p>
        </w:tc>
      </w:tr>
      <w:tr w:rsidR="151271F9" w:rsidRPr="003F4095" w14:paraId="54272F8C"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737231AA" w14:textId="11B8317F"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lastRenderedPageBreak/>
              <w:t>42</w:t>
            </w:r>
          </w:p>
        </w:tc>
        <w:tc>
          <w:tcPr>
            <w:tcW w:w="2552" w:type="dxa"/>
            <w:tcBorders>
              <w:top w:val="single" w:sz="4" w:space="0" w:color="auto"/>
              <w:left w:val="single" w:sz="4" w:space="0" w:color="auto"/>
              <w:bottom w:val="single" w:sz="4" w:space="0" w:color="auto"/>
              <w:right w:val="single" w:sz="4" w:space="0" w:color="auto"/>
            </w:tcBorders>
            <w:vAlign w:val="center"/>
          </w:tcPr>
          <w:p w14:paraId="7431B47F" w14:textId="29B500DC"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Equatorial Guinea</w:t>
            </w:r>
          </w:p>
        </w:tc>
        <w:tc>
          <w:tcPr>
            <w:tcW w:w="1537" w:type="dxa"/>
            <w:tcBorders>
              <w:top w:val="single" w:sz="4" w:space="0" w:color="auto"/>
              <w:left w:val="single" w:sz="4" w:space="0" w:color="auto"/>
              <w:bottom w:val="single" w:sz="4" w:space="0" w:color="auto"/>
              <w:right w:val="single" w:sz="4" w:space="0" w:color="auto"/>
            </w:tcBorders>
            <w:vAlign w:val="center"/>
          </w:tcPr>
          <w:p w14:paraId="2057E137" w14:textId="54955C22"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7518BA1E" w14:textId="7CEE81F8"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24/12/2019</w:t>
            </w:r>
          </w:p>
        </w:tc>
        <w:tc>
          <w:tcPr>
            <w:tcW w:w="1646" w:type="dxa"/>
            <w:tcBorders>
              <w:top w:val="single" w:sz="4" w:space="0" w:color="auto"/>
              <w:left w:val="single" w:sz="4" w:space="0" w:color="auto"/>
              <w:bottom w:val="single" w:sz="4" w:space="0" w:color="auto"/>
              <w:right w:val="single" w:sz="4" w:space="0" w:color="auto"/>
            </w:tcBorders>
            <w:vAlign w:val="center"/>
          </w:tcPr>
          <w:p w14:paraId="39576A8E" w14:textId="67579D8A"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23/03/2020</w:t>
            </w:r>
          </w:p>
        </w:tc>
      </w:tr>
      <w:tr w:rsidR="151271F9" w:rsidRPr="003F4095" w14:paraId="049A39EF"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28526003" w14:textId="28835E26"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43</w:t>
            </w:r>
          </w:p>
        </w:tc>
        <w:tc>
          <w:tcPr>
            <w:tcW w:w="2552" w:type="dxa"/>
            <w:tcBorders>
              <w:top w:val="single" w:sz="4" w:space="0" w:color="auto"/>
              <w:left w:val="single" w:sz="4" w:space="0" w:color="auto"/>
              <w:bottom w:val="single" w:sz="4" w:space="0" w:color="auto"/>
              <w:right w:val="single" w:sz="4" w:space="0" w:color="auto"/>
            </w:tcBorders>
            <w:vAlign w:val="center"/>
          </w:tcPr>
          <w:p w14:paraId="34DB3836" w14:textId="76383CE2"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Eritrea</w:t>
            </w:r>
          </w:p>
        </w:tc>
        <w:tc>
          <w:tcPr>
            <w:tcW w:w="1537" w:type="dxa"/>
            <w:tcBorders>
              <w:top w:val="single" w:sz="4" w:space="0" w:color="auto"/>
              <w:left w:val="single" w:sz="4" w:space="0" w:color="auto"/>
              <w:bottom w:val="single" w:sz="4" w:space="0" w:color="auto"/>
              <w:right w:val="single" w:sz="4" w:space="0" w:color="auto"/>
            </w:tcBorders>
            <w:vAlign w:val="center"/>
          </w:tcPr>
          <w:p w14:paraId="457380D2" w14:textId="5144BDBD"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370B25F6" w14:textId="5351A118" w:rsidR="151271F9" w:rsidRPr="000F2E4A" w:rsidRDefault="00EA78C6" w:rsidP="151271F9">
            <w:pPr>
              <w:rPr>
                <w:rFonts w:asciiTheme="majorBidi" w:hAnsiTheme="majorBidi" w:cstheme="majorBidi"/>
                <w:sz w:val="18"/>
                <w:szCs w:val="18"/>
              </w:rPr>
            </w:pPr>
            <w:r>
              <w:rPr>
                <w:rFonts w:asciiTheme="majorBidi" w:eastAsia="Times New Roman" w:hAnsiTheme="majorBidi" w:cstheme="majorBidi"/>
                <w:sz w:val="18"/>
                <w:szCs w:val="18"/>
              </w:rPr>
              <w:t>0</w:t>
            </w:r>
            <w:r w:rsidR="151271F9" w:rsidRPr="000F2E4A">
              <w:rPr>
                <w:rFonts w:asciiTheme="majorBidi" w:eastAsia="Times New Roman" w:hAnsiTheme="majorBidi" w:cstheme="majorBidi"/>
                <w:sz w:val="18"/>
                <w:szCs w:val="18"/>
              </w:rPr>
              <w:t>7/</w:t>
            </w:r>
            <w:r>
              <w:rPr>
                <w:rFonts w:asciiTheme="majorBidi" w:eastAsia="Times New Roman" w:hAnsiTheme="majorBidi" w:cstheme="majorBidi"/>
                <w:sz w:val="18"/>
                <w:szCs w:val="18"/>
              </w:rPr>
              <w:t>0</w:t>
            </w:r>
            <w:r w:rsidR="151271F9" w:rsidRPr="000F2E4A">
              <w:rPr>
                <w:rFonts w:asciiTheme="majorBidi" w:eastAsia="Times New Roman" w:hAnsiTheme="majorBidi" w:cstheme="majorBidi"/>
                <w:sz w:val="18"/>
                <w:szCs w:val="18"/>
              </w:rPr>
              <w:t>2/2023</w:t>
            </w:r>
          </w:p>
        </w:tc>
        <w:tc>
          <w:tcPr>
            <w:tcW w:w="1646" w:type="dxa"/>
            <w:tcBorders>
              <w:top w:val="single" w:sz="4" w:space="0" w:color="auto"/>
              <w:left w:val="single" w:sz="4" w:space="0" w:color="auto"/>
              <w:bottom w:val="single" w:sz="4" w:space="0" w:color="auto"/>
              <w:right w:val="single" w:sz="4" w:space="0" w:color="auto"/>
            </w:tcBorders>
            <w:vAlign w:val="center"/>
          </w:tcPr>
          <w:p w14:paraId="5AAEDB07" w14:textId="2FAB6ABC" w:rsidR="151271F9" w:rsidRPr="000F2E4A" w:rsidRDefault="00EA78C6" w:rsidP="151271F9">
            <w:pPr>
              <w:rPr>
                <w:rFonts w:asciiTheme="majorBidi" w:hAnsiTheme="majorBidi" w:cstheme="majorBidi"/>
                <w:sz w:val="18"/>
                <w:szCs w:val="18"/>
              </w:rPr>
            </w:pPr>
            <w:r>
              <w:rPr>
                <w:rFonts w:asciiTheme="majorBidi" w:eastAsia="Times New Roman" w:hAnsiTheme="majorBidi" w:cstheme="majorBidi"/>
                <w:sz w:val="18"/>
                <w:szCs w:val="18"/>
              </w:rPr>
              <w:t>0</w:t>
            </w:r>
            <w:r w:rsidR="151271F9" w:rsidRPr="000F2E4A">
              <w:rPr>
                <w:rFonts w:asciiTheme="majorBidi" w:eastAsia="Times New Roman" w:hAnsiTheme="majorBidi" w:cstheme="majorBidi"/>
                <w:sz w:val="18"/>
                <w:szCs w:val="18"/>
              </w:rPr>
              <w:t>8/</w:t>
            </w:r>
            <w:r>
              <w:rPr>
                <w:rFonts w:asciiTheme="majorBidi" w:eastAsia="Times New Roman" w:hAnsiTheme="majorBidi" w:cstheme="majorBidi"/>
                <w:sz w:val="18"/>
                <w:szCs w:val="18"/>
              </w:rPr>
              <w:t>0</w:t>
            </w:r>
            <w:r w:rsidR="151271F9" w:rsidRPr="000F2E4A">
              <w:rPr>
                <w:rFonts w:asciiTheme="majorBidi" w:eastAsia="Times New Roman" w:hAnsiTheme="majorBidi" w:cstheme="majorBidi"/>
                <w:sz w:val="18"/>
                <w:szCs w:val="18"/>
              </w:rPr>
              <w:t>5/2023</w:t>
            </w:r>
          </w:p>
        </w:tc>
      </w:tr>
      <w:tr w:rsidR="151271F9" w:rsidRPr="003F4095" w14:paraId="563F690D"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346A32A1" w14:textId="19924471"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44</w:t>
            </w:r>
          </w:p>
        </w:tc>
        <w:tc>
          <w:tcPr>
            <w:tcW w:w="2552" w:type="dxa"/>
            <w:tcBorders>
              <w:top w:val="single" w:sz="4" w:space="0" w:color="auto"/>
              <w:left w:val="single" w:sz="4" w:space="0" w:color="auto"/>
              <w:bottom w:val="single" w:sz="4" w:space="0" w:color="auto"/>
              <w:right w:val="single" w:sz="4" w:space="0" w:color="auto"/>
            </w:tcBorders>
            <w:vAlign w:val="center"/>
          </w:tcPr>
          <w:p w14:paraId="64527820" w14:textId="1A0953F5" w:rsidR="151271F9" w:rsidRPr="000F2E4A" w:rsidRDefault="151271F9" w:rsidP="151271F9">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Estonia</w:t>
            </w:r>
          </w:p>
        </w:tc>
        <w:tc>
          <w:tcPr>
            <w:tcW w:w="1537" w:type="dxa"/>
            <w:tcBorders>
              <w:top w:val="single" w:sz="4" w:space="0" w:color="auto"/>
              <w:left w:val="single" w:sz="4" w:space="0" w:color="auto"/>
              <w:bottom w:val="single" w:sz="4" w:space="0" w:color="auto"/>
              <w:right w:val="single" w:sz="4" w:space="0" w:color="auto"/>
            </w:tcBorders>
            <w:vAlign w:val="center"/>
          </w:tcPr>
          <w:p w14:paraId="41069880" w14:textId="016F676A"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6E7954AE" w14:textId="56BF0268"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21/06/2017</w:t>
            </w:r>
          </w:p>
        </w:tc>
        <w:tc>
          <w:tcPr>
            <w:tcW w:w="1646" w:type="dxa"/>
            <w:tcBorders>
              <w:top w:val="single" w:sz="4" w:space="0" w:color="auto"/>
              <w:left w:val="single" w:sz="4" w:space="0" w:color="auto"/>
              <w:bottom w:val="single" w:sz="4" w:space="0" w:color="auto"/>
              <w:right w:val="single" w:sz="4" w:space="0" w:color="auto"/>
            </w:tcBorders>
            <w:vAlign w:val="center"/>
          </w:tcPr>
          <w:p w14:paraId="641E2D12" w14:textId="1A991875" w:rsidR="151271F9" w:rsidRPr="000F2E4A" w:rsidRDefault="151271F9" w:rsidP="151271F9">
            <w:pPr>
              <w:rPr>
                <w:rFonts w:asciiTheme="majorBidi" w:hAnsiTheme="majorBidi" w:cstheme="majorBidi"/>
                <w:sz w:val="18"/>
                <w:szCs w:val="18"/>
              </w:rPr>
            </w:pPr>
            <w:r w:rsidRPr="000F2E4A">
              <w:rPr>
                <w:rFonts w:asciiTheme="majorBidi" w:eastAsia="Times New Roman" w:hAnsiTheme="majorBidi" w:cstheme="majorBidi"/>
                <w:sz w:val="18"/>
                <w:szCs w:val="18"/>
              </w:rPr>
              <w:t>19/09/2017</w:t>
            </w:r>
          </w:p>
        </w:tc>
      </w:tr>
      <w:tr w:rsidR="00EB71EA" w:rsidRPr="003F4095" w14:paraId="0E58B396" w14:textId="77777777" w:rsidTr="00B71E85">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6113F8A0" w14:textId="69569B39" w:rsidR="00EB71EA" w:rsidRPr="009927A0" w:rsidRDefault="00EB71EA" w:rsidP="00EB71EA">
            <w:pPr>
              <w:rPr>
                <w:rFonts w:asciiTheme="majorBidi" w:eastAsia="Times New Roman" w:hAnsiTheme="majorBidi" w:cstheme="majorBidi"/>
                <w:sz w:val="18"/>
                <w:szCs w:val="18"/>
              </w:rPr>
            </w:pPr>
            <w:r w:rsidRPr="00910707">
              <w:rPr>
                <w:rFonts w:asciiTheme="majorBidi" w:eastAsia="Times New Roman" w:hAnsiTheme="majorBidi" w:cstheme="majorBidi"/>
                <w:sz w:val="18"/>
                <w:szCs w:val="18"/>
              </w:rPr>
              <w:t>45</w:t>
            </w:r>
          </w:p>
        </w:tc>
        <w:tc>
          <w:tcPr>
            <w:tcW w:w="2552" w:type="dxa"/>
            <w:tcBorders>
              <w:top w:val="single" w:sz="4" w:space="0" w:color="auto"/>
              <w:left w:val="single" w:sz="4" w:space="0" w:color="auto"/>
              <w:bottom w:val="single" w:sz="4" w:space="0" w:color="auto"/>
              <w:right w:val="single" w:sz="4" w:space="0" w:color="auto"/>
            </w:tcBorders>
            <w:vAlign w:val="center"/>
          </w:tcPr>
          <w:p w14:paraId="563606A3" w14:textId="1402A98B" w:rsidR="00EB71EA" w:rsidRPr="009927A0" w:rsidRDefault="00EB71EA" w:rsidP="00EB71EA">
            <w:pPr>
              <w:rPr>
                <w:rFonts w:asciiTheme="majorBidi" w:eastAsia="Aptos Narrow" w:hAnsiTheme="majorBidi" w:cstheme="majorBidi"/>
                <w:color w:val="000000" w:themeColor="text1"/>
                <w:sz w:val="18"/>
                <w:szCs w:val="18"/>
              </w:rPr>
            </w:pPr>
            <w:r>
              <w:rPr>
                <w:rFonts w:asciiTheme="majorBidi" w:eastAsia="Aptos Narrow" w:hAnsiTheme="majorBidi" w:cstheme="majorBidi"/>
                <w:color w:val="000000" w:themeColor="text1"/>
                <w:sz w:val="18"/>
                <w:szCs w:val="18"/>
              </w:rPr>
              <w:t xml:space="preserve">Ethiopia </w:t>
            </w:r>
          </w:p>
        </w:tc>
        <w:tc>
          <w:tcPr>
            <w:tcW w:w="1537" w:type="dxa"/>
            <w:tcBorders>
              <w:top w:val="single" w:sz="4" w:space="0" w:color="auto"/>
              <w:left w:val="single" w:sz="4" w:space="0" w:color="auto"/>
              <w:bottom w:val="single" w:sz="4" w:space="0" w:color="auto"/>
              <w:right w:val="single" w:sz="4" w:space="0" w:color="auto"/>
            </w:tcBorders>
            <w:vAlign w:val="center"/>
          </w:tcPr>
          <w:p w14:paraId="71A9865C" w14:textId="7425FC0D" w:rsidR="00EB71EA" w:rsidRPr="009927A0" w:rsidRDefault="00412BE1" w:rsidP="00EB71EA">
            <w:pPr>
              <w:rPr>
                <w:rFonts w:asciiTheme="majorBidi" w:eastAsia="Times New Roman" w:hAnsiTheme="majorBidi" w:cstheme="majorBidi"/>
                <w:sz w:val="18"/>
                <w:szCs w:val="18"/>
              </w:rPr>
            </w:pPr>
            <w:r w:rsidRPr="00910707">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0F946DE3" w14:textId="5877C5A6" w:rsidR="00EB71EA" w:rsidRPr="009927A0" w:rsidRDefault="00EB71EA" w:rsidP="00EB71EA">
            <w:pPr>
              <w:rPr>
                <w:rFonts w:asciiTheme="majorBidi" w:eastAsia="Times New Roman" w:hAnsiTheme="majorBidi" w:cstheme="majorBidi"/>
                <w:sz w:val="18"/>
                <w:szCs w:val="18"/>
              </w:rPr>
            </w:pPr>
            <w:r>
              <w:rPr>
                <w:rFonts w:asciiTheme="majorBidi" w:eastAsia="Times New Roman" w:hAnsiTheme="majorBidi" w:cstheme="majorBidi"/>
                <w:sz w:val="18"/>
                <w:szCs w:val="18"/>
              </w:rPr>
              <w:t>19/08/2024</w:t>
            </w:r>
          </w:p>
        </w:tc>
        <w:tc>
          <w:tcPr>
            <w:tcW w:w="1646" w:type="dxa"/>
            <w:tcBorders>
              <w:top w:val="single" w:sz="4" w:space="0" w:color="auto"/>
              <w:left w:val="single" w:sz="4" w:space="0" w:color="auto"/>
              <w:bottom w:val="single" w:sz="4" w:space="0" w:color="auto"/>
              <w:right w:val="single" w:sz="4" w:space="0" w:color="auto"/>
            </w:tcBorders>
            <w:vAlign w:val="center"/>
          </w:tcPr>
          <w:p w14:paraId="4C4857AF" w14:textId="42D1683D" w:rsidR="00EB71EA" w:rsidRPr="009927A0" w:rsidRDefault="00EB71EA" w:rsidP="00EB71EA">
            <w:pPr>
              <w:rPr>
                <w:rFonts w:asciiTheme="majorBidi" w:eastAsia="Times New Roman" w:hAnsiTheme="majorBidi" w:cstheme="majorBidi"/>
                <w:sz w:val="18"/>
                <w:szCs w:val="18"/>
              </w:rPr>
            </w:pPr>
            <w:r>
              <w:rPr>
                <w:rFonts w:asciiTheme="majorBidi" w:eastAsia="Times New Roman" w:hAnsiTheme="majorBidi" w:cstheme="majorBidi"/>
                <w:sz w:val="18"/>
                <w:szCs w:val="18"/>
              </w:rPr>
              <w:t>17/11/2024</w:t>
            </w:r>
          </w:p>
        </w:tc>
      </w:tr>
      <w:tr w:rsidR="00EB71EA" w:rsidRPr="003F4095" w14:paraId="11318588"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6A386406" w14:textId="3F6B0CA8" w:rsidR="00EB71EA" w:rsidRPr="000F2E4A" w:rsidRDefault="00EB71EA" w:rsidP="00EB71EA">
            <w:pPr>
              <w:rPr>
                <w:rFonts w:asciiTheme="majorBidi" w:hAnsiTheme="majorBidi" w:cstheme="majorBidi"/>
                <w:sz w:val="18"/>
                <w:szCs w:val="18"/>
              </w:rPr>
            </w:pPr>
            <w:r w:rsidRPr="00910707">
              <w:rPr>
                <w:rFonts w:asciiTheme="majorBidi" w:eastAsia="Times New Roman" w:hAnsiTheme="majorBidi" w:cstheme="majorBidi"/>
                <w:sz w:val="18"/>
                <w:szCs w:val="18"/>
              </w:rPr>
              <w:t>46</w:t>
            </w:r>
          </w:p>
        </w:tc>
        <w:tc>
          <w:tcPr>
            <w:tcW w:w="2552" w:type="dxa"/>
            <w:tcBorders>
              <w:top w:val="single" w:sz="4" w:space="0" w:color="auto"/>
              <w:left w:val="single" w:sz="4" w:space="0" w:color="auto"/>
              <w:bottom w:val="single" w:sz="4" w:space="0" w:color="auto"/>
              <w:right w:val="single" w:sz="4" w:space="0" w:color="auto"/>
            </w:tcBorders>
            <w:vAlign w:val="center"/>
          </w:tcPr>
          <w:p w14:paraId="39D9881A" w14:textId="25F9CD63" w:rsidR="00EB71EA" w:rsidRPr="000F2E4A" w:rsidRDefault="00EB71EA" w:rsidP="00EB71EA">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European Union</w:t>
            </w:r>
          </w:p>
        </w:tc>
        <w:tc>
          <w:tcPr>
            <w:tcW w:w="1537" w:type="dxa"/>
            <w:tcBorders>
              <w:top w:val="single" w:sz="4" w:space="0" w:color="auto"/>
              <w:left w:val="single" w:sz="4" w:space="0" w:color="auto"/>
              <w:bottom w:val="single" w:sz="4" w:space="0" w:color="auto"/>
              <w:right w:val="single" w:sz="4" w:space="0" w:color="auto"/>
            </w:tcBorders>
            <w:vAlign w:val="center"/>
          </w:tcPr>
          <w:p w14:paraId="3B83DB5A" w14:textId="27B81C9E"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Approval</w:t>
            </w:r>
          </w:p>
        </w:tc>
        <w:tc>
          <w:tcPr>
            <w:tcW w:w="1723" w:type="dxa"/>
            <w:tcBorders>
              <w:top w:val="single" w:sz="4" w:space="0" w:color="auto"/>
              <w:left w:val="single" w:sz="4" w:space="0" w:color="auto"/>
              <w:bottom w:val="single" w:sz="4" w:space="0" w:color="auto"/>
              <w:right w:val="single" w:sz="4" w:space="0" w:color="auto"/>
            </w:tcBorders>
            <w:vAlign w:val="center"/>
          </w:tcPr>
          <w:p w14:paraId="58BE57F1" w14:textId="18A2844C"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18/05/2017</w:t>
            </w:r>
          </w:p>
        </w:tc>
        <w:tc>
          <w:tcPr>
            <w:tcW w:w="1646" w:type="dxa"/>
            <w:tcBorders>
              <w:top w:val="single" w:sz="4" w:space="0" w:color="auto"/>
              <w:left w:val="single" w:sz="4" w:space="0" w:color="auto"/>
              <w:bottom w:val="single" w:sz="4" w:space="0" w:color="auto"/>
              <w:right w:val="single" w:sz="4" w:space="0" w:color="auto"/>
            </w:tcBorders>
            <w:vAlign w:val="center"/>
          </w:tcPr>
          <w:p w14:paraId="5CBE76D3" w14:textId="28BD824D"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EB71EA" w:rsidRPr="003F4095" w14:paraId="32EA76EC"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6CB9D819" w14:textId="08D150E4" w:rsidR="00EB71EA" w:rsidRPr="000F2E4A" w:rsidRDefault="00EB71EA" w:rsidP="00EB71EA">
            <w:pPr>
              <w:rPr>
                <w:rFonts w:asciiTheme="majorBidi" w:hAnsiTheme="majorBidi" w:cstheme="majorBidi"/>
                <w:sz w:val="18"/>
                <w:szCs w:val="18"/>
              </w:rPr>
            </w:pPr>
            <w:r w:rsidRPr="00910707">
              <w:rPr>
                <w:rFonts w:asciiTheme="majorBidi" w:eastAsia="Times New Roman" w:hAnsiTheme="majorBidi" w:cstheme="majorBidi"/>
                <w:sz w:val="18"/>
                <w:szCs w:val="18"/>
              </w:rPr>
              <w:t>47</w:t>
            </w:r>
          </w:p>
        </w:tc>
        <w:tc>
          <w:tcPr>
            <w:tcW w:w="2552" w:type="dxa"/>
            <w:tcBorders>
              <w:top w:val="single" w:sz="4" w:space="0" w:color="auto"/>
              <w:left w:val="single" w:sz="4" w:space="0" w:color="auto"/>
              <w:bottom w:val="single" w:sz="4" w:space="0" w:color="auto"/>
              <w:right w:val="single" w:sz="4" w:space="0" w:color="auto"/>
            </w:tcBorders>
            <w:vAlign w:val="center"/>
          </w:tcPr>
          <w:p w14:paraId="75814159" w14:textId="75D87526" w:rsidR="00EB71EA" w:rsidRPr="000F2E4A" w:rsidRDefault="00EB71EA" w:rsidP="00EB71EA">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Finland</w:t>
            </w:r>
          </w:p>
        </w:tc>
        <w:tc>
          <w:tcPr>
            <w:tcW w:w="1537" w:type="dxa"/>
            <w:tcBorders>
              <w:top w:val="single" w:sz="4" w:space="0" w:color="auto"/>
              <w:left w:val="single" w:sz="4" w:space="0" w:color="auto"/>
              <w:bottom w:val="single" w:sz="4" w:space="0" w:color="auto"/>
              <w:right w:val="single" w:sz="4" w:space="0" w:color="auto"/>
            </w:tcBorders>
            <w:vAlign w:val="center"/>
          </w:tcPr>
          <w:p w14:paraId="12CA11B0" w14:textId="63C9DE47"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Acceptance</w:t>
            </w:r>
          </w:p>
        </w:tc>
        <w:tc>
          <w:tcPr>
            <w:tcW w:w="1723" w:type="dxa"/>
            <w:tcBorders>
              <w:top w:val="single" w:sz="4" w:space="0" w:color="auto"/>
              <w:left w:val="single" w:sz="4" w:space="0" w:color="auto"/>
              <w:bottom w:val="single" w:sz="4" w:space="0" w:color="auto"/>
              <w:right w:val="single" w:sz="4" w:space="0" w:color="auto"/>
            </w:tcBorders>
            <w:vAlign w:val="center"/>
          </w:tcPr>
          <w:p w14:paraId="049E252B" w14:textId="1D799DA3" w:rsidR="00EB71EA" w:rsidRPr="000F2E4A" w:rsidRDefault="00EB71EA" w:rsidP="00EB71EA">
            <w:pPr>
              <w:rPr>
                <w:rFonts w:asciiTheme="majorBidi" w:hAnsiTheme="majorBidi" w:cstheme="majorBidi"/>
                <w:sz w:val="18"/>
                <w:szCs w:val="18"/>
              </w:rPr>
            </w:pP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1/</w:t>
            </w: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6/2017</w:t>
            </w:r>
          </w:p>
        </w:tc>
        <w:tc>
          <w:tcPr>
            <w:tcW w:w="1646" w:type="dxa"/>
            <w:tcBorders>
              <w:top w:val="single" w:sz="4" w:space="0" w:color="auto"/>
              <w:left w:val="single" w:sz="4" w:space="0" w:color="auto"/>
              <w:bottom w:val="single" w:sz="4" w:space="0" w:color="auto"/>
              <w:right w:val="single" w:sz="4" w:space="0" w:color="auto"/>
            </w:tcBorders>
            <w:vAlign w:val="center"/>
          </w:tcPr>
          <w:p w14:paraId="26C635CB" w14:textId="305CDE76"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30/08/2017</w:t>
            </w:r>
          </w:p>
        </w:tc>
      </w:tr>
      <w:tr w:rsidR="00EB71EA" w:rsidRPr="003F4095" w14:paraId="5E21AAFC"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6A17DA7A" w14:textId="6118F5B8" w:rsidR="00EB71EA" w:rsidRPr="000F2E4A" w:rsidRDefault="00EB71EA" w:rsidP="00EB71EA">
            <w:pPr>
              <w:rPr>
                <w:rFonts w:asciiTheme="majorBidi" w:hAnsiTheme="majorBidi" w:cstheme="majorBidi"/>
                <w:sz w:val="18"/>
                <w:szCs w:val="18"/>
              </w:rPr>
            </w:pPr>
            <w:r w:rsidRPr="00910707">
              <w:rPr>
                <w:rFonts w:asciiTheme="majorBidi" w:eastAsia="Times New Roman" w:hAnsiTheme="majorBidi" w:cstheme="majorBidi"/>
                <w:sz w:val="18"/>
                <w:szCs w:val="18"/>
              </w:rPr>
              <w:t>48</w:t>
            </w:r>
          </w:p>
        </w:tc>
        <w:tc>
          <w:tcPr>
            <w:tcW w:w="2552" w:type="dxa"/>
            <w:tcBorders>
              <w:top w:val="single" w:sz="4" w:space="0" w:color="auto"/>
              <w:left w:val="single" w:sz="4" w:space="0" w:color="auto"/>
              <w:bottom w:val="single" w:sz="4" w:space="0" w:color="auto"/>
              <w:right w:val="single" w:sz="4" w:space="0" w:color="auto"/>
            </w:tcBorders>
            <w:vAlign w:val="center"/>
          </w:tcPr>
          <w:p w14:paraId="069B1EDC" w14:textId="7810DD9A" w:rsidR="00EB71EA" w:rsidRPr="000F2E4A" w:rsidRDefault="00EB71EA" w:rsidP="00EB71EA">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France</w:t>
            </w:r>
          </w:p>
        </w:tc>
        <w:tc>
          <w:tcPr>
            <w:tcW w:w="1537" w:type="dxa"/>
            <w:tcBorders>
              <w:top w:val="single" w:sz="4" w:space="0" w:color="auto"/>
              <w:left w:val="single" w:sz="4" w:space="0" w:color="auto"/>
              <w:bottom w:val="single" w:sz="4" w:space="0" w:color="auto"/>
              <w:right w:val="single" w:sz="4" w:space="0" w:color="auto"/>
            </w:tcBorders>
            <w:vAlign w:val="center"/>
          </w:tcPr>
          <w:p w14:paraId="02CD5D1A" w14:textId="18FEE0A8"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696CC792" w14:textId="0D518772"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15/06/2017</w:t>
            </w:r>
          </w:p>
        </w:tc>
        <w:tc>
          <w:tcPr>
            <w:tcW w:w="1646" w:type="dxa"/>
            <w:tcBorders>
              <w:top w:val="single" w:sz="4" w:space="0" w:color="auto"/>
              <w:left w:val="single" w:sz="4" w:space="0" w:color="auto"/>
              <w:bottom w:val="single" w:sz="4" w:space="0" w:color="auto"/>
              <w:right w:val="single" w:sz="4" w:space="0" w:color="auto"/>
            </w:tcBorders>
            <w:vAlign w:val="center"/>
          </w:tcPr>
          <w:p w14:paraId="6AE68888" w14:textId="38BFBB56"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13/09/2017</w:t>
            </w:r>
          </w:p>
        </w:tc>
      </w:tr>
      <w:tr w:rsidR="00EB71EA" w:rsidRPr="003F4095" w14:paraId="700BF639"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45E7E4E6" w14:textId="15978B35" w:rsidR="00EB71EA" w:rsidRPr="000F2E4A" w:rsidRDefault="00EB71EA" w:rsidP="00EB71EA">
            <w:pPr>
              <w:rPr>
                <w:rFonts w:asciiTheme="majorBidi" w:hAnsiTheme="majorBidi" w:cstheme="majorBidi"/>
                <w:sz w:val="18"/>
                <w:szCs w:val="18"/>
              </w:rPr>
            </w:pPr>
            <w:r w:rsidRPr="00910707">
              <w:rPr>
                <w:rFonts w:asciiTheme="majorBidi" w:eastAsia="Times New Roman" w:hAnsiTheme="majorBidi" w:cstheme="majorBidi"/>
                <w:sz w:val="18"/>
                <w:szCs w:val="18"/>
              </w:rPr>
              <w:t>49</w:t>
            </w:r>
          </w:p>
        </w:tc>
        <w:tc>
          <w:tcPr>
            <w:tcW w:w="2552" w:type="dxa"/>
            <w:tcBorders>
              <w:top w:val="single" w:sz="4" w:space="0" w:color="auto"/>
              <w:left w:val="single" w:sz="4" w:space="0" w:color="auto"/>
              <w:bottom w:val="single" w:sz="4" w:space="0" w:color="auto"/>
              <w:right w:val="single" w:sz="4" w:space="0" w:color="auto"/>
            </w:tcBorders>
            <w:vAlign w:val="center"/>
          </w:tcPr>
          <w:p w14:paraId="7DEF42F7" w14:textId="560CC8E0" w:rsidR="00EB71EA" w:rsidRPr="000F2E4A" w:rsidRDefault="00EB71EA" w:rsidP="00EB71EA">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Gabon</w:t>
            </w:r>
          </w:p>
        </w:tc>
        <w:tc>
          <w:tcPr>
            <w:tcW w:w="1537" w:type="dxa"/>
            <w:tcBorders>
              <w:top w:val="single" w:sz="4" w:space="0" w:color="auto"/>
              <w:left w:val="single" w:sz="4" w:space="0" w:color="auto"/>
              <w:bottom w:val="single" w:sz="4" w:space="0" w:color="auto"/>
              <w:right w:val="single" w:sz="4" w:space="0" w:color="auto"/>
            </w:tcBorders>
            <w:vAlign w:val="center"/>
          </w:tcPr>
          <w:p w14:paraId="3ED15C75" w14:textId="1BF02D2D"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Acceptance</w:t>
            </w:r>
          </w:p>
        </w:tc>
        <w:tc>
          <w:tcPr>
            <w:tcW w:w="1723" w:type="dxa"/>
            <w:tcBorders>
              <w:top w:val="single" w:sz="4" w:space="0" w:color="auto"/>
              <w:left w:val="single" w:sz="4" w:space="0" w:color="auto"/>
              <w:bottom w:val="single" w:sz="4" w:space="0" w:color="auto"/>
              <w:right w:val="single" w:sz="4" w:space="0" w:color="auto"/>
            </w:tcBorders>
            <w:vAlign w:val="center"/>
          </w:tcPr>
          <w:p w14:paraId="010CED74" w14:textId="45C33995"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24/09/2014</w:t>
            </w:r>
          </w:p>
        </w:tc>
        <w:tc>
          <w:tcPr>
            <w:tcW w:w="1646" w:type="dxa"/>
            <w:tcBorders>
              <w:top w:val="single" w:sz="4" w:space="0" w:color="auto"/>
              <w:left w:val="single" w:sz="4" w:space="0" w:color="auto"/>
              <w:bottom w:val="single" w:sz="4" w:space="0" w:color="auto"/>
              <w:right w:val="single" w:sz="4" w:space="0" w:color="auto"/>
            </w:tcBorders>
            <w:vAlign w:val="center"/>
          </w:tcPr>
          <w:p w14:paraId="63E6F6F0" w14:textId="56680BF1"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EB71EA" w:rsidRPr="003F4095" w14:paraId="54A233F5"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1E6F79D8" w14:textId="71C4314A" w:rsidR="00EB71EA" w:rsidRPr="000F2E4A" w:rsidRDefault="00EB71EA" w:rsidP="00EB71EA">
            <w:pPr>
              <w:rPr>
                <w:rFonts w:asciiTheme="majorBidi" w:hAnsiTheme="majorBidi" w:cstheme="majorBidi"/>
                <w:sz w:val="18"/>
                <w:szCs w:val="18"/>
              </w:rPr>
            </w:pPr>
            <w:r w:rsidRPr="00910707">
              <w:rPr>
                <w:rFonts w:asciiTheme="majorBidi" w:eastAsia="Times New Roman" w:hAnsiTheme="majorBidi" w:cstheme="majorBidi"/>
                <w:sz w:val="18"/>
                <w:szCs w:val="18"/>
              </w:rPr>
              <w:t>50</w:t>
            </w:r>
          </w:p>
        </w:tc>
        <w:tc>
          <w:tcPr>
            <w:tcW w:w="2552" w:type="dxa"/>
            <w:tcBorders>
              <w:top w:val="single" w:sz="4" w:space="0" w:color="auto"/>
              <w:left w:val="single" w:sz="4" w:space="0" w:color="auto"/>
              <w:bottom w:val="single" w:sz="4" w:space="0" w:color="auto"/>
              <w:right w:val="single" w:sz="4" w:space="0" w:color="auto"/>
            </w:tcBorders>
            <w:vAlign w:val="center"/>
          </w:tcPr>
          <w:p w14:paraId="0B61B4FE" w14:textId="5D8C07BD" w:rsidR="00EB71EA" w:rsidRPr="000F2E4A" w:rsidRDefault="00EB71EA" w:rsidP="00EB71EA">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Gambia</w:t>
            </w:r>
          </w:p>
        </w:tc>
        <w:tc>
          <w:tcPr>
            <w:tcW w:w="1537" w:type="dxa"/>
            <w:tcBorders>
              <w:top w:val="single" w:sz="4" w:space="0" w:color="auto"/>
              <w:left w:val="single" w:sz="4" w:space="0" w:color="auto"/>
              <w:bottom w:val="single" w:sz="4" w:space="0" w:color="auto"/>
              <w:right w:val="single" w:sz="4" w:space="0" w:color="auto"/>
            </w:tcBorders>
            <w:vAlign w:val="center"/>
          </w:tcPr>
          <w:p w14:paraId="19FBF70B" w14:textId="35C7C560"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0F7CB1B7" w14:textId="7DA8D2D8"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7/11/2016</w:t>
            </w:r>
          </w:p>
        </w:tc>
        <w:tc>
          <w:tcPr>
            <w:tcW w:w="1646" w:type="dxa"/>
            <w:tcBorders>
              <w:top w:val="single" w:sz="4" w:space="0" w:color="auto"/>
              <w:left w:val="single" w:sz="4" w:space="0" w:color="auto"/>
              <w:bottom w:val="single" w:sz="4" w:space="0" w:color="auto"/>
              <w:right w:val="single" w:sz="4" w:space="0" w:color="auto"/>
            </w:tcBorders>
            <w:vAlign w:val="center"/>
          </w:tcPr>
          <w:p w14:paraId="43B823B1" w14:textId="7408644F"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EB71EA" w:rsidRPr="003F4095" w14:paraId="45E0B6C3"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7758DED9" w14:textId="0EA3D733" w:rsidR="00EB71EA" w:rsidRPr="000F2E4A" w:rsidRDefault="00EB71EA" w:rsidP="00EB71EA">
            <w:pPr>
              <w:rPr>
                <w:rFonts w:asciiTheme="majorBidi" w:hAnsiTheme="majorBidi" w:cstheme="majorBidi"/>
                <w:sz w:val="18"/>
                <w:szCs w:val="18"/>
              </w:rPr>
            </w:pPr>
            <w:r w:rsidRPr="00910707">
              <w:rPr>
                <w:rFonts w:asciiTheme="majorBidi" w:eastAsia="Times New Roman" w:hAnsiTheme="majorBidi" w:cstheme="majorBidi"/>
                <w:sz w:val="18"/>
                <w:szCs w:val="18"/>
              </w:rPr>
              <w:t>51</w:t>
            </w:r>
          </w:p>
        </w:tc>
        <w:tc>
          <w:tcPr>
            <w:tcW w:w="2552" w:type="dxa"/>
            <w:tcBorders>
              <w:top w:val="single" w:sz="4" w:space="0" w:color="auto"/>
              <w:left w:val="single" w:sz="4" w:space="0" w:color="auto"/>
              <w:bottom w:val="single" w:sz="4" w:space="0" w:color="auto"/>
              <w:right w:val="single" w:sz="4" w:space="0" w:color="auto"/>
            </w:tcBorders>
            <w:vAlign w:val="center"/>
          </w:tcPr>
          <w:p w14:paraId="0E1C67CE" w14:textId="02DE9A45" w:rsidR="00EB71EA" w:rsidRPr="000F2E4A" w:rsidRDefault="00EB71EA" w:rsidP="00EB71EA">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Georgia</w:t>
            </w:r>
          </w:p>
        </w:tc>
        <w:tc>
          <w:tcPr>
            <w:tcW w:w="1537" w:type="dxa"/>
            <w:tcBorders>
              <w:top w:val="single" w:sz="4" w:space="0" w:color="auto"/>
              <w:left w:val="single" w:sz="4" w:space="0" w:color="auto"/>
              <w:bottom w:val="single" w:sz="4" w:space="0" w:color="auto"/>
              <w:right w:val="single" w:sz="4" w:space="0" w:color="auto"/>
            </w:tcBorders>
            <w:vAlign w:val="center"/>
          </w:tcPr>
          <w:p w14:paraId="156769A9" w14:textId="3A5BEE8A"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25FF7E9D" w14:textId="5CED6AB2"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17/07/2023</w:t>
            </w:r>
          </w:p>
        </w:tc>
        <w:tc>
          <w:tcPr>
            <w:tcW w:w="1646" w:type="dxa"/>
            <w:tcBorders>
              <w:top w:val="single" w:sz="4" w:space="0" w:color="auto"/>
              <w:left w:val="single" w:sz="4" w:space="0" w:color="auto"/>
              <w:bottom w:val="single" w:sz="4" w:space="0" w:color="auto"/>
              <w:right w:val="single" w:sz="4" w:space="0" w:color="auto"/>
            </w:tcBorders>
            <w:vAlign w:val="center"/>
          </w:tcPr>
          <w:p w14:paraId="720EF4AC" w14:textId="37DF639D"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15/10/2023</w:t>
            </w:r>
          </w:p>
        </w:tc>
      </w:tr>
      <w:tr w:rsidR="00EB71EA" w:rsidRPr="003F4095" w14:paraId="71EF43C1"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7F1E5271" w14:textId="3E8387FC" w:rsidR="00EB71EA" w:rsidRPr="000F2E4A" w:rsidRDefault="00EB71EA" w:rsidP="00EB71EA">
            <w:pPr>
              <w:rPr>
                <w:rFonts w:asciiTheme="majorBidi" w:hAnsiTheme="majorBidi" w:cstheme="majorBidi"/>
                <w:sz w:val="18"/>
                <w:szCs w:val="18"/>
              </w:rPr>
            </w:pPr>
            <w:r w:rsidRPr="00910707">
              <w:rPr>
                <w:rFonts w:asciiTheme="majorBidi" w:eastAsia="Times New Roman" w:hAnsiTheme="majorBidi" w:cstheme="majorBidi"/>
                <w:sz w:val="18"/>
                <w:szCs w:val="18"/>
              </w:rPr>
              <w:t>52</w:t>
            </w:r>
          </w:p>
        </w:tc>
        <w:tc>
          <w:tcPr>
            <w:tcW w:w="2552" w:type="dxa"/>
            <w:tcBorders>
              <w:top w:val="single" w:sz="4" w:space="0" w:color="auto"/>
              <w:left w:val="single" w:sz="4" w:space="0" w:color="auto"/>
              <w:bottom w:val="single" w:sz="4" w:space="0" w:color="auto"/>
              <w:right w:val="single" w:sz="4" w:space="0" w:color="auto"/>
            </w:tcBorders>
            <w:vAlign w:val="center"/>
          </w:tcPr>
          <w:p w14:paraId="14D590BA" w14:textId="0E7BEA9A" w:rsidR="00EB71EA" w:rsidRPr="000F2E4A" w:rsidRDefault="00EB71EA" w:rsidP="00EB71EA">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Germany</w:t>
            </w:r>
          </w:p>
        </w:tc>
        <w:tc>
          <w:tcPr>
            <w:tcW w:w="1537" w:type="dxa"/>
            <w:tcBorders>
              <w:top w:val="single" w:sz="4" w:space="0" w:color="auto"/>
              <w:left w:val="single" w:sz="4" w:space="0" w:color="auto"/>
              <w:bottom w:val="single" w:sz="4" w:space="0" w:color="auto"/>
              <w:right w:val="single" w:sz="4" w:space="0" w:color="auto"/>
            </w:tcBorders>
            <w:vAlign w:val="center"/>
          </w:tcPr>
          <w:p w14:paraId="397E7AA2" w14:textId="3BA41E8B"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61549BBA" w14:textId="6EC64786"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15/09/2017</w:t>
            </w:r>
          </w:p>
        </w:tc>
        <w:tc>
          <w:tcPr>
            <w:tcW w:w="1646" w:type="dxa"/>
            <w:tcBorders>
              <w:top w:val="single" w:sz="4" w:space="0" w:color="auto"/>
              <w:left w:val="single" w:sz="4" w:space="0" w:color="auto"/>
              <w:bottom w:val="single" w:sz="4" w:space="0" w:color="auto"/>
              <w:right w:val="single" w:sz="4" w:space="0" w:color="auto"/>
            </w:tcBorders>
            <w:vAlign w:val="center"/>
          </w:tcPr>
          <w:p w14:paraId="7F3644B8" w14:textId="5DBE746D"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14/12/2017</w:t>
            </w:r>
          </w:p>
        </w:tc>
      </w:tr>
      <w:tr w:rsidR="00EB71EA" w:rsidRPr="003F4095" w14:paraId="080B8E78"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6A46F71B" w14:textId="57049AD3" w:rsidR="00EB71EA" w:rsidRPr="000F2E4A" w:rsidRDefault="00EB71EA" w:rsidP="00EB71EA">
            <w:pPr>
              <w:rPr>
                <w:rFonts w:asciiTheme="majorBidi" w:hAnsiTheme="majorBidi" w:cstheme="majorBidi"/>
                <w:sz w:val="18"/>
                <w:szCs w:val="18"/>
              </w:rPr>
            </w:pPr>
            <w:r w:rsidRPr="00910707">
              <w:rPr>
                <w:rFonts w:asciiTheme="majorBidi" w:eastAsia="Times New Roman" w:hAnsiTheme="majorBidi" w:cstheme="majorBidi"/>
                <w:sz w:val="18"/>
                <w:szCs w:val="18"/>
              </w:rPr>
              <w:t>53</w:t>
            </w:r>
          </w:p>
        </w:tc>
        <w:tc>
          <w:tcPr>
            <w:tcW w:w="2552" w:type="dxa"/>
            <w:tcBorders>
              <w:top w:val="single" w:sz="4" w:space="0" w:color="auto"/>
              <w:left w:val="single" w:sz="4" w:space="0" w:color="auto"/>
              <w:bottom w:val="single" w:sz="4" w:space="0" w:color="auto"/>
              <w:right w:val="single" w:sz="4" w:space="0" w:color="auto"/>
            </w:tcBorders>
            <w:vAlign w:val="center"/>
          </w:tcPr>
          <w:p w14:paraId="2D655AFC" w14:textId="66B7C978" w:rsidR="00EB71EA" w:rsidRPr="000F2E4A" w:rsidRDefault="00EB71EA" w:rsidP="00EB71EA">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Ghana</w:t>
            </w:r>
          </w:p>
        </w:tc>
        <w:tc>
          <w:tcPr>
            <w:tcW w:w="1537" w:type="dxa"/>
            <w:tcBorders>
              <w:top w:val="single" w:sz="4" w:space="0" w:color="auto"/>
              <w:left w:val="single" w:sz="4" w:space="0" w:color="auto"/>
              <w:bottom w:val="single" w:sz="4" w:space="0" w:color="auto"/>
              <w:right w:val="single" w:sz="4" w:space="0" w:color="auto"/>
            </w:tcBorders>
            <w:vAlign w:val="center"/>
          </w:tcPr>
          <w:p w14:paraId="2D62FAB4" w14:textId="4C421138"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3254E1E6" w14:textId="46AE0362"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23/03/2017</w:t>
            </w:r>
          </w:p>
        </w:tc>
        <w:tc>
          <w:tcPr>
            <w:tcW w:w="1646" w:type="dxa"/>
            <w:tcBorders>
              <w:top w:val="single" w:sz="4" w:space="0" w:color="auto"/>
              <w:left w:val="single" w:sz="4" w:space="0" w:color="auto"/>
              <w:bottom w:val="single" w:sz="4" w:space="0" w:color="auto"/>
              <w:right w:val="single" w:sz="4" w:space="0" w:color="auto"/>
            </w:tcBorders>
            <w:vAlign w:val="center"/>
          </w:tcPr>
          <w:p w14:paraId="4BFCB0C0" w14:textId="7DBCABAF"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EB71EA" w:rsidRPr="003F4095" w14:paraId="0C869DEB"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051D4BFE" w14:textId="66B4670B" w:rsidR="00EB71EA" w:rsidRPr="000F2E4A" w:rsidRDefault="00EB71EA" w:rsidP="00EB71EA">
            <w:pPr>
              <w:rPr>
                <w:rFonts w:asciiTheme="majorBidi" w:hAnsiTheme="majorBidi" w:cstheme="majorBidi"/>
                <w:sz w:val="18"/>
                <w:szCs w:val="18"/>
              </w:rPr>
            </w:pPr>
            <w:r w:rsidRPr="00910707">
              <w:rPr>
                <w:rFonts w:asciiTheme="majorBidi" w:eastAsia="Times New Roman" w:hAnsiTheme="majorBidi" w:cstheme="majorBidi"/>
                <w:sz w:val="18"/>
                <w:szCs w:val="18"/>
              </w:rPr>
              <w:t>54</w:t>
            </w:r>
          </w:p>
        </w:tc>
        <w:tc>
          <w:tcPr>
            <w:tcW w:w="2552" w:type="dxa"/>
            <w:tcBorders>
              <w:top w:val="single" w:sz="4" w:space="0" w:color="auto"/>
              <w:left w:val="single" w:sz="4" w:space="0" w:color="auto"/>
              <w:bottom w:val="single" w:sz="4" w:space="0" w:color="auto"/>
              <w:right w:val="single" w:sz="4" w:space="0" w:color="auto"/>
            </w:tcBorders>
            <w:vAlign w:val="center"/>
          </w:tcPr>
          <w:p w14:paraId="08C84013" w14:textId="1A735C86" w:rsidR="00EB71EA" w:rsidRPr="000F2E4A" w:rsidRDefault="00EB71EA" w:rsidP="00EB71EA">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Greece</w:t>
            </w:r>
          </w:p>
        </w:tc>
        <w:tc>
          <w:tcPr>
            <w:tcW w:w="1537" w:type="dxa"/>
            <w:tcBorders>
              <w:top w:val="single" w:sz="4" w:space="0" w:color="auto"/>
              <w:left w:val="single" w:sz="4" w:space="0" w:color="auto"/>
              <w:bottom w:val="single" w:sz="4" w:space="0" w:color="auto"/>
              <w:right w:val="single" w:sz="4" w:space="0" w:color="auto"/>
            </w:tcBorders>
            <w:vAlign w:val="center"/>
          </w:tcPr>
          <w:p w14:paraId="24B4D9BB" w14:textId="756B51DA"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1FF96BDC" w14:textId="5FBDB689"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10/6/2020</w:t>
            </w:r>
          </w:p>
        </w:tc>
        <w:tc>
          <w:tcPr>
            <w:tcW w:w="1646" w:type="dxa"/>
            <w:tcBorders>
              <w:top w:val="single" w:sz="4" w:space="0" w:color="auto"/>
              <w:left w:val="single" w:sz="4" w:space="0" w:color="auto"/>
              <w:bottom w:val="single" w:sz="4" w:space="0" w:color="auto"/>
              <w:right w:val="single" w:sz="4" w:space="0" w:color="auto"/>
            </w:tcBorders>
            <w:vAlign w:val="center"/>
          </w:tcPr>
          <w:p w14:paraId="4DD41D0A" w14:textId="53DF9622"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8/9/2020</w:t>
            </w:r>
          </w:p>
        </w:tc>
      </w:tr>
      <w:tr w:rsidR="00EB71EA" w:rsidRPr="003F4095" w14:paraId="3CE91A71"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7E9B28B4" w14:textId="31E1FB65" w:rsidR="00EB71EA" w:rsidRPr="000F2E4A" w:rsidRDefault="00EB71EA" w:rsidP="00EB71EA">
            <w:pPr>
              <w:rPr>
                <w:rFonts w:asciiTheme="majorBidi" w:hAnsiTheme="majorBidi" w:cstheme="majorBidi"/>
                <w:sz w:val="18"/>
                <w:szCs w:val="18"/>
              </w:rPr>
            </w:pPr>
            <w:r w:rsidRPr="00910707">
              <w:rPr>
                <w:rFonts w:asciiTheme="majorBidi" w:eastAsia="Times New Roman" w:hAnsiTheme="majorBidi" w:cstheme="majorBidi"/>
                <w:sz w:val="18"/>
                <w:szCs w:val="18"/>
              </w:rPr>
              <w:t>55</w:t>
            </w:r>
          </w:p>
        </w:tc>
        <w:tc>
          <w:tcPr>
            <w:tcW w:w="2552" w:type="dxa"/>
            <w:tcBorders>
              <w:top w:val="single" w:sz="4" w:space="0" w:color="auto"/>
              <w:left w:val="single" w:sz="4" w:space="0" w:color="auto"/>
              <w:bottom w:val="single" w:sz="4" w:space="0" w:color="auto"/>
              <w:right w:val="single" w:sz="4" w:space="0" w:color="auto"/>
            </w:tcBorders>
            <w:vAlign w:val="center"/>
          </w:tcPr>
          <w:p w14:paraId="0344EE3C" w14:textId="6B558DEC" w:rsidR="00EB71EA" w:rsidRPr="000F2E4A" w:rsidRDefault="00EB71EA" w:rsidP="00EB71EA">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Guinea</w:t>
            </w:r>
          </w:p>
        </w:tc>
        <w:tc>
          <w:tcPr>
            <w:tcW w:w="1537" w:type="dxa"/>
            <w:tcBorders>
              <w:top w:val="single" w:sz="4" w:space="0" w:color="auto"/>
              <w:left w:val="single" w:sz="4" w:space="0" w:color="auto"/>
              <w:bottom w:val="single" w:sz="4" w:space="0" w:color="auto"/>
              <w:right w:val="single" w:sz="4" w:space="0" w:color="auto"/>
            </w:tcBorders>
            <w:vAlign w:val="center"/>
          </w:tcPr>
          <w:p w14:paraId="79C77D67" w14:textId="66468FEF"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4B616CBE" w14:textId="4B4C17AC"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21/10/2014</w:t>
            </w:r>
          </w:p>
        </w:tc>
        <w:tc>
          <w:tcPr>
            <w:tcW w:w="1646" w:type="dxa"/>
            <w:tcBorders>
              <w:top w:val="single" w:sz="4" w:space="0" w:color="auto"/>
              <w:left w:val="single" w:sz="4" w:space="0" w:color="auto"/>
              <w:bottom w:val="single" w:sz="4" w:space="0" w:color="auto"/>
              <w:right w:val="single" w:sz="4" w:space="0" w:color="auto"/>
            </w:tcBorders>
            <w:vAlign w:val="center"/>
          </w:tcPr>
          <w:p w14:paraId="35C5B659" w14:textId="21F1F873"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EB71EA" w:rsidRPr="003F4095" w14:paraId="1B14D357"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63384F8F" w14:textId="457628D5" w:rsidR="00EB71EA" w:rsidRPr="000F2E4A" w:rsidRDefault="00EB71EA" w:rsidP="00EB71EA">
            <w:pPr>
              <w:rPr>
                <w:rFonts w:asciiTheme="majorBidi" w:hAnsiTheme="majorBidi" w:cstheme="majorBidi"/>
                <w:sz w:val="18"/>
                <w:szCs w:val="18"/>
              </w:rPr>
            </w:pPr>
            <w:r w:rsidRPr="00910707">
              <w:rPr>
                <w:rFonts w:asciiTheme="majorBidi" w:eastAsia="Times New Roman" w:hAnsiTheme="majorBidi" w:cstheme="majorBidi"/>
                <w:sz w:val="18"/>
                <w:szCs w:val="18"/>
              </w:rPr>
              <w:t>56</w:t>
            </w:r>
          </w:p>
        </w:tc>
        <w:tc>
          <w:tcPr>
            <w:tcW w:w="2552" w:type="dxa"/>
            <w:tcBorders>
              <w:top w:val="single" w:sz="4" w:space="0" w:color="auto"/>
              <w:left w:val="single" w:sz="4" w:space="0" w:color="auto"/>
              <w:bottom w:val="single" w:sz="4" w:space="0" w:color="auto"/>
              <w:right w:val="single" w:sz="4" w:space="0" w:color="auto"/>
            </w:tcBorders>
            <w:vAlign w:val="center"/>
          </w:tcPr>
          <w:p w14:paraId="1448CB71" w14:textId="3B547E6E" w:rsidR="00EB71EA" w:rsidRPr="000F2E4A" w:rsidRDefault="00EB71EA" w:rsidP="00EB71EA">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Guinea-Bissau</w:t>
            </w:r>
          </w:p>
        </w:tc>
        <w:tc>
          <w:tcPr>
            <w:tcW w:w="1537" w:type="dxa"/>
            <w:tcBorders>
              <w:top w:val="single" w:sz="4" w:space="0" w:color="auto"/>
              <w:left w:val="single" w:sz="4" w:space="0" w:color="auto"/>
              <w:bottom w:val="single" w:sz="4" w:space="0" w:color="auto"/>
              <w:right w:val="single" w:sz="4" w:space="0" w:color="auto"/>
            </w:tcBorders>
            <w:vAlign w:val="center"/>
          </w:tcPr>
          <w:p w14:paraId="7BEEFB78" w14:textId="2A333DA9"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245F996A" w14:textId="383218E3"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22/10/2018</w:t>
            </w:r>
          </w:p>
        </w:tc>
        <w:tc>
          <w:tcPr>
            <w:tcW w:w="1646" w:type="dxa"/>
            <w:tcBorders>
              <w:top w:val="single" w:sz="4" w:space="0" w:color="auto"/>
              <w:left w:val="single" w:sz="4" w:space="0" w:color="auto"/>
              <w:bottom w:val="single" w:sz="4" w:space="0" w:color="auto"/>
              <w:right w:val="single" w:sz="4" w:space="0" w:color="auto"/>
            </w:tcBorders>
            <w:vAlign w:val="center"/>
          </w:tcPr>
          <w:p w14:paraId="1DC0D095" w14:textId="5CAEF917"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20/01/2019</w:t>
            </w:r>
          </w:p>
        </w:tc>
      </w:tr>
      <w:tr w:rsidR="00EB71EA" w:rsidRPr="003F4095" w14:paraId="16923063"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34719E00" w14:textId="610956BB" w:rsidR="00EB71EA" w:rsidRPr="000F2E4A" w:rsidRDefault="00EB71EA" w:rsidP="00EB71EA">
            <w:pPr>
              <w:rPr>
                <w:rFonts w:asciiTheme="majorBidi" w:hAnsiTheme="majorBidi" w:cstheme="majorBidi"/>
                <w:sz w:val="18"/>
                <w:szCs w:val="18"/>
              </w:rPr>
            </w:pPr>
            <w:r w:rsidRPr="00910707">
              <w:rPr>
                <w:rFonts w:asciiTheme="majorBidi" w:eastAsia="Times New Roman" w:hAnsiTheme="majorBidi" w:cstheme="majorBidi"/>
                <w:sz w:val="18"/>
                <w:szCs w:val="18"/>
              </w:rPr>
              <w:t>57</w:t>
            </w:r>
          </w:p>
        </w:tc>
        <w:tc>
          <w:tcPr>
            <w:tcW w:w="2552" w:type="dxa"/>
            <w:tcBorders>
              <w:top w:val="single" w:sz="4" w:space="0" w:color="auto"/>
              <w:left w:val="single" w:sz="4" w:space="0" w:color="auto"/>
              <w:bottom w:val="single" w:sz="4" w:space="0" w:color="auto"/>
              <w:right w:val="single" w:sz="4" w:space="0" w:color="auto"/>
            </w:tcBorders>
            <w:vAlign w:val="center"/>
          </w:tcPr>
          <w:p w14:paraId="28AF6386" w14:textId="771541EF" w:rsidR="00EB71EA" w:rsidRPr="000F2E4A" w:rsidRDefault="00EB71EA" w:rsidP="00EB71EA">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Guyana</w:t>
            </w:r>
          </w:p>
        </w:tc>
        <w:tc>
          <w:tcPr>
            <w:tcW w:w="1537" w:type="dxa"/>
            <w:tcBorders>
              <w:top w:val="single" w:sz="4" w:space="0" w:color="auto"/>
              <w:left w:val="single" w:sz="4" w:space="0" w:color="auto"/>
              <w:bottom w:val="single" w:sz="4" w:space="0" w:color="auto"/>
              <w:right w:val="single" w:sz="4" w:space="0" w:color="auto"/>
            </w:tcBorders>
            <w:vAlign w:val="center"/>
          </w:tcPr>
          <w:p w14:paraId="63B80466" w14:textId="7F5D2C86"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43BD567E" w14:textId="738FD27D"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24/09/2014</w:t>
            </w:r>
          </w:p>
        </w:tc>
        <w:tc>
          <w:tcPr>
            <w:tcW w:w="1646" w:type="dxa"/>
            <w:tcBorders>
              <w:top w:val="single" w:sz="4" w:space="0" w:color="auto"/>
              <w:left w:val="single" w:sz="4" w:space="0" w:color="auto"/>
              <w:bottom w:val="single" w:sz="4" w:space="0" w:color="auto"/>
              <w:right w:val="single" w:sz="4" w:space="0" w:color="auto"/>
            </w:tcBorders>
            <w:vAlign w:val="center"/>
          </w:tcPr>
          <w:p w14:paraId="4D13DABA" w14:textId="4E7F8BE3"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EB71EA" w:rsidRPr="003F4095" w14:paraId="0950D90A"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3F35E4B7" w14:textId="3E513E97" w:rsidR="00EB71EA" w:rsidRPr="000F2E4A" w:rsidRDefault="00EB71EA" w:rsidP="00EB71EA">
            <w:pPr>
              <w:rPr>
                <w:rFonts w:asciiTheme="majorBidi" w:hAnsiTheme="majorBidi" w:cstheme="majorBidi"/>
                <w:sz w:val="18"/>
                <w:szCs w:val="18"/>
              </w:rPr>
            </w:pPr>
            <w:r w:rsidRPr="00910707">
              <w:rPr>
                <w:rFonts w:asciiTheme="majorBidi" w:eastAsia="Times New Roman" w:hAnsiTheme="majorBidi" w:cstheme="majorBidi"/>
                <w:sz w:val="18"/>
                <w:szCs w:val="18"/>
              </w:rPr>
              <w:t>58</w:t>
            </w:r>
          </w:p>
        </w:tc>
        <w:tc>
          <w:tcPr>
            <w:tcW w:w="2552" w:type="dxa"/>
            <w:tcBorders>
              <w:top w:val="single" w:sz="4" w:space="0" w:color="auto"/>
              <w:left w:val="single" w:sz="4" w:space="0" w:color="auto"/>
              <w:bottom w:val="single" w:sz="4" w:space="0" w:color="auto"/>
              <w:right w:val="single" w:sz="4" w:space="0" w:color="auto"/>
            </w:tcBorders>
            <w:vAlign w:val="center"/>
          </w:tcPr>
          <w:p w14:paraId="1E4AC75E" w14:textId="7C2AA23E" w:rsidR="00EB71EA" w:rsidRPr="000F2E4A" w:rsidRDefault="00EB71EA" w:rsidP="00EB71EA">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Honduras</w:t>
            </w:r>
          </w:p>
        </w:tc>
        <w:tc>
          <w:tcPr>
            <w:tcW w:w="1537" w:type="dxa"/>
            <w:tcBorders>
              <w:top w:val="single" w:sz="4" w:space="0" w:color="auto"/>
              <w:left w:val="single" w:sz="4" w:space="0" w:color="auto"/>
              <w:bottom w:val="single" w:sz="4" w:space="0" w:color="auto"/>
              <w:right w:val="single" w:sz="4" w:space="0" w:color="auto"/>
            </w:tcBorders>
            <w:vAlign w:val="center"/>
          </w:tcPr>
          <w:p w14:paraId="5FFA5EE7" w14:textId="42C43A1D"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62C2BC40" w14:textId="6C886A3A"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22/03/2017</w:t>
            </w:r>
          </w:p>
        </w:tc>
        <w:tc>
          <w:tcPr>
            <w:tcW w:w="1646" w:type="dxa"/>
            <w:tcBorders>
              <w:top w:val="single" w:sz="4" w:space="0" w:color="auto"/>
              <w:left w:val="single" w:sz="4" w:space="0" w:color="auto"/>
              <w:bottom w:val="single" w:sz="4" w:space="0" w:color="auto"/>
              <w:right w:val="single" w:sz="4" w:space="0" w:color="auto"/>
            </w:tcBorders>
            <w:vAlign w:val="center"/>
          </w:tcPr>
          <w:p w14:paraId="2790418A" w14:textId="73F493E7"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EB71EA" w:rsidRPr="003F4095" w14:paraId="6224A9FC"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55578906" w14:textId="4DDB0DF5" w:rsidR="00EB71EA" w:rsidRPr="000F2E4A" w:rsidRDefault="00EB71EA" w:rsidP="00EB71EA">
            <w:pPr>
              <w:rPr>
                <w:rFonts w:asciiTheme="majorBidi" w:hAnsiTheme="majorBidi" w:cstheme="majorBidi"/>
                <w:sz w:val="18"/>
                <w:szCs w:val="18"/>
              </w:rPr>
            </w:pPr>
            <w:r w:rsidRPr="00910707">
              <w:rPr>
                <w:rFonts w:asciiTheme="majorBidi" w:eastAsia="Times New Roman" w:hAnsiTheme="majorBidi" w:cstheme="majorBidi"/>
                <w:sz w:val="18"/>
                <w:szCs w:val="18"/>
              </w:rPr>
              <w:t>59</w:t>
            </w:r>
          </w:p>
        </w:tc>
        <w:tc>
          <w:tcPr>
            <w:tcW w:w="2552" w:type="dxa"/>
            <w:tcBorders>
              <w:top w:val="single" w:sz="4" w:space="0" w:color="auto"/>
              <w:left w:val="single" w:sz="4" w:space="0" w:color="auto"/>
              <w:bottom w:val="single" w:sz="4" w:space="0" w:color="auto"/>
              <w:right w:val="single" w:sz="4" w:space="0" w:color="auto"/>
            </w:tcBorders>
            <w:vAlign w:val="center"/>
          </w:tcPr>
          <w:p w14:paraId="1D4B9205" w14:textId="44D7DFD6" w:rsidR="00EB71EA" w:rsidRPr="000F2E4A" w:rsidRDefault="00EB71EA" w:rsidP="00EB71EA">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Hungary</w:t>
            </w:r>
          </w:p>
        </w:tc>
        <w:tc>
          <w:tcPr>
            <w:tcW w:w="1537" w:type="dxa"/>
            <w:tcBorders>
              <w:top w:val="single" w:sz="4" w:space="0" w:color="auto"/>
              <w:left w:val="single" w:sz="4" w:space="0" w:color="auto"/>
              <w:bottom w:val="single" w:sz="4" w:space="0" w:color="auto"/>
              <w:right w:val="single" w:sz="4" w:space="0" w:color="auto"/>
            </w:tcBorders>
            <w:vAlign w:val="center"/>
          </w:tcPr>
          <w:p w14:paraId="09573A17" w14:textId="5F6CEBCC"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6BEF3DE4" w14:textId="40EB6B7D"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18/05/2017</w:t>
            </w:r>
          </w:p>
        </w:tc>
        <w:tc>
          <w:tcPr>
            <w:tcW w:w="1646" w:type="dxa"/>
            <w:tcBorders>
              <w:top w:val="single" w:sz="4" w:space="0" w:color="auto"/>
              <w:left w:val="single" w:sz="4" w:space="0" w:color="auto"/>
              <w:bottom w:val="single" w:sz="4" w:space="0" w:color="auto"/>
              <w:right w:val="single" w:sz="4" w:space="0" w:color="auto"/>
            </w:tcBorders>
            <w:vAlign w:val="center"/>
          </w:tcPr>
          <w:p w14:paraId="5263BA78" w14:textId="176FEE02"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EB71EA" w:rsidRPr="003F4095" w14:paraId="01A417D6"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3965659E" w14:textId="67B34771" w:rsidR="00EB71EA" w:rsidRPr="000F2E4A" w:rsidRDefault="00EB71EA" w:rsidP="00EB71EA">
            <w:pPr>
              <w:rPr>
                <w:rFonts w:asciiTheme="majorBidi" w:hAnsiTheme="majorBidi" w:cstheme="majorBidi"/>
                <w:sz w:val="18"/>
                <w:szCs w:val="18"/>
              </w:rPr>
            </w:pPr>
            <w:r w:rsidRPr="00910707">
              <w:rPr>
                <w:rFonts w:asciiTheme="majorBidi" w:eastAsia="Times New Roman" w:hAnsiTheme="majorBidi" w:cstheme="majorBidi"/>
                <w:sz w:val="18"/>
                <w:szCs w:val="18"/>
              </w:rPr>
              <w:t>60</w:t>
            </w:r>
          </w:p>
        </w:tc>
        <w:tc>
          <w:tcPr>
            <w:tcW w:w="2552" w:type="dxa"/>
            <w:tcBorders>
              <w:top w:val="single" w:sz="4" w:space="0" w:color="auto"/>
              <w:left w:val="single" w:sz="4" w:space="0" w:color="auto"/>
              <w:bottom w:val="single" w:sz="4" w:space="0" w:color="auto"/>
              <w:right w:val="single" w:sz="4" w:space="0" w:color="auto"/>
            </w:tcBorders>
            <w:vAlign w:val="center"/>
          </w:tcPr>
          <w:p w14:paraId="55A0950C" w14:textId="2296E017" w:rsidR="00EB71EA" w:rsidRPr="000F2E4A" w:rsidRDefault="00EB71EA" w:rsidP="00EB71EA">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Iceland</w:t>
            </w:r>
          </w:p>
        </w:tc>
        <w:tc>
          <w:tcPr>
            <w:tcW w:w="1537" w:type="dxa"/>
            <w:tcBorders>
              <w:top w:val="single" w:sz="4" w:space="0" w:color="auto"/>
              <w:left w:val="single" w:sz="4" w:space="0" w:color="auto"/>
              <w:bottom w:val="single" w:sz="4" w:space="0" w:color="auto"/>
              <w:right w:val="single" w:sz="4" w:space="0" w:color="auto"/>
            </w:tcBorders>
            <w:vAlign w:val="center"/>
          </w:tcPr>
          <w:p w14:paraId="74915B36" w14:textId="7B11D504"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09E46E50" w14:textId="79AC2FB0"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3/5/2018</w:t>
            </w:r>
          </w:p>
        </w:tc>
        <w:tc>
          <w:tcPr>
            <w:tcW w:w="1646" w:type="dxa"/>
            <w:tcBorders>
              <w:top w:val="single" w:sz="4" w:space="0" w:color="auto"/>
              <w:left w:val="single" w:sz="4" w:space="0" w:color="auto"/>
              <w:bottom w:val="single" w:sz="4" w:space="0" w:color="auto"/>
              <w:right w:val="single" w:sz="4" w:space="0" w:color="auto"/>
            </w:tcBorders>
            <w:vAlign w:val="center"/>
          </w:tcPr>
          <w:p w14:paraId="49B5E6D8" w14:textId="3D0C1E7B"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1/8/2018</w:t>
            </w:r>
          </w:p>
        </w:tc>
      </w:tr>
      <w:tr w:rsidR="00EB71EA" w:rsidRPr="003F4095" w14:paraId="5ADB0B73"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410DEE56" w14:textId="63C8B947" w:rsidR="00EB71EA" w:rsidRPr="000F2E4A" w:rsidRDefault="00EB71EA" w:rsidP="00EB71EA">
            <w:pPr>
              <w:rPr>
                <w:rFonts w:asciiTheme="majorBidi" w:hAnsiTheme="majorBidi" w:cstheme="majorBidi"/>
                <w:sz w:val="18"/>
                <w:szCs w:val="18"/>
              </w:rPr>
            </w:pPr>
            <w:r w:rsidRPr="00910707">
              <w:rPr>
                <w:rFonts w:asciiTheme="majorBidi" w:eastAsia="Times New Roman" w:hAnsiTheme="majorBidi" w:cstheme="majorBidi"/>
                <w:sz w:val="18"/>
                <w:szCs w:val="18"/>
              </w:rPr>
              <w:t>61</w:t>
            </w:r>
          </w:p>
        </w:tc>
        <w:tc>
          <w:tcPr>
            <w:tcW w:w="2552" w:type="dxa"/>
            <w:tcBorders>
              <w:top w:val="single" w:sz="4" w:space="0" w:color="auto"/>
              <w:left w:val="single" w:sz="4" w:space="0" w:color="auto"/>
              <w:bottom w:val="single" w:sz="4" w:space="0" w:color="auto"/>
              <w:right w:val="single" w:sz="4" w:space="0" w:color="auto"/>
            </w:tcBorders>
            <w:vAlign w:val="center"/>
          </w:tcPr>
          <w:p w14:paraId="04B00044" w14:textId="6F4959A6" w:rsidR="00EB71EA" w:rsidRPr="000F2E4A" w:rsidRDefault="00EB71EA" w:rsidP="00EB71EA">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India</w:t>
            </w:r>
          </w:p>
        </w:tc>
        <w:tc>
          <w:tcPr>
            <w:tcW w:w="1537" w:type="dxa"/>
            <w:tcBorders>
              <w:top w:val="single" w:sz="4" w:space="0" w:color="auto"/>
              <w:left w:val="single" w:sz="4" w:space="0" w:color="auto"/>
              <w:bottom w:val="single" w:sz="4" w:space="0" w:color="auto"/>
              <w:right w:val="single" w:sz="4" w:space="0" w:color="auto"/>
            </w:tcBorders>
            <w:vAlign w:val="center"/>
          </w:tcPr>
          <w:p w14:paraId="7761EE6B" w14:textId="2B76959D"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1743563E" w14:textId="1C9404D7"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18/06/2018</w:t>
            </w:r>
          </w:p>
        </w:tc>
        <w:tc>
          <w:tcPr>
            <w:tcW w:w="1646" w:type="dxa"/>
            <w:tcBorders>
              <w:top w:val="single" w:sz="4" w:space="0" w:color="auto"/>
              <w:left w:val="single" w:sz="4" w:space="0" w:color="auto"/>
              <w:bottom w:val="single" w:sz="4" w:space="0" w:color="auto"/>
              <w:right w:val="single" w:sz="4" w:space="0" w:color="auto"/>
            </w:tcBorders>
            <w:vAlign w:val="center"/>
          </w:tcPr>
          <w:p w14:paraId="2C0DE0DB" w14:textId="7BDF9B53"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16/09/2018</w:t>
            </w:r>
          </w:p>
        </w:tc>
      </w:tr>
      <w:tr w:rsidR="00EB71EA" w:rsidRPr="003F4095" w14:paraId="20BA85F8"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61D66EF4" w14:textId="2678C2F8" w:rsidR="00EB71EA" w:rsidRPr="000F2E4A" w:rsidRDefault="00EB71EA" w:rsidP="00EB71EA">
            <w:pPr>
              <w:rPr>
                <w:rFonts w:asciiTheme="majorBidi" w:hAnsiTheme="majorBidi" w:cstheme="majorBidi"/>
                <w:sz w:val="18"/>
                <w:szCs w:val="18"/>
              </w:rPr>
            </w:pPr>
            <w:r w:rsidRPr="00910707">
              <w:rPr>
                <w:rFonts w:asciiTheme="majorBidi" w:eastAsia="Times New Roman" w:hAnsiTheme="majorBidi" w:cstheme="majorBidi"/>
                <w:sz w:val="18"/>
                <w:szCs w:val="18"/>
              </w:rPr>
              <w:t>62</w:t>
            </w:r>
          </w:p>
        </w:tc>
        <w:tc>
          <w:tcPr>
            <w:tcW w:w="2552" w:type="dxa"/>
            <w:tcBorders>
              <w:top w:val="single" w:sz="4" w:space="0" w:color="auto"/>
              <w:left w:val="single" w:sz="4" w:space="0" w:color="auto"/>
              <w:bottom w:val="single" w:sz="4" w:space="0" w:color="auto"/>
              <w:right w:val="single" w:sz="4" w:space="0" w:color="auto"/>
            </w:tcBorders>
            <w:vAlign w:val="center"/>
          </w:tcPr>
          <w:p w14:paraId="6800D0F9" w14:textId="4B5457C2" w:rsidR="00EB71EA" w:rsidRPr="000F2E4A" w:rsidRDefault="00EB71EA" w:rsidP="00EB71EA">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Indonesia</w:t>
            </w:r>
          </w:p>
        </w:tc>
        <w:tc>
          <w:tcPr>
            <w:tcW w:w="1537" w:type="dxa"/>
            <w:tcBorders>
              <w:top w:val="single" w:sz="4" w:space="0" w:color="auto"/>
              <w:left w:val="single" w:sz="4" w:space="0" w:color="auto"/>
              <w:bottom w:val="single" w:sz="4" w:space="0" w:color="auto"/>
              <w:right w:val="single" w:sz="4" w:space="0" w:color="auto"/>
            </w:tcBorders>
            <w:vAlign w:val="center"/>
          </w:tcPr>
          <w:p w14:paraId="16C27DA3" w14:textId="36DEB4A7"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393411E9" w14:textId="27113C4C"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22/09/2017</w:t>
            </w:r>
          </w:p>
        </w:tc>
        <w:tc>
          <w:tcPr>
            <w:tcW w:w="1646" w:type="dxa"/>
            <w:tcBorders>
              <w:top w:val="single" w:sz="4" w:space="0" w:color="auto"/>
              <w:left w:val="single" w:sz="4" w:space="0" w:color="auto"/>
              <w:bottom w:val="single" w:sz="4" w:space="0" w:color="auto"/>
              <w:right w:val="single" w:sz="4" w:space="0" w:color="auto"/>
            </w:tcBorders>
            <w:vAlign w:val="center"/>
          </w:tcPr>
          <w:p w14:paraId="339D95F5" w14:textId="59866CF8"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21/12/2017</w:t>
            </w:r>
          </w:p>
        </w:tc>
      </w:tr>
      <w:tr w:rsidR="00EB71EA" w:rsidRPr="003F4095" w14:paraId="703CDC14"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67EECD9E" w14:textId="01DC6656" w:rsidR="00EB71EA" w:rsidRPr="000F2E4A" w:rsidRDefault="00EB71EA" w:rsidP="00EB71EA">
            <w:pPr>
              <w:rPr>
                <w:rFonts w:asciiTheme="majorBidi" w:hAnsiTheme="majorBidi" w:cstheme="majorBidi"/>
                <w:sz w:val="18"/>
                <w:szCs w:val="18"/>
              </w:rPr>
            </w:pPr>
            <w:r w:rsidRPr="00910707">
              <w:rPr>
                <w:rFonts w:asciiTheme="majorBidi" w:eastAsia="Times New Roman" w:hAnsiTheme="majorBidi" w:cstheme="majorBidi"/>
                <w:sz w:val="18"/>
                <w:szCs w:val="18"/>
              </w:rPr>
              <w:t>63</w:t>
            </w:r>
          </w:p>
        </w:tc>
        <w:tc>
          <w:tcPr>
            <w:tcW w:w="2552" w:type="dxa"/>
            <w:tcBorders>
              <w:top w:val="single" w:sz="4" w:space="0" w:color="auto"/>
              <w:left w:val="single" w:sz="4" w:space="0" w:color="auto"/>
              <w:bottom w:val="single" w:sz="4" w:space="0" w:color="auto"/>
              <w:right w:val="single" w:sz="4" w:space="0" w:color="auto"/>
            </w:tcBorders>
            <w:vAlign w:val="center"/>
          </w:tcPr>
          <w:p w14:paraId="52C160E6" w14:textId="709B5560" w:rsidR="00EB71EA" w:rsidRPr="000F2E4A" w:rsidRDefault="00EB71EA" w:rsidP="00EB71EA">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Iran (Islamic Republic of)</w:t>
            </w:r>
          </w:p>
        </w:tc>
        <w:tc>
          <w:tcPr>
            <w:tcW w:w="1537" w:type="dxa"/>
            <w:tcBorders>
              <w:top w:val="single" w:sz="4" w:space="0" w:color="auto"/>
              <w:left w:val="single" w:sz="4" w:space="0" w:color="auto"/>
              <w:bottom w:val="single" w:sz="4" w:space="0" w:color="auto"/>
              <w:right w:val="single" w:sz="4" w:space="0" w:color="auto"/>
            </w:tcBorders>
            <w:vAlign w:val="center"/>
          </w:tcPr>
          <w:p w14:paraId="58F9AFCA" w14:textId="09030821"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11D47267" w14:textId="7F1DCE4E"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16/06/2017</w:t>
            </w:r>
          </w:p>
        </w:tc>
        <w:tc>
          <w:tcPr>
            <w:tcW w:w="1646" w:type="dxa"/>
            <w:tcBorders>
              <w:top w:val="single" w:sz="4" w:space="0" w:color="auto"/>
              <w:left w:val="single" w:sz="4" w:space="0" w:color="auto"/>
              <w:bottom w:val="single" w:sz="4" w:space="0" w:color="auto"/>
              <w:right w:val="single" w:sz="4" w:space="0" w:color="auto"/>
            </w:tcBorders>
            <w:vAlign w:val="center"/>
          </w:tcPr>
          <w:p w14:paraId="08051EC9" w14:textId="01E278D3"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14/09/2017</w:t>
            </w:r>
          </w:p>
        </w:tc>
      </w:tr>
      <w:tr w:rsidR="00EB71EA" w:rsidRPr="003F4095" w14:paraId="6764BE6F"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64A03F41" w14:textId="7F4E943B" w:rsidR="00EB71EA" w:rsidRPr="000F2E4A" w:rsidRDefault="00EB71EA" w:rsidP="00EB71EA">
            <w:pPr>
              <w:rPr>
                <w:rFonts w:asciiTheme="majorBidi" w:hAnsiTheme="majorBidi" w:cstheme="majorBidi"/>
                <w:sz w:val="18"/>
                <w:szCs w:val="18"/>
              </w:rPr>
            </w:pPr>
            <w:r w:rsidRPr="00910707">
              <w:rPr>
                <w:rFonts w:asciiTheme="majorBidi" w:eastAsia="Times New Roman" w:hAnsiTheme="majorBidi" w:cstheme="majorBidi"/>
                <w:sz w:val="18"/>
                <w:szCs w:val="18"/>
              </w:rPr>
              <w:t>64</w:t>
            </w:r>
          </w:p>
        </w:tc>
        <w:tc>
          <w:tcPr>
            <w:tcW w:w="2552" w:type="dxa"/>
            <w:tcBorders>
              <w:top w:val="single" w:sz="4" w:space="0" w:color="auto"/>
              <w:left w:val="single" w:sz="4" w:space="0" w:color="auto"/>
              <w:bottom w:val="single" w:sz="4" w:space="0" w:color="auto"/>
              <w:right w:val="single" w:sz="4" w:space="0" w:color="auto"/>
            </w:tcBorders>
            <w:vAlign w:val="center"/>
          </w:tcPr>
          <w:p w14:paraId="14120726" w14:textId="15AAB56E" w:rsidR="00EB71EA" w:rsidRPr="000F2E4A" w:rsidRDefault="00EB71EA" w:rsidP="00EB71EA">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Iraq</w:t>
            </w:r>
          </w:p>
        </w:tc>
        <w:tc>
          <w:tcPr>
            <w:tcW w:w="1537" w:type="dxa"/>
            <w:tcBorders>
              <w:top w:val="single" w:sz="4" w:space="0" w:color="auto"/>
              <w:left w:val="single" w:sz="4" w:space="0" w:color="auto"/>
              <w:bottom w:val="single" w:sz="4" w:space="0" w:color="auto"/>
              <w:right w:val="single" w:sz="4" w:space="0" w:color="auto"/>
            </w:tcBorders>
            <w:vAlign w:val="center"/>
          </w:tcPr>
          <w:p w14:paraId="66113BFF" w14:textId="4573961A"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4C17C781" w14:textId="53279721"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16/09/2021</w:t>
            </w:r>
          </w:p>
        </w:tc>
        <w:tc>
          <w:tcPr>
            <w:tcW w:w="1646" w:type="dxa"/>
            <w:tcBorders>
              <w:top w:val="single" w:sz="4" w:space="0" w:color="auto"/>
              <w:left w:val="single" w:sz="4" w:space="0" w:color="auto"/>
              <w:bottom w:val="single" w:sz="4" w:space="0" w:color="auto"/>
              <w:right w:val="single" w:sz="4" w:space="0" w:color="auto"/>
            </w:tcBorders>
            <w:vAlign w:val="center"/>
          </w:tcPr>
          <w:p w14:paraId="7ACCC3B8" w14:textId="4257C97C"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15/12/2021</w:t>
            </w:r>
          </w:p>
        </w:tc>
      </w:tr>
      <w:tr w:rsidR="00EB71EA" w:rsidRPr="003F4095" w14:paraId="79E56DDD"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19C468E1" w14:textId="049994F9" w:rsidR="00EB71EA" w:rsidRPr="000F2E4A" w:rsidRDefault="00EB71EA" w:rsidP="00EB71EA">
            <w:pPr>
              <w:rPr>
                <w:rFonts w:asciiTheme="majorBidi" w:hAnsiTheme="majorBidi" w:cstheme="majorBidi"/>
                <w:sz w:val="18"/>
                <w:szCs w:val="18"/>
              </w:rPr>
            </w:pPr>
            <w:r w:rsidRPr="00910707">
              <w:rPr>
                <w:rFonts w:asciiTheme="majorBidi" w:eastAsia="Times New Roman" w:hAnsiTheme="majorBidi" w:cstheme="majorBidi"/>
                <w:sz w:val="18"/>
                <w:szCs w:val="18"/>
              </w:rPr>
              <w:t>65</w:t>
            </w:r>
          </w:p>
        </w:tc>
        <w:tc>
          <w:tcPr>
            <w:tcW w:w="2552" w:type="dxa"/>
            <w:tcBorders>
              <w:top w:val="single" w:sz="4" w:space="0" w:color="auto"/>
              <w:left w:val="single" w:sz="4" w:space="0" w:color="auto"/>
              <w:bottom w:val="single" w:sz="4" w:space="0" w:color="auto"/>
              <w:right w:val="single" w:sz="4" w:space="0" w:color="auto"/>
            </w:tcBorders>
            <w:vAlign w:val="center"/>
          </w:tcPr>
          <w:p w14:paraId="5E514F4E" w14:textId="18982F7B" w:rsidR="00EB71EA" w:rsidRPr="000F2E4A" w:rsidRDefault="00EB71EA" w:rsidP="00EB71EA">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Ireland</w:t>
            </w:r>
          </w:p>
        </w:tc>
        <w:tc>
          <w:tcPr>
            <w:tcW w:w="1537" w:type="dxa"/>
            <w:tcBorders>
              <w:top w:val="single" w:sz="4" w:space="0" w:color="auto"/>
              <w:left w:val="single" w:sz="4" w:space="0" w:color="auto"/>
              <w:bottom w:val="single" w:sz="4" w:space="0" w:color="auto"/>
              <w:right w:val="single" w:sz="4" w:space="0" w:color="auto"/>
            </w:tcBorders>
            <w:vAlign w:val="center"/>
          </w:tcPr>
          <w:p w14:paraId="2988A088" w14:textId="5FF6D414"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33B26FB8" w14:textId="4E73E82E"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18/03/2019</w:t>
            </w:r>
          </w:p>
        </w:tc>
        <w:tc>
          <w:tcPr>
            <w:tcW w:w="1646" w:type="dxa"/>
            <w:tcBorders>
              <w:top w:val="single" w:sz="4" w:space="0" w:color="auto"/>
              <w:left w:val="single" w:sz="4" w:space="0" w:color="auto"/>
              <w:bottom w:val="single" w:sz="4" w:space="0" w:color="auto"/>
              <w:right w:val="single" w:sz="4" w:space="0" w:color="auto"/>
            </w:tcBorders>
            <w:vAlign w:val="center"/>
          </w:tcPr>
          <w:p w14:paraId="19F4CE33" w14:textId="2E8845FB"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16/06/2019</w:t>
            </w:r>
          </w:p>
        </w:tc>
      </w:tr>
      <w:tr w:rsidR="00EB71EA" w:rsidRPr="003F4095" w14:paraId="5040C19D"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1986FF02" w14:textId="12F4D07A" w:rsidR="00EB71EA" w:rsidRPr="000F2E4A" w:rsidRDefault="00EB71EA" w:rsidP="00EB71EA">
            <w:pPr>
              <w:rPr>
                <w:rFonts w:asciiTheme="majorBidi" w:hAnsiTheme="majorBidi" w:cstheme="majorBidi"/>
                <w:sz w:val="18"/>
                <w:szCs w:val="18"/>
              </w:rPr>
            </w:pPr>
            <w:r w:rsidRPr="00910707">
              <w:rPr>
                <w:rFonts w:asciiTheme="majorBidi" w:eastAsia="Times New Roman" w:hAnsiTheme="majorBidi" w:cstheme="majorBidi"/>
                <w:sz w:val="18"/>
                <w:szCs w:val="18"/>
              </w:rPr>
              <w:t>66</w:t>
            </w:r>
          </w:p>
        </w:tc>
        <w:tc>
          <w:tcPr>
            <w:tcW w:w="2552" w:type="dxa"/>
            <w:tcBorders>
              <w:top w:val="single" w:sz="4" w:space="0" w:color="auto"/>
              <w:left w:val="single" w:sz="4" w:space="0" w:color="auto"/>
              <w:bottom w:val="single" w:sz="4" w:space="0" w:color="auto"/>
              <w:right w:val="single" w:sz="4" w:space="0" w:color="auto"/>
            </w:tcBorders>
            <w:vAlign w:val="center"/>
          </w:tcPr>
          <w:p w14:paraId="297DA1DF" w14:textId="34A90197" w:rsidR="00EB71EA" w:rsidRPr="000F2E4A" w:rsidRDefault="00EB71EA" w:rsidP="00EB71EA">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Italy</w:t>
            </w:r>
          </w:p>
        </w:tc>
        <w:tc>
          <w:tcPr>
            <w:tcW w:w="1537" w:type="dxa"/>
            <w:tcBorders>
              <w:top w:val="single" w:sz="4" w:space="0" w:color="auto"/>
              <w:left w:val="single" w:sz="4" w:space="0" w:color="auto"/>
              <w:bottom w:val="single" w:sz="4" w:space="0" w:color="auto"/>
              <w:right w:val="single" w:sz="4" w:space="0" w:color="auto"/>
            </w:tcBorders>
            <w:vAlign w:val="center"/>
          </w:tcPr>
          <w:p w14:paraId="67B65C86" w14:textId="60AF47C0"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1D96FA10" w14:textId="2A91D7EE" w:rsidR="00EB71EA" w:rsidRPr="000F2E4A" w:rsidRDefault="00EB71EA" w:rsidP="00EB71EA">
            <w:pPr>
              <w:rPr>
                <w:rFonts w:asciiTheme="majorBidi" w:hAnsiTheme="majorBidi" w:cstheme="majorBidi"/>
                <w:sz w:val="18"/>
                <w:szCs w:val="18"/>
              </w:rPr>
            </w:pP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5/</w:t>
            </w: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1/2021</w:t>
            </w:r>
          </w:p>
        </w:tc>
        <w:tc>
          <w:tcPr>
            <w:tcW w:w="1646" w:type="dxa"/>
            <w:tcBorders>
              <w:top w:val="single" w:sz="4" w:space="0" w:color="auto"/>
              <w:left w:val="single" w:sz="4" w:space="0" w:color="auto"/>
              <w:bottom w:val="single" w:sz="4" w:space="0" w:color="auto"/>
              <w:right w:val="single" w:sz="4" w:space="0" w:color="auto"/>
            </w:tcBorders>
            <w:vAlign w:val="center"/>
          </w:tcPr>
          <w:p w14:paraId="6D6DAB72" w14:textId="51328CEC" w:rsidR="00EB71EA" w:rsidRPr="000F2E4A" w:rsidRDefault="00EB71EA" w:rsidP="00EB71EA">
            <w:pPr>
              <w:rPr>
                <w:rFonts w:asciiTheme="majorBidi" w:hAnsiTheme="majorBidi" w:cstheme="majorBidi"/>
                <w:sz w:val="18"/>
                <w:szCs w:val="18"/>
              </w:rPr>
            </w:pP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5/</w:t>
            </w: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4/2021</w:t>
            </w:r>
          </w:p>
        </w:tc>
      </w:tr>
      <w:tr w:rsidR="00EB71EA" w:rsidRPr="003F4095" w14:paraId="04CE985B"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3AA7ED48" w14:textId="54EE9EC1" w:rsidR="00EB71EA" w:rsidRPr="000F2E4A" w:rsidRDefault="00EB71EA" w:rsidP="00EB71EA">
            <w:pPr>
              <w:rPr>
                <w:rFonts w:asciiTheme="majorBidi" w:hAnsiTheme="majorBidi" w:cstheme="majorBidi"/>
                <w:sz w:val="18"/>
                <w:szCs w:val="18"/>
              </w:rPr>
            </w:pPr>
            <w:r w:rsidRPr="00910707">
              <w:rPr>
                <w:rFonts w:asciiTheme="majorBidi" w:eastAsia="Times New Roman" w:hAnsiTheme="majorBidi" w:cstheme="majorBidi"/>
                <w:sz w:val="18"/>
                <w:szCs w:val="18"/>
              </w:rPr>
              <w:t>67</w:t>
            </w:r>
          </w:p>
        </w:tc>
        <w:tc>
          <w:tcPr>
            <w:tcW w:w="2552" w:type="dxa"/>
            <w:tcBorders>
              <w:top w:val="single" w:sz="4" w:space="0" w:color="auto"/>
              <w:left w:val="single" w:sz="4" w:space="0" w:color="auto"/>
              <w:bottom w:val="single" w:sz="4" w:space="0" w:color="auto"/>
              <w:right w:val="single" w:sz="4" w:space="0" w:color="auto"/>
            </w:tcBorders>
            <w:vAlign w:val="center"/>
          </w:tcPr>
          <w:p w14:paraId="55EF7CDB" w14:textId="13769BF3" w:rsidR="00EB71EA" w:rsidRPr="000F2E4A" w:rsidRDefault="00EB71EA" w:rsidP="00EB71EA">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Jamaica</w:t>
            </w:r>
          </w:p>
        </w:tc>
        <w:tc>
          <w:tcPr>
            <w:tcW w:w="1537" w:type="dxa"/>
            <w:tcBorders>
              <w:top w:val="single" w:sz="4" w:space="0" w:color="auto"/>
              <w:left w:val="single" w:sz="4" w:space="0" w:color="auto"/>
              <w:bottom w:val="single" w:sz="4" w:space="0" w:color="auto"/>
              <w:right w:val="single" w:sz="4" w:space="0" w:color="auto"/>
            </w:tcBorders>
            <w:vAlign w:val="center"/>
          </w:tcPr>
          <w:p w14:paraId="3F1085A1" w14:textId="490F2EBA"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43EF8342" w14:textId="3E5613CD"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19/07/2017</w:t>
            </w:r>
          </w:p>
        </w:tc>
        <w:tc>
          <w:tcPr>
            <w:tcW w:w="1646" w:type="dxa"/>
            <w:tcBorders>
              <w:top w:val="single" w:sz="4" w:space="0" w:color="auto"/>
              <w:left w:val="single" w:sz="4" w:space="0" w:color="auto"/>
              <w:bottom w:val="single" w:sz="4" w:space="0" w:color="auto"/>
              <w:right w:val="single" w:sz="4" w:space="0" w:color="auto"/>
            </w:tcBorders>
            <w:vAlign w:val="center"/>
          </w:tcPr>
          <w:p w14:paraId="01A59CC8" w14:textId="6D684A6C"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17/10/2017</w:t>
            </w:r>
          </w:p>
        </w:tc>
      </w:tr>
      <w:tr w:rsidR="00EB71EA" w:rsidRPr="003F4095" w14:paraId="6CEBFD70"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6CF67B65" w14:textId="614D220F" w:rsidR="00EB71EA" w:rsidRPr="000F2E4A" w:rsidRDefault="00EB71EA" w:rsidP="00EB71EA">
            <w:pPr>
              <w:rPr>
                <w:rFonts w:asciiTheme="majorBidi" w:hAnsiTheme="majorBidi" w:cstheme="majorBidi"/>
                <w:sz w:val="18"/>
                <w:szCs w:val="18"/>
              </w:rPr>
            </w:pPr>
            <w:r w:rsidRPr="00910707">
              <w:rPr>
                <w:rFonts w:asciiTheme="majorBidi" w:eastAsia="Times New Roman" w:hAnsiTheme="majorBidi" w:cstheme="majorBidi"/>
                <w:sz w:val="18"/>
                <w:szCs w:val="18"/>
              </w:rPr>
              <w:t>68</w:t>
            </w:r>
          </w:p>
        </w:tc>
        <w:tc>
          <w:tcPr>
            <w:tcW w:w="2552" w:type="dxa"/>
            <w:tcBorders>
              <w:top w:val="single" w:sz="4" w:space="0" w:color="auto"/>
              <w:left w:val="single" w:sz="4" w:space="0" w:color="auto"/>
              <w:bottom w:val="single" w:sz="4" w:space="0" w:color="auto"/>
              <w:right w:val="single" w:sz="4" w:space="0" w:color="auto"/>
            </w:tcBorders>
            <w:vAlign w:val="center"/>
          </w:tcPr>
          <w:p w14:paraId="1B4591FB" w14:textId="3EF3A407" w:rsidR="00EB71EA" w:rsidRPr="000F2E4A" w:rsidRDefault="00EB71EA" w:rsidP="00EB71EA">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Japan</w:t>
            </w:r>
          </w:p>
        </w:tc>
        <w:tc>
          <w:tcPr>
            <w:tcW w:w="1537" w:type="dxa"/>
            <w:tcBorders>
              <w:top w:val="single" w:sz="4" w:space="0" w:color="auto"/>
              <w:left w:val="single" w:sz="4" w:space="0" w:color="auto"/>
              <w:bottom w:val="single" w:sz="4" w:space="0" w:color="auto"/>
              <w:right w:val="single" w:sz="4" w:space="0" w:color="auto"/>
            </w:tcBorders>
            <w:vAlign w:val="center"/>
          </w:tcPr>
          <w:p w14:paraId="39607F3F" w14:textId="6B5C161F"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Acceptance</w:t>
            </w:r>
          </w:p>
        </w:tc>
        <w:tc>
          <w:tcPr>
            <w:tcW w:w="1723" w:type="dxa"/>
            <w:tcBorders>
              <w:top w:val="single" w:sz="4" w:space="0" w:color="auto"/>
              <w:left w:val="single" w:sz="4" w:space="0" w:color="auto"/>
              <w:bottom w:val="single" w:sz="4" w:space="0" w:color="auto"/>
              <w:right w:val="single" w:sz="4" w:space="0" w:color="auto"/>
            </w:tcBorders>
            <w:vAlign w:val="center"/>
          </w:tcPr>
          <w:p w14:paraId="3B1DC60F" w14:textId="4734CA19"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2/2/2016</w:t>
            </w:r>
          </w:p>
        </w:tc>
        <w:tc>
          <w:tcPr>
            <w:tcW w:w="1646" w:type="dxa"/>
            <w:tcBorders>
              <w:top w:val="single" w:sz="4" w:space="0" w:color="auto"/>
              <w:left w:val="single" w:sz="4" w:space="0" w:color="auto"/>
              <w:bottom w:val="single" w:sz="4" w:space="0" w:color="auto"/>
              <w:right w:val="single" w:sz="4" w:space="0" w:color="auto"/>
            </w:tcBorders>
            <w:vAlign w:val="center"/>
          </w:tcPr>
          <w:p w14:paraId="224482C6" w14:textId="2BB0CDE5"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EB71EA" w:rsidRPr="003F4095" w14:paraId="7C51C4C6"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098A6E77" w14:textId="67209262" w:rsidR="00EB71EA" w:rsidRPr="000F2E4A" w:rsidRDefault="00EB71EA" w:rsidP="00EB71EA">
            <w:pPr>
              <w:rPr>
                <w:rFonts w:asciiTheme="majorBidi" w:hAnsiTheme="majorBidi" w:cstheme="majorBidi"/>
                <w:sz w:val="18"/>
                <w:szCs w:val="18"/>
              </w:rPr>
            </w:pPr>
            <w:r w:rsidRPr="00910707">
              <w:rPr>
                <w:rFonts w:asciiTheme="majorBidi" w:eastAsia="Times New Roman" w:hAnsiTheme="majorBidi" w:cstheme="majorBidi"/>
                <w:sz w:val="18"/>
                <w:szCs w:val="18"/>
              </w:rPr>
              <w:t>69</w:t>
            </w:r>
          </w:p>
        </w:tc>
        <w:tc>
          <w:tcPr>
            <w:tcW w:w="2552" w:type="dxa"/>
            <w:tcBorders>
              <w:top w:val="single" w:sz="4" w:space="0" w:color="auto"/>
              <w:left w:val="single" w:sz="4" w:space="0" w:color="auto"/>
              <w:bottom w:val="single" w:sz="4" w:space="0" w:color="auto"/>
              <w:right w:val="single" w:sz="4" w:space="0" w:color="auto"/>
            </w:tcBorders>
            <w:vAlign w:val="center"/>
          </w:tcPr>
          <w:p w14:paraId="182E77B3" w14:textId="4112D6FB" w:rsidR="00EB71EA" w:rsidRPr="000F2E4A" w:rsidRDefault="00EB71EA" w:rsidP="00EB71EA">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Jordan</w:t>
            </w:r>
          </w:p>
        </w:tc>
        <w:tc>
          <w:tcPr>
            <w:tcW w:w="1537" w:type="dxa"/>
            <w:tcBorders>
              <w:top w:val="single" w:sz="4" w:space="0" w:color="auto"/>
              <w:left w:val="single" w:sz="4" w:space="0" w:color="auto"/>
              <w:bottom w:val="single" w:sz="4" w:space="0" w:color="auto"/>
              <w:right w:val="single" w:sz="4" w:space="0" w:color="auto"/>
            </w:tcBorders>
            <w:vAlign w:val="center"/>
          </w:tcPr>
          <w:p w14:paraId="72470B16" w14:textId="6A934DC2"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56EC4E1E" w14:textId="699F13A1"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12/11/2015</w:t>
            </w:r>
          </w:p>
        </w:tc>
        <w:tc>
          <w:tcPr>
            <w:tcW w:w="1646" w:type="dxa"/>
            <w:tcBorders>
              <w:top w:val="single" w:sz="4" w:space="0" w:color="auto"/>
              <w:left w:val="single" w:sz="4" w:space="0" w:color="auto"/>
              <w:bottom w:val="single" w:sz="4" w:space="0" w:color="auto"/>
              <w:right w:val="single" w:sz="4" w:space="0" w:color="auto"/>
            </w:tcBorders>
            <w:vAlign w:val="center"/>
          </w:tcPr>
          <w:p w14:paraId="33F57A28" w14:textId="54EEA499"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EB71EA" w:rsidRPr="003F4095" w14:paraId="5E7B7F40"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0FD1303E" w14:textId="679C99E2" w:rsidR="00EB71EA" w:rsidRPr="000F2E4A" w:rsidRDefault="00EB71EA" w:rsidP="00EB71EA">
            <w:pPr>
              <w:rPr>
                <w:rFonts w:asciiTheme="majorBidi" w:hAnsiTheme="majorBidi" w:cstheme="majorBidi"/>
                <w:sz w:val="18"/>
                <w:szCs w:val="18"/>
              </w:rPr>
            </w:pPr>
            <w:r w:rsidRPr="00910707">
              <w:rPr>
                <w:rFonts w:asciiTheme="majorBidi" w:eastAsia="Times New Roman" w:hAnsiTheme="majorBidi" w:cstheme="majorBidi"/>
                <w:sz w:val="18"/>
                <w:szCs w:val="18"/>
              </w:rPr>
              <w:t>70</w:t>
            </w:r>
          </w:p>
        </w:tc>
        <w:tc>
          <w:tcPr>
            <w:tcW w:w="2552" w:type="dxa"/>
            <w:tcBorders>
              <w:top w:val="single" w:sz="4" w:space="0" w:color="auto"/>
              <w:left w:val="single" w:sz="4" w:space="0" w:color="auto"/>
              <w:bottom w:val="single" w:sz="4" w:space="0" w:color="auto"/>
              <w:right w:val="single" w:sz="4" w:space="0" w:color="auto"/>
            </w:tcBorders>
            <w:vAlign w:val="center"/>
          </w:tcPr>
          <w:p w14:paraId="3768D242" w14:textId="3643F086" w:rsidR="00EB71EA" w:rsidRPr="000F2E4A" w:rsidRDefault="00EB71EA" w:rsidP="00EB71EA">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Kenya</w:t>
            </w:r>
          </w:p>
        </w:tc>
        <w:tc>
          <w:tcPr>
            <w:tcW w:w="1537" w:type="dxa"/>
            <w:tcBorders>
              <w:top w:val="single" w:sz="4" w:space="0" w:color="auto"/>
              <w:left w:val="single" w:sz="4" w:space="0" w:color="auto"/>
              <w:bottom w:val="single" w:sz="4" w:space="0" w:color="auto"/>
              <w:right w:val="single" w:sz="4" w:space="0" w:color="auto"/>
            </w:tcBorders>
            <w:vAlign w:val="center"/>
          </w:tcPr>
          <w:p w14:paraId="32119B54" w14:textId="1F7D2592"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398D130C" w14:textId="000C8EF6"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22/09/2023</w:t>
            </w:r>
          </w:p>
        </w:tc>
        <w:tc>
          <w:tcPr>
            <w:tcW w:w="1646" w:type="dxa"/>
            <w:tcBorders>
              <w:top w:val="single" w:sz="4" w:space="0" w:color="auto"/>
              <w:left w:val="single" w:sz="4" w:space="0" w:color="auto"/>
              <w:bottom w:val="single" w:sz="4" w:space="0" w:color="auto"/>
              <w:right w:val="single" w:sz="4" w:space="0" w:color="auto"/>
            </w:tcBorders>
            <w:vAlign w:val="center"/>
          </w:tcPr>
          <w:p w14:paraId="1381668D" w14:textId="131072AF"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21/12/2023</w:t>
            </w:r>
          </w:p>
        </w:tc>
      </w:tr>
      <w:tr w:rsidR="00EB71EA" w:rsidRPr="003F4095" w14:paraId="69CE3697"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560023CF" w14:textId="7DC85C99" w:rsidR="00EB71EA" w:rsidRPr="000F2E4A" w:rsidRDefault="00EB71EA" w:rsidP="00EB71EA">
            <w:pPr>
              <w:rPr>
                <w:rFonts w:asciiTheme="majorBidi" w:hAnsiTheme="majorBidi" w:cstheme="majorBidi"/>
                <w:sz w:val="18"/>
                <w:szCs w:val="18"/>
              </w:rPr>
            </w:pPr>
            <w:r w:rsidRPr="00910707">
              <w:rPr>
                <w:rFonts w:asciiTheme="majorBidi" w:eastAsia="Times New Roman" w:hAnsiTheme="majorBidi" w:cstheme="majorBidi"/>
                <w:sz w:val="18"/>
                <w:szCs w:val="18"/>
              </w:rPr>
              <w:t>71</w:t>
            </w:r>
          </w:p>
        </w:tc>
        <w:tc>
          <w:tcPr>
            <w:tcW w:w="2552" w:type="dxa"/>
            <w:tcBorders>
              <w:top w:val="single" w:sz="4" w:space="0" w:color="auto"/>
              <w:left w:val="single" w:sz="4" w:space="0" w:color="auto"/>
              <w:bottom w:val="single" w:sz="4" w:space="0" w:color="auto"/>
              <w:right w:val="single" w:sz="4" w:space="0" w:color="auto"/>
            </w:tcBorders>
            <w:vAlign w:val="center"/>
          </w:tcPr>
          <w:p w14:paraId="1F1BE542" w14:textId="54DAB51E" w:rsidR="00EB71EA" w:rsidRPr="000F2E4A" w:rsidRDefault="00EB71EA" w:rsidP="00EB71EA">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Kiribati</w:t>
            </w:r>
          </w:p>
        </w:tc>
        <w:tc>
          <w:tcPr>
            <w:tcW w:w="1537" w:type="dxa"/>
            <w:tcBorders>
              <w:top w:val="single" w:sz="4" w:space="0" w:color="auto"/>
              <w:left w:val="single" w:sz="4" w:space="0" w:color="auto"/>
              <w:bottom w:val="single" w:sz="4" w:space="0" w:color="auto"/>
              <w:right w:val="single" w:sz="4" w:space="0" w:color="auto"/>
            </w:tcBorders>
            <w:vAlign w:val="center"/>
          </w:tcPr>
          <w:p w14:paraId="489F0052" w14:textId="3C50B54B"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35AC1D9B" w14:textId="2E957D40"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28/07/2017</w:t>
            </w:r>
          </w:p>
        </w:tc>
        <w:tc>
          <w:tcPr>
            <w:tcW w:w="1646" w:type="dxa"/>
            <w:tcBorders>
              <w:top w:val="single" w:sz="4" w:space="0" w:color="auto"/>
              <w:left w:val="single" w:sz="4" w:space="0" w:color="auto"/>
              <w:bottom w:val="single" w:sz="4" w:space="0" w:color="auto"/>
              <w:right w:val="single" w:sz="4" w:space="0" w:color="auto"/>
            </w:tcBorders>
            <w:vAlign w:val="center"/>
          </w:tcPr>
          <w:p w14:paraId="64D15942" w14:textId="060DD4A0"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26/10/2017</w:t>
            </w:r>
          </w:p>
        </w:tc>
      </w:tr>
      <w:tr w:rsidR="00EB71EA" w:rsidRPr="003F4095" w14:paraId="1C1BB258"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562C30D3" w14:textId="0A955032" w:rsidR="00EB71EA" w:rsidRPr="000F2E4A" w:rsidRDefault="00EB71EA" w:rsidP="00EB71EA">
            <w:pPr>
              <w:rPr>
                <w:rFonts w:asciiTheme="majorBidi" w:hAnsiTheme="majorBidi" w:cstheme="majorBidi"/>
                <w:sz w:val="18"/>
                <w:szCs w:val="18"/>
              </w:rPr>
            </w:pPr>
            <w:r w:rsidRPr="00910707">
              <w:rPr>
                <w:rFonts w:asciiTheme="majorBidi" w:eastAsia="Times New Roman" w:hAnsiTheme="majorBidi" w:cstheme="majorBidi"/>
                <w:sz w:val="18"/>
                <w:szCs w:val="18"/>
              </w:rPr>
              <w:t>72</w:t>
            </w:r>
          </w:p>
        </w:tc>
        <w:tc>
          <w:tcPr>
            <w:tcW w:w="2552" w:type="dxa"/>
            <w:tcBorders>
              <w:top w:val="single" w:sz="4" w:space="0" w:color="auto"/>
              <w:left w:val="single" w:sz="4" w:space="0" w:color="auto"/>
              <w:bottom w:val="single" w:sz="4" w:space="0" w:color="auto"/>
              <w:right w:val="single" w:sz="4" w:space="0" w:color="auto"/>
            </w:tcBorders>
            <w:vAlign w:val="center"/>
          </w:tcPr>
          <w:p w14:paraId="40CEC198" w14:textId="328E54FF" w:rsidR="00EB71EA" w:rsidRPr="000F2E4A" w:rsidRDefault="00EB71EA" w:rsidP="00EB71EA">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Kuwait</w:t>
            </w:r>
          </w:p>
        </w:tc>
        <w:tc>
          <w:tcPr>
            <w:tcW w:w="1537" w:type="dxa"/>
            <w:tcBorders>
              <w:top w:val="single" w:sz="4" w:space="0" w:color="auto"/>
              <w:left w:val="single" w:sz="4" w:space="0" w:color="auto"/>
              <w:bottom w:val="single" w:sz="4" w:space="0" w:color="auto"/>
              <w:right w:val="single" w:sz="4" w:space="0" w:color="auto"/>
            </w:tcBorders>
            <w:vAlign w:val="center"/>
          </w:tcPr>
          <w:p w14:paraId="57D4E72A" w14:textId="7CAEEFF8"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57129126" w14:textId="7ABE2F15" w:rsidR="00EB71EA" w:rsidRPr="000F2E4A" w:rsidRDefault="00EB71EA" w:rsidP="00EB71EA">
            <w:pPr>
              <w:rPr>
                <w:rFonts w:asciiTheme="majorBidi" w:hAnsiTheme="majorBidi" w:cstheme="majorBidi"/>
                <w:sz w:val="18"/>
                <w:szCs w:val="18"/>
              </w:rPr>
            </w:pP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3/12/2015</w:t>
            </w:r>
          </w:p>
        </w:tc>
        <w:tc>
          <w:tcPr>
            <w:tcW w:w="1646" w:type="dxa"/>
            <w:tcBorders>
              <w:top w:val="single" w:sz="4" w:space="0" w:color="auto"/>
              <w:left w:val="single" w:sz="4" w:space="0" w:color="auto"/>
              <w:bottom w:val="single" w:sz="4" w:space="0" w:color="auto"/>
              <w:right w:val="single" w:sz="4" w:space="0" w:color="auto"/>
            </w:tcBorders>
            <w:vAlign w:val="center"/>
          </w:tcPr>
          <w:p w14:paraId="58335E93" w14:textId="0F7C3838"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EB71EA" w:rsidRPr="003F4095" w14:paraId="4638DF68"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566114B2" w14:textId="1D325653" w:rsidR="00EB71EA" w:rsidRPr="000F2E4A" w:rsidRDefault="00EB71EA" w:rsidP="00EB71EA">
            <w:pPr>
              <w:rPr>
                <w:rFonts w:asciiTheme="majorBidi" w:hAnsiTheme="majorBidi" w:cstheme="majorBidi"/>
                <w:sz w:val="18"/>
                <w:szCs w:val="18"/>
              </w:rPr>
            </w:pPr>
            <w:r w:rsidRPr="00910707">
              <w:rPr>
                <w:rFonts w:asciiTheme="majorBidi" w:eastAsia="Times New Roman" w:hAnsiTheme="majorBidi" w:cstheme="majorBidi"/>
                <w:sz w:val="18"/>
                <w:szCs w:val="18"/>
              </w:rPr>
              <w:t>73</w:t>
            </w:r>
          </w:p>
        </w:tc>
        <w:tc>
          <w:tcPr>
            <w:tcW w:w="2552" w:type="dxa"/>
            <w:tcBorders>
              <w:top w:val="single" w:sz="4" w:space="0" w:color="auto"/>
              <w:left w:val="single" w:sz="4" w:space="0" w:color="auto"/>
              <w:bottom w:val="single" w:sz="4" w:space="0" w:color="auto"/>
              <w:right w:val="single" w:sz="4" w:space="0" w:color="auto"/>
            </w:tcBorders>
            <w:vAlign w:val="center"/>
          </w:tcPr>
          <w:p w14:paraId="32624FA9" w14:textId="392E6887" w:rsidR="00EB71EA" w:rsidRPr="000F2E4A" w:rsidRDefault="00EB71EA" w:rsidP="00EB71EA">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Lao People's Democratic Republic</w:t>
            </w:r>
          </w:p>
        </w:tc>
        <w:tc>
          <w:tcPr>
            <w:tcW w:w="1537" w:type="dxa"/>
            <w:tcBorders>
              <w:top w:val="single" w:sz="4" w:space="0" w:color="auto"/>
              <w:left w:val="single" w:sz="4" w:space="0" w:color="auto"/>
              <w:bottom w:val="single" w:sz="4" w:space="0" w:color="auto"/>
              <w:right w:val="single" w:sz="4" w:space="0" w:color="auto"/>
            </w:tcBorders>
            <w:vAlign w:val="center"/>
          </w:tcPr>
          <w:p w14:paraId="4A3672C2" w14:textId="22590136"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0B73E99C" w14:textId="1D4B4E0E"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21/09/2017</w:t>
            </w:r>
          </w:p>
        </w:tc>
        <w:tc>
          <w:tcPr>
            <w:tcW w:w="1646" w:type="dxa"/>
            <w:tcBorders>
              <w:top w:val="single" w:sz="4" w:space="0" w:color="auto"/>
              <w:left w:val="single" w:sz="4" w:space="0" w:color="auto"/>
              <w:bottom w:val="single" w:sz="4" w:space="0" w:color="auto"/>
              <w:right w:val="single" w:sz="4" w:space="0" w:color="auto"/>
            </w:tcBorders>
            <w:vAlign w:val="center"/>
          </w:tcPr>
          <w:p w14:paraId="4C083B64" w14:textId="02523A06"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20/12/2017</w:t>
            </w:r>
          </w:p>
        </w:tc>
      </w:tr>
      <w:tr w:rsidR="00EB71EA" w:rsidRPr="003F4095" w14:paraId="1BACF683"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7560E8E1" w14:textId="2F265E8F" w:rsidR="00EB71EA" w:rsidRPr="000F2E4A" w:rsidRDefault="00EB71EA" w:rsidP="00EB71EA">
            <w:pPr>
              <w:rPr>
                <w:rFonts w:asciiTheme="majorBidi" w:hAnsiTheme="majorBidi" w:cstheme="majorBidi"/>
                <w:sz w:val="18"/>
                <w:szCs w:val="18"/>
              </w:rPr>
            </w:pPr>
            <w:r w:rsidRPr="00910707">
              <w:rPr>
                <w:rFonts w:asciiTheme="majorBidi" w:eastAsia="Times New Roman" w:hAnsiTheme="majorBidi" w:cstheme="majorBidi"/>
                <w:sz w:val="18"/>
                <w:szCs w:val="18"/>
              </w:rPr>
              <w:t>74</w:t>
            </w:r>
          </w:p>
        </w:tc>
        <w:tc>
          <w:tcPr>
            <w:tcW w:w="2552" w:type="dxa"/>
            <w:tcBorders>
              <w:top w:val="single" w:sz="4" w:space="0" w:color="auto"/>
              <w:left w:val="single" w:sz="4" w:space="0" w:color="auto"/>
              <w:bottom w:val="single" w:sz="4" w:space="0" w:color="auto"/>
              <w:right w:val="single" w:sz="4" w:space="0" w:color="auto"/>
            </w:tcBorders>
            <w:vAlign w:val="center"/>
          </w:tcPr>
          <w:p w14:paraId="21E6CFE3" w14:textId="58473EF8" w:rsidR="00EB71EA" w:rsidRPr="000F2E4A" w:rsidRDefault="00EB71EA" w:rsidP="00EB71EA">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Latvia</w:t>
            </w:r>
          </w:p>
        </w:tc>
        <w:tc>
          <w:tcPr>
            <w:tcW w:w="1537" w:type="dxa"/>
            <w:tcBorders>
              <w:top w:val="single" w:sz="4" w:space="0" w:color="auto"/>
              <w:left w:val="single" w:sz="4" w:space="0" w:color="auto"/>
              <w:bottom w:val="single" w:sz="4" w:space="0" w:color="auto"/>
              <w:right w:val="single" w:sz="4" w:space="0" w:color="auto"/>
            </w:tcBorders>
            <w:vAlign w:val="center"/>
          </w:tcPr>
          <w:p w14:paraId="67431D9C" w14:textId="65F8835A"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686F345D" w14:textId="30C672A6"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20/06/2017</w:t>
            </w:r>
          </w:p>
        </w:tc>
        <w:tc>
          <w:tcPr>
            <w:tcW w:w="1646" w:type="dxa"/>
            <w:tcBorders>
              <w:top w:val="single" w:sz="4" w:space="0" w:color="auto"/>
              <w:left w:val="single" w:sz="4" w:space="0" w:color="auto"/>
              <w:bottom w:val="single" w:sz="4" w:space="0" w:color="auto"/>
              <w:right w:val="single" w:sz="4" w:space="0" w:color="auto"/>
            </w:tcBorders>
            <w:vAlign w:val="center"/>
          </w:tcPr>
          <w:p w14:paraId="3FE2DDC4" w14:textId="63C2B697"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18/09/2017</w:t>
            </w:r>
          </w:p>
        </w:tc>
      </w:tr>
      <w:tr w:rsidR="00EB71EA" w:rsidRPr="003F4095" w14:paraId="5883640A"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3F1CAD9B" w14:textId="6E065476" w:rsidR="00EB71EA" w:rsidRPr="000F2E4A" w:rsidRDefault="00EB71EA" w:rsidP="00EB71EA">
            <w:pPr>
              <w:rPr>
                <w:rFonts w:asciiTheme="majorBidi" w:hAnsiTheme="majorBidi" w:cstheme="majorBidi"/>
                <w:sz w:val="18"/>
                <w:szCs w:val="18"/>
              </w:rPr>
            </w:pPr>
            <w:r w:rsidRPr="00910707">
              <w:rPr>
                <w:rFonts w:asciiTheme="majorBidi" w:eastAsia="Times New Roman" w:hAnsiTheme="majorBidi" w:cstheme="majorBidi"/>
                <w:sz w:val="18"/>
                <w:szCs w:val="18"/>
              </w:rPr>
              <w:t>75</w:t>
            </w:r>
          </w:p>
        </w:tc>
        <w:tc>
          <w:tcPr>
            <w:tcW w:w="2552" w:type="dxa"/>
            <w:tcBorders>
              <w:top w:val="single" w:sz="4" w:space="0" w:color="auto"/>
              <w:left w:val="single" w:sz="4" w:space="0" w:color="auto"/>
              <w:bottom w:val="single" w:sz="4" w:space="0" w:color="auto"/>
              <w:right w:val="single" w:sz="4" w:space="0" w:color="auto"/>
            </w:tcBorders>
            <w:vAlign w:val="center"/>
          </w:tcPr>
          <w:p w14:paraId="7A484D02" w14:textId="4AD46DEA" w:rsidR="00EB71EA" w:rsidRPr="000F2E4A" w:rsidRDefault="00EB71EA" w:rsidP="00EB71EA">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Lebanon</w:t>
            </w:r>
          </w:p>
        </w:tc>
        <w:tc>
          <w:tcPr>
            <w:tcW w:w="1537" w:type="dxa"/>
            <w:tcBorders>
              <w:top w:val="single" w:sz="4" w:space="0" w:color="auto"/>
              <w:left w:val="single" w:sz="4" w:space="0" w:color="auto"/>
              <w:bottom w:val="single" w:sz="4" w:space="0" w:color="auto"/>
              <w:right w:val="single" w:sz="4" w:space="0" w:color="auto"/>
            </w:tcBorders>
            <w:vAlign w:val="center"/>
          </w:tcPr>
          <w:p w14:paraId="4EB18F77" w14:textId="5C7A199A"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4520675D" w14:textId="13A44E1E"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13/10/2017</w:t>
            </w:r>
          </w:p>
        </w:tc>
        <w:tc>
          <w:tcPr>
            <w:tcW w:w="1646" w:type="dxa"/>
            <w:tcBorders>
              <w:top w:val="single" w:sz="4" w:space="0" w:color="auto"/>
              <w:left w:val="single" w:sz="4" w:space="0" w:color="auto"/>
              <w:bottom w:val="single" w:sz="4" w:space="0" w:color="auto"/>
              <w:right w:val="single" w:sz="4" w:space="0" w:color="auto"/>
            </w:tcBorders>
            <w:vAlign w:val="center"/>
          </w:tcPr>
          <w:p w14:paraId="4C873E96" w14:textId="6E4D9B6C" w:rsidR="00EB71EA" w:rsidRPr="000F2E4A" w:rsidRDefault="00EB71EA" w:rsidP="00EB71EA">
            <w:pPr>
              <w:rPr>
                <w:rFonts w:asciiTheme="majorBidi" w:hAnsiTheme="majorBidi" w:cstheme="majorBidi"/>
                <w:sz w:val="18"/>
                <w:szCs w:val="18"/>
              </w:rPr>
            </w:pPr>
            <w:r w:rsidRPr="000F2E4A">
              <w:rPr>
                <w:rFonts w:asciiTheme="majorBidi" w:eastAsia="Times New Roman" w:hAnsiTheme="majorBidi" w:cstheme="majorBidi"/>
                <w:sz w:val="18"/>
                <w:szCs w:val="18"/>
              </w:rPr>
              <w:t>11/</w:t>
            </w: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1/2018</w:t>
            </w:r>
          </w:p>
        </w:tc>
      </w:tr>
      <w:tr w:rsidR="00521773" w:rsidRPr="003F4095" w14:paraId="562D282A"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6B4A3C3F" w14:textId="03E31BC5"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76</w:t>
            </w:r>
          </w:p>
        </w:tc>
        <w:tc>
          <w:tcPr>
            <w:tcW w:w="2552" w:type="dxa"/>
            <w:tcBorders>
              <w:top w:val="single" w:sz="4" w:space="0" w:color="auto"/>
              <w:left w:val="single" w:sz="4" w:space="0" w:color="auto"/>
              <w:bottom w:val="single" w:sz="4" w:space="0" w:color="auto"/>
              <w:right w:val="single" w:sz="4" w:space="0" w:color="auto"/>
            </w:tcBorders>
            <w:vAlign w:val="center"/>
          </w:tcPr>
          <w:p w14:paraId="54F11E00" w14:textId="60ADFECB"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Lesotho</w:t>
            </w:r>
          </w:p>
        </w:tc>
        <w:tc>
          <w:tcPr>
            <w:tcW w:w="1537" w:type="dxa"/>
            <w:tcBorders>
              <w:top w:val="single" w:sz="4" w:space="0" w:color="auto"/>
              <w:left w:val="single" w:sz="4" w:space="0" w:color="auto"/>
              <w:bottom w:val="single" w:sz="4" w:space="0" w:color="auto"/>
              <w:right w:val="single" w:sz="4" w:space="0" w:color="auto"/>
            </w:tcBorders>
            <w:vAlign w:val="center"/>
          </w:tcPr>
          <w:p w14:paraId="7E191991" w14:textId="56CA5ADA"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37E81A98" w14:textId="12A9DE80"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12/11/2014</w:t>
            </w:r>
          </w:p>
        </w:tc>
        <w:tc>
          <w:tcPr>
            <w:tcW w:w="1646" w:type="dxa"/>
            <w:tcBorders>
              <w:top w:val="single" w:sz="4" w:space="0" w:color="auto"/>
              <w:left w:val="single" w:sz="4" w:space="0" w:color="auto"/>
              <w:bottom w:val="single" w:sz="4" w:space="0" w:color="auto"/>
              <w:right w:val="single" w:sz="4" w:space="0" w:color="auto"/>
            </w:tcBorders>
            <w:vAlign w:val="center"/>
          </w:tcPr>
          <w:p w14:paraId="248A8EB1" w14:textId="5BD7A026"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521773" w:rsidRPr="003F4095" w14:paraId="3ED8915A" w14:textId="77777777" w:rsidTr="00B71E85">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08743C8B" w14:textId="62E5E961" w:rsidR="00521773" w:rsidRPr="00EE315B" w:rsidRDefault="00521773" w:rsidP="00521773">
            <w:pPr>
              <w:rPr>
                <w:rFonts w:asciiTheme="majorBidi" w:eastAsia="Times New Roman" w:hAnsiTheme="majorBidi" w:cstheme="majorBidi"/>
                <w:sz w:val="18"/>
                <w:szCs w:val="18"/>
              </w:rPr>
            </w:pPr>
            <w:r w:rsidRPr="00910707">
              <w:rPr>
                <w:rFonts w:asciiTheme="majorBidi" w:eastAsia="Times New Roman" w:hAnsiTheme="majorBidi" w:cstheme="majorBidi"/>
                <w:sz w:val="18"/>
                <w:szCs w:val="18"/>
              </w:rPr>
              <w:t>77</w:t>
            </w:r>
          </w:p>
        </w:tc>
        <w:tc>
          <w:tcPr>
            <w:tcW w:w="2552" w:type="dxa"/>
            <w:tcBorders>
              <w:top w:val="single" w:sz="4" w:space="0" w:color="auto"/>
              <w:left w:val="single" w:sz="4" w:space="0" w:color="auto"/>
              <w:bottom w:val="single" w:sz="4" w:space="0" w:color="auto"/>
              <w:right w:val="single" w:sz="4" w:space="0" w:color="auto"/>
            </w:tcBorders>
            <w:vAlign w:val="center"/>
          </w:tcPr>
          <w:p w14:paraId="6E434608" w14:textId="55AE6596" w:rsidR="00521773" w:rsidRPr="00EE315B" w:rsidRDefault="00521773" w:rsidP="00521773">
            <w:pPr>
              <w:rPr>
                <w:rFonts w:asciiTheme="majorBidi" w:eastAsia="Aptos Narrow" w:hAnsiTheme="majorBidi" w:cstheme="majorBidi"/>
                <w:color w:val="000000" w:themeColor="text1"/>
                <w:sz w:val="18"/>
                <w:szCs w:val="18"/>
              </w:rPr>
            </w:pPr>
            <w:r>
              <w:rPr>
                <w:rFonts w:asciiTheme="majorBidi" w:eastAsia="Aptos Narrow" w:hAnsiTheme="majorBidi" w:cstheme="majorBidi"/>
                <w:color w:val="000000" w:themeColor="text1"/>
                <w:sz w:val="18"/>
                <w:szCs w:val="18"/>
              </w:rPr>
              <w:t>Liberia</w:t>
            </w:r>
          </w:p>
        </w:tc>
        <w:tc>
          <w:tcPr>
            <w:tcW w:w="1537" w:type="dxa"/>
            <w:tcBorders>
              <w:top w:val="single" w:sz="4" w:space="0" w:color="auto"/>
              <w:left w:val="single" w:sz="4" w:space="0" w:color="auto"/>
              <w:bottom w:val="single" w:sz="4" w:space="0" w:color="auto"/>
              <w:right w:val="single" w:sz="4" w:space="0" w:color="auto"/>
            </w:tcBorders>
            <w:vAlign w:val="center"/>
          </w:tcPr>
          <w:p w14:paraId="25E2A12F" w14:textId="4605FBB9" w:rsidR="00521773" w:rsidRPr="00EE315B" w:rsidRDefault="00412BE1" w:rsidP="00521773">
            <w:pPr>
              <w:rPr>
                <w:rFonts w:asciiTheme="majorBidi" w:eastAsia="Times New Roman" w:hAnsiTheme="majorBidi" w:cstheme="majorBidi"/>
                <w:sz w:val="18"/>
                <w:szCs w:val="18"/>
              </w:rPr>
            </w:pPr>
            <w:r>
              <w:rPr>
                <w:rFonts w:asciiTheme="majorBidi" w:eastAsia="Times New Roman" w:hAnsiTheme="majorBidi" w:cstheme="majorBidi"/>
                <w:sz w:val="18"/>
                <w:szCs w:val="18"/>
              </w:rPr>
              <w:t>Ac</w:t>
            </w:r>
            <w:r w:rsidR="003E1EE9">
              <w:rPr>
                <w:rFonts w:asciiTheme="majorBidi" w:eastAsia="Times New Roman" w:hAnsiTheme="majorBidi" w:cstheme="majorBidi"/>
                <w:sz w:val="18"/>
                <w:szCs w:val="18"/>
              </w:rPr>
              <w:t>ceptance</w:t>
            </w:r>
          </w:p>
        </w:tc>
        <w:tc>
          <w:tcPr>
            <w:tcW w:w="1723" w:type="dxa"/>
            <w:tcBorders>
              <w:top w:val="single" w:sz="4" w:space="0" w:color="auto"/>
              <w:left w:val="single" w:sz="4" w:space="0" w:color="auto"/>
              <w:bottom w:val="single" w:sz="4" w:space="0" w:color="auto"/>
              <w:right w:val="single" w:sz="4" w:space="0" w:color="auto"/>
            </w:tcBorders>
            <w:vAlign w:val="center"/>
          </w:tcPr>
          <w:p w14:paraId="024E60B8" w14:textId="423FC470" w:rsidR="00521773" w:rsidRPr="00EE315B" w:rsidRDefault="00521773" w:rsidP="00521773">
            <w:pPr>
              <w:rPr>
                <w:rFonts w:asciiTheme="majorBidi" w:eastAsia="Times New Roman" w:hAnsiTheme="majorBidi" w:cstheme="majorBidi"/>
                <w:sz w:val="18"/>
                <w:szCs w:val="18"/>
              </w:rPr>
            </w:pPr>
            <w:r>
              <w:rPr>
                <w:rFonts w:asciiTheme="majorBidi" w:eastAsia="Times New Roman" w:hAnsiTheme="majorBidi" w:cstheme="majorBidi"/>
                <w:sz w:val="18"/>
                <w:szCs w:val="18"/>
              </w:rPr>
              <w:t>24/09/2024</w:t>
            </w:r>
          </w:p>
        </w:tc>
        <w:tc>
          <w:tcPr>
            <w:tcW w:w="1646" w:type="dxa"/>
            <w:tcBorders>
              <w:top w:val="single" w:sz="4" w:space="0" w:color="auto"/>
              <w:left w:val="single" w:sz="4" w:space="0" w:color="auto"/>
              <w:bottom w:val="single" w:sz="4" w:space="0" w:color="auto"/>
              <w:right w:val="single" w:sz="4" w:space="0" w:color="auto"/>
            </w:tcBorders>
            <w:vAlign w:val="center"/>
          </w:tcPr>
          <w:p w14:paraId="13E121C0" w14:textId="750537E4" w:rsidR="00521773" w:rsidRPr="00EE315B" w:rsidRDefault="00521773" w:rsidP="00521773">
            <w:pPr>
              <w:rPr>
                <w:rFonts w:asciiTheme="majorBidi" w:eastAsia="Times New Roman" w:hAnsiTheme="majorBidi" w:cstheme="majorBidi"/>
                <w:sz w:val="18"/>
                <w:szCs w:val="18"/>
              </w:rPr>
            </w:pPr>
            <w:r>
              <w:rPr>
                <w:rFonts w:asciiTheme="majorBidi" w:eastAsia="Times New Roman" w:hAnsiTheme="majorBidi" w:cstheme="majorBidi"/>
                <w:sz w:val="18"/>
                <w:szCs w:val="18"/>
              </w:rPr>
              <w:t>23/12/2024</w:t>
            </w:r>
          </w:p>
        </w:tc>
      </w:tr>
      <w:tr w:rsidR="00521773" w:rsidRPr="003F4095" w14:paraId="6D8AEEC6"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78D8CD60" w14:textId="3AAD136F"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78</w:t>
            </w:r>
          </w:p>
        </w:tc>
        <w:tc>
          <w:tcPr>
            <w:tcW w:w="2552" w:type="dxa"/>
            <w:tcBorders>
              <w:top w:val="single" w:sz="4" w:space="0" w:color="auto"/>
              <w:left w:val="single" w:sz="4" w:space="0" w:color="auto"/>
              <w:bottom w:val="single" w:sz="4" w:space="0" w:color="auto"/>
              <w:right w:val="single" w:sz="4" w:space="0" w:color="auto"/>
            </w:tcBorders>
            <w:vAlign w:val="center"/>
          </w:tcPr>
          <w:p w14:paraId="0BC83056" w14:textId="60D588BF"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Liechtenstein</w:t>
            </w:r>
          </w:p>
        </w:tc>
        <w:tc>
          <w:tcPr>
            <w:tcW w:w="1537" w:type="dxa"/>
            <w:tcBorders>
              <w:top w:val="single" w:sz="4" w:space="0" w:color="auto"/>
              <w:left w:val="single" w:sz="4" w:space="0" w:color="auto"/>
              <w:bottom w:val="single" w:sz="4" w:space="0" w:color="auto"/>
              <w:right w:val="single" w:sz="4" w:space="0" w:color="auto"/>
            </w:tcBorders>
            <w:vAlign w:val="center"/>
          </w:tcPr>
          <w:p w14:paraId="3FCBCA62" w14:textId="74A0DD2A"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3C78E384" w14:textId="0A5C01E4" w:rsidR="00521773" w:rsidRPr="000F2E4A" w:rsidRDefault="00521773" w:rsidP="00521773">
            <w:pPr>
              <w:rPr>
                <w:rFonts w:asciiTheme="majorBidi" w:hAnsiTheme="majorBidi" w:cstheme="majorBidi"/>
                <w:sz w:val="18"/>
                <w:szCs w:val="18"/>
              </w:rPr>
            </w:pP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1/</w:t>
            </w: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2/2017</w:t>
            </w:r>
          </w:p>
        </w:tc>
        <w:tc>
          <w:tcPr>
            <w:tcW w:w="1646" w:type="dxa"/>
            <w:tcBorders>
              <w:top w:val="single" w:sz="4" w:space="0" w:color="auto"/>
              <w:left w:val="single" w:sz="4" w:space="0" w:color="auto"/>
              <w:bottom w:val="single" w:sz="4" w:space="0" w:color="auto"/>
              <w:right w:val="single" w:sz="4" w:space="0" w:color="auto"/>
            </w:tcBorders>
            <w:vAlign w:val="center"/>
          </w:tcPr>
          <w:p w14:paraId="5E806F66" w14:textId="03FEDCA1"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521773" w:rsidRPr="003F4095" w14:paraId="1EC8B14B"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5870AD5A" w14:textId="1CCF4C03"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79</w:t>
            </w:r>
          </w:p>
        </w:tc>
        <w:tc>
          <w:tcPr>
            <w:tcW w:w="2552" w:type="dxa"/>
            <w:tcBorders>
              <w:top w:val="single" w:sz="4" w:space="0" w:color="auto"/>
              <w:left w:val="single" w:sz="4" w:space="0" w:color="auto"/>
              <w:bottom w:val="single" w:sz="4" w:space="0" w:color="auto"/>
              <w:right w:val="single" w:sz="4" w:space="0" w:color="auto"/>
            </w:tcBorders>
            <w:vAlign w:val="center"/>
          </w:tcPr>
          <w:p w14:paraId="6630B2DE" w14:textId="3FE6DEE0"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Lithuania</w:t>
            </w:r>
          </w:p>
        </w:tc>
        <w:tc>
          <w:tcPr>
            <w:tcW w:w="1537" w:type="dxa"/>
            <w:tcBorders>
              <w:top w:val="single" w:sz="4" w:space="0" w:color="auto"/>
              <w:left w:val="single" w:sz="4" w:space="0" w:color="auto"/>
              <w:bottom w:val="single" w:sz="4" w:space="0" w:color="auto"/>
              <w:right w:val="single" w:sz="4" w:space="0" w:color="auto"/>
            </w:tcBorders>
            <w:vAlign w:val="center"/>
          </w:tcPr>
          <w:p w14:paraId="5A0F1B83" w14:textId="0A062D5E"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09A078EE" w14:textId="7C293D53"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15/01/2018</w:t>
            </w:r>
          </w:p>
        </w:tc>
        <w:tc>
          <w:tcPr>
            <w:tcW w:w="1646" w:type="dxa"/>
            <w:tcBorders>
              <w:top w:val="single" w:sz="4" w:space="0" w:color="auto"/>
              <w:left w:val="single" w:sz="4" w:space="0" w:color="auto"/>
              <w:bottom w:val="single" w:sz="4" w:space="0" w:color="auto"/>
              <w:right w:val="single" w:sz="4" w:space="0" w:color="auto"/>
            </w:tcBorders>
            <w:vAlign w:val="center"/>
          </w:tcPr>
          <w:p w14:paraId="2FB5E970" w14:textId="11D275AF"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15/04/2018</w:t>
            </w:r>
          </w:p>
        </w:tc>
      </w:tr>
      <w:tr w:rsidR="00521773" w:rsidRPr="003F4095" w14:paraId="5558F54C"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725CCCA0" w14:textId="57A3DBE4"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80</w:t>
            </w:r>
          </w:p>
        </w:tc>
        <w:tc>
          <w:tcPr>
            <w:tcW w:w="2552" w:type="dxa"/>
            <w:tcBorders>
              <w:top w:val="single" w:sz="4" w:space="0" w:color="auto"/>
              <w:left w:val="single" w:sz="4" w:space="0" w:color="auto"/>
              <w:bottom w:val="single" w:sz="4" w:space="0" w:color="auto"/>
              <w:right w:val="single" w:sz="4" w:space="0" w:color="auto"/>
            </w:tcBorders>
            <w:vAlign w:val="center"/>
          </w:tcPr>
          <w:p w14:paraId="40E3F5B6" w14:textId="675E3B08"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Luxembourg</w:t>
            </w:r>
          </w:p>
        </w:tc>
        <w:tc>
          <w:tcPr>
            <w:tcW w:w="1537" w:type="dxa"/>
            <w:tcBorders>
              <w:top w:val="single" w:sz="4" w:space="0" w:color="auto"/>
              <w:left w:val="single" w:sz="4" w:space="0" w:color="auto"/>
              <w:bottom w:val="single" w:sz="4" w:space="0" w:color="auto"/>
              <w:right w:val="single" w:sz="4" w:space="0" w:color="auto"/>
            </w:tcBorders>
            <w:vAlign w:val="center"/>
          </w:tcPr>
          <w:p w14:paraId="7D510360" w14:textId="30F59B21"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3298206A" w14:textId="14C056CA"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21/09/2017</w:t>
            </w:r>
          </w:p>
        </w:tc>
        <w:tc>
          <w:tcPr>
            <w:tcW w:w="1646" w:type="dxa"/>
            <w:tcBorders>
              <w:top w:val="single" w:sz="4" w:space="0" w:color="auto"/>
              <w:left w:val="single" w:sz="4" w:space="0" w:color="auto"/>
              <w:bottom w:val="single" w:sz="4" w:space="0" w:color="auto"/>
              <w:right w:val="single" w:sz="4" w:space="0" w:color="auto"/>
            </w:tcBorders>
            <w:vAlign w:val="center"/>
          </w:tcPr>
          <w:p w14:paraId="7F79BA95" w14:textId="0F793417"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20/12/2017</w:t>
            </w:r>
          </w:p>
        </w:tc>
      </w:tr>
      <w:tr w:rsidR="00521773" w:rsidRPr="003F4095" w14:paraId="072EF09A"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4EF81ABF" w14:textId="44379AA3"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81</w:t>
            </w:r>
          </w:p>
        </w:tc>
        <w:tc>
          <w:tcPr>
            <w:tcW w:w="2552" w:type="dxa"/>
            <w:tcBorders>
              <w:top w:val="single" w:sz="4" w:space="0" w:color="auto"/>
              <w:left w:val="single" w:sz="4" w:space="0" w:color="auto"/>
              <w:bottom w:val="single" w:sz="4" w:space="0" w:color="auto"/>
              <w:right w:val="single" w:sz="4" w:space="0" w:color="auto"/>
            </w:tcBorders>
            <w:vAlign w:val="center"/>
          </w:tcPr>
          <w:p w14:paraId="522DE467" w14:textId="351C3F5E"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Madagascar</w:t>
            </w:r>
          </w:p>
        </w:tc>
        <w:tc>
          <w:tcPr>
            <w:tcW w:w="1537" w:type="dxa"/>
            <w:tcBorders>
              <w:top w:val="single" w:sz="4" w:space="0" w:color="auto"/>
              <w:left w:val="single" w:sz="4" w:space="0" w:color="auto"/>
              <w:bottom w:val="single" w:sz="4" w:space="0" w:color="auto"/>
              <w:right w:val="single" w:sz="4" w:space="0" w:color="auto"/>
            </w:tcBorders>
            <w:vAlign w:val="center"/>
          </w:tcPr>
          <w:p w14:paraId="1BAC6F4F" w14:textId="355D19DB"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78F1C2B5" w14:textId="164BE76F"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13/05/2015</w:t>
            </w:r>
          </w:p>
        </w:tc>
        <w:tc>
          <w:tcPr>
            <w:tcW w:w="1646" w:type="dxa"/>
            <w:tcBorders>
              <w:top w:val="single" w:sz="4" w:space="0" w:color="auto"/>
              <w:left w:val="single" w:sz="4" w:space="0" w:color="auto"/>
              <w:bottom w:val="single" w:sz="4" w:space="0" w:color="auto"/>
              <w:right w:val="single" w:sz="4" w:space="0" w:color="auto"/>
            </w:tcBorders>
            <w:vAlign w:val="center"/>
          </w:tcPr>
          <w:p w14:paraId="798225A3" w14:textId="29207538"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521773" w:rsidRPr="003F4095" w14:paraId="4CFB2B3D"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6B1547F3" w14:textId="24342CC5"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82</w:t>
            </w:r>
          </w:p>
        </w:tc>
        <w:tc>
          <w:tcPr>
            <w:tcW w:w="2552" w:type="dxa"/>
            <w:tcBorders>
              <w:top w:val="single" w:sz="4" w:space="0" w:color="auto"/>
              <w:left w:val="single" w:sz="4" w:space="0" w:color="auto"/>
              <w:bottom w:val="single" w:sz="4" w:space="0" w:color="auto"/>
              <w:right w:val="single" w:sz="4" w:space="0" w:color="auto"/>
            </w:tcBorders>
            <w:vAlign w:val="center"/>
          </w:tcPr>
          <w:p w14:paraId="2368467F" w14:textId="6BEA8AF8"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Malawi</w:t>
            </w:r>
          </w:p>
        </w:tc>
        <w:tc>
          <w:tcPr>
            <w:tcW w:w="1537" w:type="dxa"/>
            <w:tcBorders>
              <w:top w:val="single" w:sz="4" w:space="0" w:color="auto"/>
              <w:left w:val="single" w:sz="4" w:space="0" w:color="auto"/>
              <w:bottom w:val="single" w:sz="4" w:space="0" w:color="auto"/>
              <w:right w:val="single" w:sz="4" w:space="0" w:color="auto"/>
            </w:tcBorders>
            <w:vAlign w:val="center"/>
          </w:tcPr>
          <w:p w14:paraId="46C6DCBB" w14:textId="5EDCA06B"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2E82D597" w14:textId="11710837"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23/06/2023</w:t>
            </w:r>
          </w:p>
        </w:tc>
        <w:tc>
          <w:tcPr>
            <w:tcW w:w="1646" w:type="dxa"/>
            <w:tcBorders>
              <w:top w:val="single" w:sz="4" w:space="0" w:color="auto"/>
              <w:left w:val="single" w:sz="4" w:space="0" w:color="auto"/>
              <w:bottom w:val="single" w:sz="4" w:space="0" w:color="auto"/>
              <w:right w:val="single" w:sz="4" w:space="0" w:color="auto"/>
            </w:tcBorders>
            <w:vAlign w:val="center"/>
          </w:tcPr>
          <w:p w14:paraId="2FEC209A" w14:textId="6E07357F"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21/09/2023</w:t>
            </w:r>
          </w:p>
        </w:tc>
      </w:tr>
      <w:tr w:rsidR="00521773" w:rsidRPr="003F4095" w14:paraId="7678C04E" w14:textId="77777777" w:rsidTr="00B71E85">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67167A71" w14:textId="29087653" w:rsidR="00521773" w:rsidRPr="00EB71EA" w:rsidRDefault="00521773" w:rsidP="00521773">
            <w:pPr>
              <w:rPr>
                <w:rFonts w:asciiTheme="majorBidi" w:eastAsia="Times New Roman" w:hAnsiTheme="majorBidi" w:cstheme="majorBidi"/>
                <w:sz w:val="18"/>
                <w:szCs w:val="18"/>
              </w:rPr>
            </w:pPr>
            <w:r w:rsidRPr="00910707">
              <w:rPr>
                <w:rFonts w:asciiTheme="majorBidi" w:eastAsia="Times New Roman" w:hAnsiTheme="majorBidi" w:cstheme="majorBidi"/>
                <w:sz w:val="18"/>
                <w:szCs w:val="18"/>
              </w:rPr>
              <w:t>83</w:t>
            </w:r>
          </w:p>
        </w:tc>
        <w:tc>
          <w:tcPr>
            <w:tcW w:w="2552" w:type="dxa"/>
            <w:tcBorders>
              <w:top w:val="single" w:sz="4" w:space="0" w:color="auto"/>
              <w:left w:val="single" w:sz="4" w:space="0" w:color="auto"/>
              <w:bottom w:val="single" w:sz="4" w:space="0" w:color="auto"/>
              <w:right w:val="single" w:sz="4" w:space="0" w:color="auto"/>
            </w:tcBorders>
            <w:vAlign w:val="center"/>
          </w:tcPr>
          <w:p w14:paraId="64643BEE" w14:textId="4E5A7F01" w:rsidR="00521773" w:rsidRPr="00EB71EA" w:rsidRDefault="00521773" w:rsidP="00521773">
            <w:pPr>
              <w:rPr>
                <w:rFonts w:asciiTheme="majorBidi" w:eastAsia="Aptos Narrow" w:hAnsiTheme="majorBidi" w:cstheme="majorBidi"/>
                <w:color w:val="000000" w:themeColor="text1"/>
                <w:sz w:val="18"/>
                <w:szCs w:val="18"/>
              </w:rPr>
            </w:pPr>
            <w:r>
              <w:rPr>
                <w:rFonts w:asciiTheme="majorBidi" w:eastAsia="Aptos Narrow" w:hAnsiTheme="majorBidi" w:cstheme="majorBidi"/>
                <w:color w:val="000000" w:themeColor="text1"/>
                <w:sz w:val="18"/>
                <w:szCs w:val="18"/>
              </w:rPr>
              <w:t>Maldives</w:t>
            </w:r>
          </w:p>
        </w:tc>
        <w:tc>
          <w:tcPr>
            <w:tcW w:w="1537" w:type="dxa"/>
            <w:tcBorders>
              <w:top w:val="single" w:sz="4" w:space="0" w:color="auto"/>
              <w:left w:val="single" w:sz="4" w:space="0" w:color="auto"/>
              <w:bottom w:val="single" w:sz="4" w:space="0" w:color="auto"/>
              <w:right w:val="single" w:sz="4" w:space="0" w:color="auto"/>
            </w:tcBorders>
            <w:vAlign w:val="center"/>
          </w:tcPr>
          <w:p w14:paraId="745C1577" w14:textId="66F757B9" w:rsidR="00521773" w:rsidRPr="00EB71EA" w:rsidRDefault="003E1EE9" w:rsidP="00521773">
            <w:pPr>
              <w:rPr>
                <w:rFonts w:asciiTheme="majorBidi" w:eastAsia="Times New Roman" w:hAnsiTheme="majorBidi" w:cstheme="majorBidi"/>
                <w:sz w:val="18"/>
                <w:szCs w:val="18"/>
              </w:rPr>
            </w:pPr>
            <w:r w:rsidRPr="003E1EE9">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0BB067AD" w14:textId="4F7A8C97" w:rsidR="00521773" w:rsidRPr="00EB71EA" w:rsidRDefault="00521773" w:rsidP="00521773">
            <w:pPr>
              <w:rPr>
                <w:rFonts w:asciiTheme="majorBidi" w:eastAsia="Times New Roman" w:hAnsiTheme="majorBidi" w:cstheme="majorBidi"/>
                <w:sz w:val="18"/>
                <w:szCs w:val="18"/>
              </w:rPr>
            </w:pPr>
            <w:r>
              <w:rPr>
                <w:rFonts w:asciiTheme="majorBidi" w:eastAsia="Times New Roman" w:hAnsiTheme="majorBidi" w:cstheme="majorBidi"/>
                <w:sz w:val="18"/>
                <w:szCs w:val="18"/>
              </w:rPr>
              <w:t>24/09/2024</w:t>
            </w:r>
          </w:p>
        </w:tc>
        <w:tc>
          <w:tcPr>
            <w:tcW w:w="1646" w:type="dxa"/>
            <w:tcBorders>
              <w:top w:val="single" w:sz="4" w:space="0" w:color="auto"/>
              <w:left w:val="single" w:sz="4" w:space="0" w:color="auto"/>
              <w:bottom w:val="single" w:sz="4" w:space="0" w:color="auto"/>
              <w:right w:val="single" w:sz="4" w:space="0" w:color="auto"/>
            </w:tcBorders>
            <w:vAlign w:val="center"/>
          </w:tcPr>
          <w:p w14:paraId="09860BA0" w14:textId="40FC8BB6" w:rsidR="00521773" w:rsidRPr="00EB71EA" w:rsidRDefault="00521773" w:rsidP="00521773">
            <w:pPr>
              <w:rPr>
                <w:rFonts w:asciiTheme="majorBidi" w:eastAsia="Times New Roman" w:hAnsiTheme="majorBidi" w:cstheme="majorBidi"/>
                <w:sz w:val="18"/>
                <w:szCs w:val="18"/>
              </w:rPr>
            </w:pPr>
            <w:r>
              <w:rPr>
                <w:rFonts w:asciiTheme="majorBidi" w:eastAsia="Times New Roman" w:hAnsiTheme="majorBidi" w:cstheme="majorBidi"/>
                <w:sz w:val="18"/>
                <w:szCs w:val="18"/>
              </w:rPr>
              <w:t>23/12/2024</w:t>
            </w:r>
          </w:p>
        </w:tc>
      </w:tr>
      <w:tr w:rsidR="00521773" w:rsidRPr="003F4095" w14:paraId="2A31FAC4"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2C3AA224" w14:textId="00A634F9"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84</w:t>
            </w:r>
          </w:p>
        </w:tc>
        <w:tc>
          <w:tcPr>
            <w:tcW w:w="2552" w:type="dxa"/>
            <w:tcBorders>
              <w:top w:val="single" w:sz="4" w:space="0" w:color="auto"/>
              <w:left w:val="single" w:sz="4" w:space="0" w:color="auto"/>
              <w:bottom w:val="single" w:sz="4" w:space="0" w:color="auto"/>
              <w:right w:val="single" w:sz="4" w:space="0" w:color="auto"/>
            </w:tcBorders>
            <w:vAlign w:val="center"/>
          </w:tcPr>
          <w:p w14:paraId="00015960" w14:textId="07590BB4"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Mali</w:t>
            </w:r>
          </w:p>
        </w:tc>
        <w:tc>
          <w:tcPr>
            <w:tcW w:w="1537" w:type="dxa"/>
            <w:tcBorders>
              <w:top w:val="single" w:sz="4" w:space="0" w:color="auto"/>
              <w:left w:val="single" w:sz="4" w:space="0" w:color="auto"/>
              <w:bottom w:val="single" w:sz="4" w:space="0" w:color="auto"/>
              <w:right w:val="single" w:sz="4" w:space="0" w:color="auto"/>
            </w:tcBorders>
            <w:vAlign w:val="center"/>
          </w:tcPr>
          <w:p w14:paraId="44575D9F" w14:textId="22BA1982"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7498124C" w14:textId="40889248"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27/05/2016</w:t>
            </w:r>
          </w:p>
        </w:tc>
        <w:tc>
          <w:tcPr>
            <w:tcW w:w="1646" w:type="dxa"/>
            <w:tcBorders>
              <w:top w:val="single" w:sz="4" w:space="0" w:color="auto"/>
              <w:left w:val="single" w:sz="4" w:space="0" w:color="auto"/>
              <w:bottom w:val="single" w:sz="4" w:space="0" w:color="auto"/>
              <w:right w:val="single" w:sz="4" w:space="0" w:color="auto"/>
            </w:tcBorders>
            <w:vAlign w:val="center"/>
          </w:tcPr>
          <w:p w14:paraId="6802885B" w14:textId="4EB48C7F"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521773" w:rsidRPr="003F4095" w14:paraId="01F77ACF"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50800F68" w14:textId="034AD8CD"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85</w:t>
            </w:r>
          </w:p>
        </w:tc>
        <w:tc>
          <w:tcPr>
            <w:tcW w:w="2552" w:type="dxa"/>
            <w:tcBorders>
              <w:top w:val="single" w:sz="4" w:space="0" w:color="auto"/>
              <w:left w:val="single" w:sz="4" w:space="0" w:color="auto"/>
              <w:bottom w:val="single" w:sz="4" w:space="0" w:color="auto"/>
              <w:right w:val="single" w:sz="4" w:space="0" w:color="auto"/>
            </w:tcBorders>
            <w:vAlign w:val="center"/>
          </w:tcPr>
          <w:p w14:paraId="372024FA" w14:textId="57ADC407"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Malta</w:t>
            </w:r>
          </w:p>
        </w:tc>
        <w:tc>
          <w:tcPr>
            <w:tcW w:w="1537" w:type="dxa"/>
            <w:tcBorders>
              <w:top w:val="single" w:sz="4" w:space="0" w:color="auto"/>
              <w:left w:val="single" w:sz="4" w:space="0" w:color="auto"/>
              <w:bottom w:val="single" w:sz="4" w:space="0" w:color="auto"/>
              <w:right w:val="single" w:sz="4" w:space="0" w:color="auto"/>
            </w:tcBorders>
            <w:vAlign w:val="center"/>
          </w:tcPr>
          <w:p w14:paraId="506C3FFE" w14:textId="0BB2B2A6"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57F956A8" w14:textId="5CBDD7B0"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18/05/2017</w:t>
            </w:r>
          </w:p>
        </w:tc>
        <w:tc>
          <w:tcPr>
            <w:tcW w:w="1646" w:type="dxa"/>
            <w:tcBorders>
              <w:top w:val="single" w:sz="4" w:space="0" w:color="auto"/>
              <w:left w:val="single" w:sz="4" w:space="0" w:color="auto"/>
              <w:bottom w:val="single" w:sz="4" w:space="0" w:color="auto"/>
              <w:right w:val="single" w:sz="4" w:space="0" w:color="auto"/>
            </w:tcBorders>
            <w:vAlign w:val="center"/>
          </w:tcPr>
          <w:p w14:paraId="7A2F39C2" w14:textId="7194882F"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521773" w:rsidRPr="003F4095" w14:paraId="407C5DD7"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4A8654C1" w14:textId="696BE79E"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86</w:t>
            </w:r>
          </w:p>
        </w:tc>
        <w:tc>
          <w:tcPr>
            <w:tcW w:w="2552" w:type="dxa"/>
            <w:tcBorders>
              <w:top w:val="single" w:sz="4" w:space="0" w:color="auto"/>
              <w:left w:val="single" w:sz="4" w:space="0" w:color="auto"/>
              <w:bottom w:val="single" w:sz="4" w:space="0" w:color="auto"/>
              <w:right w:val="single" w:sz="4" w:space="0" w:color="auto"/>
            </w:tcBorders>
            <w:vAlign w:val="center"/>
          </w:tcPr>
          <w:p w14:paraId="055A9BCF" w14:textId="1EB71FAB"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Marshall Islands</w:t>
            </w:r>
          </w:p>
        </w:tc>
        <w:tc>
          <w:tcPr>
            <w:tcW w:w="1537" w:type="dxa"/>
            <w:tcBorders>
              <w:top w:val="single" w:sz="4" w:space="0" w:color="auto"/>
              <w:left w:val="single" w:sz="4" w:space="0" w:color="auto"/>
              <w:bottom w:val="single" w:sz="4" w:space="0" w:color="auto"/>
              <w:right w:val="single" w:sz="4" w:space="0" w:color="auto"/>
            </w:tcBorders>
            <w:vAlign w:val="center"/>
          </w:tcPr>
          <w:p w14:paraId="5CCC6D43" w14:textId="66D97EE5"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6D24AD31" w14:textId="71C89936"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29/01/2019</w:t>
            </w:r>
          </w:p>
        </w:tc>
        <w:tc>
          <w:tcPr>
            <w:tcW w:w="1646" w:type="dxa"/>
            <w:tcBorders>
              <w:top w:val="single" w:sz="4" w:space="0" w:color="auto"/>
              <w:left w:val="single" w:sz="4" w:space="0" w:color="auto"/>
              <w:bottom w:val="single" w:sz="4" w:space="0" w:color="auto"/>
              <w:right w:val="single" w:sz="4" w:space="0" w:color="auto"/>
            </w:tcBorders>
            <w:vAlign w:val="center"/>
          </w:tcPr>
          <w:p w14:paraId="3BAF1CF1" w14:textId="23CF2E6B"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29/04/2019</w:t>
            </w:r>
          </w:p>
        </w:tc>
      </w:tr>
      <w:tr w:rsidR="00521773" w:rsidRPr="003F4095" w14:paraId="5BAD8F34"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1F8E849F" w14:textId="6BA1981C"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87</w:t>
            </w:r>
          </w:p>
        </w:tc>
        <w:tc>
          <w:tcPr>
            <w:tcW w:w="2552" w:type="dxa"/>
            <w:tcBorders>
              <w:top w:val="single" w:sz="4" w:space="0" w:color="auto"/>
              <w:left w:val="single" w:sz="4" w:space="0" w:color="auto"/>
              <w:bottom w:val="single" w:sz="4" w:space="0" w:color="auto"/>
              <w:right w:val="single" w:sz="4" w:space="0" w:color="auto"/>
            </w:tcBorders>
            <w:vAlign w:val="center"/>
          </w:tcPr>
          <w:p w14:paraId="0D0DB3A5" w14:textId="2F957689"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Mauritania</w:t>
            </w:r>
          </w:p>
        </w:tc>
        <w:tc>
          <w:tcPr>
            <w:tcW w:w="1537" w:type="dxa"/>
            <w:tcBorders>
              <w:top w:val="single" w:sz="4" w:space="0" w:color="auto"/>
              <w:left w:val="single" w:sz="4" w:space="0" w:color="auto"/>
              <w:bottom w:val="single" w:sz="4" w:space="0" w:color="auto"/>
              <w:right w:val="single" w:sz="4" w:space="0" w:color="auto"/>
            </w:tcBorders>
            <w:vAlign w:val="center"/>
          </w:tcPr>
          <w:p w14:paraId="7BACF578" w14:textId="5B1D67A5"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0B9AB374" w14:textId="28673678"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18/08/2015</w:t>
            </w:r>
          </w:p>
        </w:tc>
        <w:tc>
          <w:tcPr>
            <w:tcW w:w="1646" w:type="dxa"/>
            <w:tcBorders>
              <w:top w:val="single" w:sz="4" w:space="0" w:color="auto"/>
              <w:left w:val="single" w:sz="4" w:space="0" w:color="auto"/>
              <w:bottom w:val="single" w:sz="4" w:space="0" w:color="auto"/>
              <w:right w:val="single" w:sz="4" w:space="0" w:color="auto"/>
            </w:tcBorders>
            <w:vAlign w:val="center"/>
          </w:tcPr>
          <w:p w14:paraId="3642EA51" w14:textId="1E977CE3"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521773" w:rsidRPr="003F4095" w14:paraId="2111C976"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3CC7E2A4" w14:textId="3155577E"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88</w:t>
            </w:r>
          </w:p>
        </w:tc>
        <w:tc>
          <w:tcPr>
            <w:tcW w:w="2552" w:type="dxa"/>
            <w:tcBorders>
              <w:top w:val="single" w:sz="4" w:space="0" w:color="auto"/>
              <w:left w:val="single" w:sz="4" w:space="0" w:color="auto"/>
              <w:bottom w:val="single" w:sz="4" w:space="0" w:color="auto"/>
              <w:right w:val="single" w:sz="4" w:space="0" w:color="auto"/>
            </w:tcBorders>
            <w:vAlign w:val="center"/>
          </w:tcPr>
          <w:p w14:paraId="32DF7DED" w14:textId="6263D781"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Mauritius</w:t>
            </w:r>
          </w:p>
        </w:tc>
        <w:tc>
          <w:tcPr>
            <w:tcW w:w="1537" w:type="dxa"/>
            <w:tcBorders>
              <w:top w:val="single" w:sz="4" w:space="0" w:color="auto"/>
              <w:left w:val="single" w:sz="4" w:space="0" w:color="auto"/>
              <w:bottom w:val="single" w:sz="4" w:space="0" w:color="auto"/>
              <w:right w:val="single" w:sz="4" w:space="0" w:color="auto"/>
            </w:tcBorders>
            <w:vAlign w:val="center"/>
          </w:tcPr>
          <w:p w14:paraId="43358DA0" w14:textId="091BFC83"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7F376F4E" w14:textId="434345E1"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21/09/2017</w:t>
            </w:r>
          </w:p>
        </w:tc>
        <w:tc>
          <w:tcPr>
            <w:tcW w:w="1646" w:type="dxa"/>
            <w:tcBorders>
              <w:top w:val="single" w:sz="4" w:space="0" w:color="auto"/>
              <w:left w:val="single" w:sz="4" w:space="0" w:color="auto"/>
              <w:bottom w:val="single" w:sz="4" w:space="0" w:color="auto"/>
              <w:right w:val="single" w:sz="4" w:space="0" w:color="auto"/>
            </w:tcBorders>
            <w:vAlign w:val="center"/>
          </w:tcPr>
          <w:p w14:paraId="4C9E040D" w14:textId="467C5E67"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20/12/2017</w:t>
            </w:r>
          </w:p>
        </w:tc>
      </w:tr>
      <w:tr w:rsidR="00521773" w:rsidRPr="003F4095" w14:paraId="58971944"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7A042788" w14:textId="320A5737"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89</w:t>
            </w:r>
          </w:p>
        </w:tc>
        <w:tc>
          <w:tcPr>
            <w:tcW w:w="2552" w:type="dxa"/>
            <w:tcBorders>
              <w:top w:val="single" w:sz="4" w:space="0" w:color="auto"/>
              <w:left w:val="single" w:sz="4" w:space="0" w:color="auto"/>
              <w:bottom w:val="single" w:sz="4" w:space="0" w:color="auto"/>
              <w:right w:val="single" w:sz="4" w:space="0" w:color="auto"/>
            </w:tcBorders>
            <w:vAlign w:val="center"/>
          </w:tcPr>
          <w:p w14:paraId="2FAFFF70" w14:textId="14E17957"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Mexico</w:t>
            </w:r>
          </w:p>
        </w:tc>
        <w:tc>
          <w:tcPr>
            <w:tcW w:w="1537" w:type="dxa"/>
            <w:tcBorders>
              <w:top w:val="single" w:sz="4" w:space="0" w:color="auto"/>
              <w:left w:val="single" w:sz="4" w:space="0" w:color="auto"/>
              <w:bottom w:val="single" w:sz="4" w:space="0" w:color="auto"/>
              <w:right w:val="single" w:sz="4" w:space="0" w:color="auto"/>
            </w:tcBorders>
            <w:vAlign w:val="center"/>
          </w:tcPr>
          <w:p w14:paraId="47C7E70F" w14:textId="1553E620"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5A85954E" w14:textId="5C80538E"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29/09/2015</w:t>
            </w:r>
          </w:p>
        </w:tc>
        <w:tc>
          <w:tcPr>
            <w:tcW w:w="1646" w:type="dxa"/>
            <w:tcBorders>
              <w:top w:val="single" w:sz="4" w:space="0" w:color="auto"/>
              <w:left w:val="single" w:sz="4" w:space="0" w:color="auto"/>
              <w:bottom w:val="single" w:sz="4" w:space="0" w:color="auto"/>
              <w:right w:val="single" w:sz="4" w:space="0" w:color="auto"/>
            </w:tcBorders>
            <w:vAlign w:val="center"/>
          </w:tcPr>
          <w:p w14:paraId="69A07C5E" w14:textId="22661468"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521773" w:rsidRPr="003F4095" w14:paraId="128582D6"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07CB4103" w14:textId="51C095AC"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lastRenderedPageBreak/>
              <w:t>90</w:t>
            </w:r>
          </w:p>
        </w:tc>
        <w:tc>
          <w:tcPr>
            <w:tcW w:w="2552" w:type="dxa"/>
            <w:tcBorders>
              <w:top w:val="single" w:sz="4" w:space="0" w:color="auto"/>
              <w:left w:val="single" w:sz="4" w:space="0" w:color="auto"/>
              <w:bottom w:val="single" w:sz="4" w:space="0" w:color="auto"/>
              <w:right w:val="single" w:sz="4" w:space="0" w:color="auto"/>
            </w:tcBorders>
            <w:vAlign w:val="center"/>
          </w:tcPr>
          <w:p w14:paraId="6FD5AC5A" w14:textId="3921A960"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Monaco</w:t>
            </w:r>
          </w:p>
        </w:tc>
        <w:tc>
          <w:tcPr>
            <w:tcW w:w="1537" w:type="dxa"/>
            <w:tcBorders>
              <w:top w:val="single" w:sz="4" w:space="0" w:color="auto"/>
              <w:left w:val="single" w:sz="4" w:space="0" w:color="auto"/>
              <w:bottom w:val="single" w:sz="4" w:space="0" w:color="auto"/>
              <w:right w:val="single" w:sz="4" w:space="0" w:color="auto"/>
            </w:tcBorders>
            <w:vAlign w:val="center"/>
          </w:tcPr>
          <w:p w14:paraId="3B8401D0" w14:textId="1C00B3A5"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0DD3F43C" w14:textId="5A625CCF"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24/09/2014</w:t>
            </w:r>
          </w:p>
        </w:tc>
        <w:tc>
          <w:tcPr>
            <w:tcW w:w="1646" w:type="dxa"/>
            <w:tcBorders>
              <w:top w:val="single" w:sz="4" w:space="0" w:color="auto"/>
              <w:left w:val="single" w:sz="4" w:space="0" w:color="auto"/>
              <w:bottom w:val="single" w:sz="4" w:space="0" w:color="auto"/>
              <w:right w:val="single" w:sz="4" w:space="0" w:color="auto"/>
            </w:tcBorders>
            <w:vAlign w:val="center"/>
          </w:tcPr>
          <w:p w14:paraId="556A4356" w14:textId="57508198"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521773" w:rsidRPr="003F4095" w14:paraId="6DD3E54F"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2BE61A35" w14:textId="643AC644"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91</w:t>
            </w:r>
          </w:p>
        </w:tc>
        <w:tc>
          <w:tcPr>
            <w:tcW w:w="2552" w:type="dxa"/>
            <w:tcBorders>
              <w:top w:val="single" w:sz="4" w:space="0" w:color="auto"/>
              <w:left w:val="single" w:sz="4" w:space="0" w:color="auto"/>
              <w:bottom w:val="single" w:sz="4" w:space="0" w:color="auto"/>
              <w:right w:val="single" w:sz="4" w:space="0" w:color="auto"/>
            </w:tcBorders>
            <w:vAlign w:val="center"/>
          </w:tcPr>
          <w:p w14:paraId="09CA9EDE" w14:textId="5688D75A"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Mongolia</w:t>
            </w:r>
          </w:p>
        </w:tc>
        <w:tc>
          <w:tcPr>
            <w:tcW w:w="1537" w:type="dxa"/>
            <w:tcBorders>
              <w:top w:val="single" w:sz="4" w:space="0" w:color="auto"/>
              <w:left w:val="single" w:sz="4" w:space="0" w:color="auto"/>
              <w:bottom w:val="single" w:sz="4" w:space="0" w:color="auto"/>
              <w:right w:val="single" w:sz="4" w:space="0" w:color="auto"/>
            </w:tcBorders>
            <w:vAlign w:val="center"/>
          </w:tcPr>
          <w:p w14:paraId="1E323398" w14:textId="1283455B"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684CD289" w14:textId="3A11B8C9"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28/09/2015</w:t>
            </w:r>
          </w:p>
        </w:tc>
        <w:tc>
          <w:tcPr>
            <w:tcW w:w="1646" w:type="dxa"/>
            <w:tcBorders>
              <w:top w:val="single" w:sz="4" w:space="0" w:color="auto"/>
              <w:left w:val="single" w:sz="4" w:space="0" w:color="auto"/>
              <w:bottom w:val="single" w:sz="4" w:space="0" w:color="auto"/>
              <w:right w:val="single" w:sz="4" w:space="0" w:color="auto"/>
            </w:tcBorders>
            <w:vAlign w:val="center"/>
          </w:tcPr>
          <w:p w14:paraId="57CD166C" w14:textId="39C0D3CE"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521773" w:rsidRPr="003F4095" w14:paraId="75877B15"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7A0AC860" w14:textId="3DD5164A"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92</w:t>
            </w:r>
          </w:p>
        </w:tc>
        <w:tc>
          <w:tcPr>
            <w:tcW w:w="2552" w:type="dxa"/>
            <w:tcBorders>
              <w:top w:val="single" w:sz="4" w:space="0" w:color="auto"/>
              <w:left w:val="single" w:sz="4" w:space="0" w:color="auto"/>
              <w:bottom w:val="single" w:sz="4" w:space="0" w:color="auto"/>
              <w:right w:val="single" w:sz="4" w:space="0" w:color="auto"/>
            </w:tcBorders>
            <w:vAlign w:val="center"/>
          </w:tcPr>
          <w:p w14:paraId="1A0B28CA" w14:textId="51385DCF"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Montenegro</w:t>
            </w:r>
          </w:p>
        </w:tc>
        <w:tc>
          <w:tcPr>
            <w:tcW w:w="1537" w:type="dxa"/>
            <w:tcBorders>
              <w:top w:val="single" w:sz="4" w:space="0" w:color="auto"/>
              <w:left w:val="single" w:sz="4" w:space="0" w:color="auto"/>
              <w:bottom w:val="single" w:sz="4" w:space="0" w:color="auto"/>
              <w:right w:val="single" w:sz="4" w:space="0" w:color="auto"/>
            </w:tcBorders>
            <w:vAlign w:val="center"/>
          </w:tcPr>
          <w:p w14:paraId="583CEBC2" w14:textId="33B85C40"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0412E422" w14:textId="136D972F"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10/</w:t>
            </w: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6/2019</w:t>
            </w:r>
          </w:p>
        </w:tc>
        <w:tc>
          <w:tcPr>
            <w:tcW w:w="1646" w:type="dxa"/>
            <w:tcBorders>
              <w:top w:val="single" w:sz="4" w:space="0" w:color="auto"/>
              <w:left w:val="single" w:sz="4" w:space="0" w:color="auto"/>
              <w:bottom w:val="single" w:sz="4" w:space="0" w:color="auto"/>
              <w:right w:val="single" w:sz="4" w:space="0" w:color="auto"/>
            </w:tcBorders>
            <w:vAlign w:val="center"/>
          </w:tcPr>
          <w:p w14:paraId="22E6D9DE" w14:textId="3E746C5A" w:rsidR="00521773" w:rsidRPr="000F2E4A" w:rsidRDefault="00521773" w:rsidP="00521773">
            <w:pPr>
              <w:rPr>
                <w:rFonts w:asciiTheme="majorBidi" w:hAnsiTheme="majorBidi" w:cstheme="majorBidi"/>
                <w:sz w:val="18"/>
                <w:szCs w:val="18"/>
              </w:rPr>
            </w:pP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8/</w:t>
            </w: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9/2019</w:t>
            </w:r>
          </w:p>
        </w:tc>
      </w:tr>
      <w:tr w:rsidR="00521773" w:rsidRPr="003F4095" w14:paraId="48A0BEA2"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4D3AD2DB" w14:textId="32C4EAD4"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93</w:t>
            </w:r>
          </w:p>
        </w:tc>
        <w:tc>
          <w:tcPr>
            <w:tcW w:w="2552" w:type="dxa"/>
            <w:tcBorders>
              <w:top w:val="single" w:sz="4" w:space="0" w:color="auto"/>
              <w:left w:val="single" w:sz="4" w:space="0" w:color="auto"/>
              <w:bottom w:val="single" w:sz="4" w:space="0" w:color="auto"/>
              <w:right w:val="single" w:sz="4" w:space="0" w:color="auto"/>
            </w:tcBorders>
            <w:vAlign w:val="center"/>
          </w:tcPr>
          <w:p w14:paraId="61D04B36" w14:textId="486888CB"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Mozambique</w:t>
            </w:r>
          </w:p>
        </w:tc>
        <w:tc>
          <w:tcPr>
            <w:tcW w:w="1537" w:type="dxa"/>
            <w:tcBorders>
              <w:top w:val="single" w:sz="4" w:space="0" w:color="auto"/>
              <w:left w:val="single" w:sz="4" w:space="0" w:color="auto"/>
              <w:bottom w:val="single" w:sz="4" w:space="0" w:color="auto"/>
              <w:right w:val="single" w:sz="4" w:space="0" w:color="auto"/>
            </w:tcBorders>
            <w:vAlign w:val="center"/>
          </w:tcPr>
          <w:p w14:paraId="3C178F6F" w14:textId="38815768"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5FE9A8C1" w14:textId="0B0E44C7"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19/02/2024</w:t>
            </w:r>
          </w:p>
        </w:tc>
        <w:tc>
          <w:tcPr>
            <w:tcW w:w="1646" w:type="dxa"/>
            <w:tcBorders>
              <w:top w:val="single" w:sz="4" w:space="0" w:color="auto"/>
              <w:left w:val="single" w:sz="4" w:space="0" w:color="auto"/>
              <w:bottom w:val="single" w:sz="4" w:space="0" w:color="auto"/>
              <w:right w:val="single" w:sz="4" w:space="0" w:color="auto"/>
            </w:tcBorders>
            <w:vAlign w:val="center"/>
          </w:tcPr>
          <w:p w14:paraId="0433B472" w14:textId="12C9B3B5"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19/05/2024</w:t>
            </w:r>
          </w:p>
        </w:tc>
      </w:tr>
      <w:tr w:rsidR="00521773" w:rsidRPr="003F4095" w14:paraId="04448E73"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5AABC3D5" w14:textId="4771879B"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94</w:t>
            </w:r>
          </w:p>
        </w:tc>
        <w:tc>
          <w:tcPr>
            <w:tcW w:w="2552" w:type="dxa"/>
            <w:tcBorders>
              <w:top w:val="single" w:sz="4" w:space="0" w:color="auto"/>
              <w:left w:val="single" w:sz="4" w:space="0" w:color="auto"/>
              <w:bottom w:val="single" w:sz="4" w:space="0" w:color="auto"/>
              <w:right w:val="single" w:sz="4" w:space="0" w:color="auto"/>
            </w:tcBorders>
            <w:vAlign w:val="center"/>
          </w:tcPr>
          <w:p w14:paraId="31B33B5A" w14:textId="36EC2BBD"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Namibia</w:t>
            </w:r>
          </w:p>
        </w:tc>
        <w:tc>
          <w:tcPr>
            <w:tcW w:w="1537" w:type="dxa"/>
            <w:tcBorders>
              <w:top w:val="single" w:sz="4" w:space="0" w:color="auto"/>
              <w:left w:val="single" w:sz="4" w:space="0" w:color="auto"/>
              <w:bottom w:val="single" w:sz="4" w:space="0" w:color="auto"/>
              <w:right w:val="single" w:sz="4" w:space="0" w:color="auto"/>
            </w:tcBorders>
            <w:vAlign w:val="center"/>
          </w:tcPr>
          <w:p w14:paraId="49ACC60E" w14:textId="7B463235"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7055525E" w14:textId="4C904A9B" w:rsidR="00521773" w:rsidRPr="000F2E4A" w:rsidRDefault="00521773" w:rsidP="00521773">
            <w:pPr>
              <w:rPr>
                <w:rFonts w:asciiTheme="majorBidi" w:hAnsiTheme="majorBidi" w:cstheme="majorBidi"/>
                <w:sz w:val="18"/>
                <w:szCs w:val="18"/>
              </w:rPr>
            </w:pP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6/</w:t>
            </w: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9/2017</w:t>
            </w:r>
          </w:p>
        </w:tc>
        <w:tc>
          <w:tcPr>
            <w:tcW w:w="1646" w:type="dxa"/>
            <w:tcBorders>
              <w:top w:val="single" w:sz="4" w:space="0" w:color="auto"/>
              <w:left w:val="single" w:sz="4" w:space="0" w:color="auto"/>
              <w:bottom w:val="single" w:sz="4" w:space="0" w:color="auto"/>
              <w:right w:val="single" w:sz="4" w:space="0" w:color="auto"/>
            </w:tcBorders>
            <w:vAlign w:val="center"/>
          </w:tcPr>
          <w:p w14:paraId="1A959EF1" w14:textId="568AE7FC" w:rsidR="00521773" w:rsidRPr="000F2E4A" w:rsidRDefault="00521773" w:rsidP="00521773">
            <w:pPr>
              <w:rPr>
                <w:rFonts w:asciiTheme="majorBidi" w:hAnsiTheme="majorBidi" w:cstheme="majorBidi"/>
                <w:sz w:val="18"/>
                <w:szCs w:val="18"/>
              </w:rPr>
            </w:pP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5/12/2017</w:t>
            </w:r>
          </w:p>
        </w:tc>
      </w:tr>
      <w:tr w:rsidR="00521773" w:rsidRPr="003F4095" w14:paraId="389696E9"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6E0E704C" w14:textId="696C0ED0"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95</w:t>
            </w:r>
          </w:p>
        </w:tc>
        <w:tc>
          <w:tcPr>
            <w:tcW w:w="2552" w:type="dxa"/>
            <w:tcBorders>
              <w:top w:val="single" w:sz="4" w:space="0" w:color="auto"/>
              <w:left w:val="single" w:sz="4" w:space="0" w:color="auto"/>
              <w:bottom w:val="single" w:sz="4" w:space="0" w:color="auto"/>
              <w:right w:val="single" w:sz="4" w:space="0" w:color="auto"/>
            </w:tcBorders>
            <w:vAlign w:val="center"/>
          </w:tcPr>
          <w:p w14:paraId="74013064" w14:textId="57BFDF63"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Netherlands</w:t>
            </w:r>
          </w:p>
        </w:tc>
        <w:tc>
          <w:tcPr>
            <w:tcW w:w="1537" w:type="dxa"/>
            <w:tcBorders>
              <w:top w:val="single" w:sz="4" w:space="0" w:color="auto"/>
              <w:left w:val="single" w:sz="4" w:space="0" w:color="auto"/>
              <w:bottom w:val="single" w:sz="4" w:space="0" w:color="auto"/>
              <w:right w:val="single" w:sz="4" w:space="0" w:color="auto"/>
            </w:tcBorders>
            <w:vAlign w:val="center"/>
          </w:tcPr>
          <w:p w14:paraId="00AFD743" w14:textId="56680D04"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Acceptance</w:t>
            </w:r>
          </w:p>
        </w:tc>
        <w:tc>
          <w:tcPr>
            <w:tcW w:w="1723" w:type="dxa"/>
            <w:tcBorders>
              <w:top w:val="single" w:sz="4" w:space="0" w:color="auto"/>
              <w:left w:val="single" w:sz="4" w:space="0" w:color="auto"/>
              <w:bottom w:val="single" w:sz="4" w:space="0" w:color="auto"/>
              <w:right w:val="single" w:sz="4" w:space="0" w:color="auto"/>
            </w:tcBorders>
            <w:vAlign w:val="center"/>
          </w:tcPr>
          <w:p w14:paraId="6B1E5D81" w14:textId="5CE42AB0"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18/05/2017</w:t>
            </w:r>
          </w:p>
        </w:tc>
        <w:tc>
          <w:tcPr>
            <w:tcW w:w="1646" w:type="dxa"/>
            <w:tcBorders>
              <w:top w:val="single" w:sz="4" w:space="0" w:color="auto"/>
              <w:left w:val="single" w:sz="4" w:space="0" w:color="auto"/>
              <w:bottom w:val="single" w:sz="4" w:space="0" w:color="auto"/>
              <w:right w:val="single" w:sz="4" w:space="0" w:color="auto"/>
            </w:tcBorders>
            <w:vAlign w:val="center"/>
          </w:tcPr>
          <w:p w14:paraId="2D0298B2" w14:textId="7D83A753"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521773" w:rsidRPr="003F4095" w14:paraId="0BBC9E6F"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39D2E254" w14:textId="718122AB"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96</w:t>
            </w:r>
          </w:p>
        </w:tc>
        <w:tc>
          <w:tcPr>
            <w:tcW w:w="2552" w:type="dxa"/>
            <w:tcBorders>
              <w:top w:val="single" w:sz="4" w:space="0" w:color="auto"/>
              <w:left w:val="single" w:sz="4" w:space="0" w:color="auto"/>
              <w:bottom w:val="single" w:sz="4" w:space="0" w:color="auto"/>
              <w:right w:val="single" w:sz="4" w:space="0" w:color="auto"/>
            </w:tcBorders>
            <w:vAlign w:val="center"/>
          </w:tcPr>
          <w:p w14:paraId="1846EF94" w14:textId="2681195F"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Nicaragua</w:t>
            </w:r>
          </w:p>
        </w:tc>
        <w:tc>
          <w:tcPr>
            <w:tcW w:w="1537" w:type="dxa"/>
            <w:tcBorders>
              <w:top w:val="single" w:sz="4" w:space="0" w:color="auto"/>
              <w:left w:val="single" w:sz="4" w:space="0" w:color="auto"/>
              <w:bottom w:val="single" w:sz="4" w:space="0" w:color="auto"/>
              <w:right w:val="single" w:sz="4" w:space="0" w:color="auto"/>
            </w:tcBorders>
            <w:vAlign w:val="center"/>
          </w:tcPr>
          <w:p w14:paraId="25849149" w14:textId="0D235CF5"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52BC5E43" w14:textId="04D801A0"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29/10/2014</w:t>
            </w:r>
          </w:p>
        </w:tc>
        <w:tc>
          <w:tcPr>
            <w:tcW w:w="1646" w:type="dxa"/>
            <w:tcBorders>
              <w:top w:val="single" w:sz="4" w:space="0" w:color="auto"/>
              <w:left w:val="single" w:sz="4" w:space="0" w:color="auto"/>
              <w:bottom w:val="single" w:sz="4" w:space="0" w:color="auto"/>
              <w:right w:val="single" w:sz="4" w:space="0" w:color="auto"/>
            </w:tcBorders>
            <w:vAlign w:val="center"/>
          </w:tcPr>
          <w:p w14:paraId="1C1272F7" w14:textId="7797450D"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521773" w:rsidRPr="003F4095" w14:paraId="0B5F3E71"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7AF07576" w14:textId="021BE38D"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97</w:t>
            </w:r>
          </w:p>
        </w:tc>
        <w:tc>
          <w:tcPr>
            <w:tcW w:w="2552" w:type="dxa"/>
            <w:tcBorders>
              <w:top w:val="single" w:sz="4" w:space="0" w:color="auto"/>
              <w:left w:val="single" w:sz="4" w:space="0" w:color="auto"/>
              <w:bottom w:val="single" w:sz="4" w:space="0" w:color="auto"/>
              <w:right w:val="single" w:sz="4" w:space="0" w:color="auto"/>
            </w:tcBorders>
            <w:vAlign w:val="center"/>
          </w:tcPr>
          <w:p w14:paraId="77C45767" w14:textId="6A44B774"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Niger</w:t>
            </w:r>
          </w:p>
        </w:tc>
        <w:tc>
          <w:tcPr>
            <w:tcW w:w="1537" w:type="dxa"/>
            <w:tcBorders>
              <w:top w:val="single" w:sz="4" w:space="0" w:color="auto"/>
              <w:left w:val="single" w:sz="4" w:space="0" w:color="auto"/>
              <w:bottom w:val="single" w:sz="4" w:space="0" w:color="auto"/>
              <w:right w:val="single" w:sz="4" w:space="0" w:color="auto"/>
            </w:tcBorders>
            <w:vAlign w:val="center"/>
          </w:tcPr>
          <w:p w14:paraId="01747109" w14:textId="70E80BC5"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64F6C125" w14:textId="5B07B160" w:rsidR="00521773" w:rsidRPr="000F2E4A" w:rsidRDefault="00521773" w:rsidP="00521773">
            <w:pPr>
              <w:rPr>
                <w:rFonts w:asciiTheme="majorBidi" w:hAnsiTheme="majorBidi" w:cstheme="majorBidi"/>
                <w:sz w:val="18"/>
                <w:szCs w:val="18"/>
              </w:rPr>
            </w:pP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9/</w:t>
            </w: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6/2017</w:t>
            </w:r>
          </w:p>
        </w:tc>
        <w:tc>
          <w:tcPr>
            <w:tcW w:w="1646" w:type="dxa"/>
            <w:tcBorders>
              <w:top w:val="single" w:sz="4" w:space="0" w:color="auto"/>
              <w:left w:val="single" w:sz="4" w:space="0" w:color="auto"/>
              <w:bottom w:val="single" w:sz="4" w:space="0" w:color="auto"/>
              <w:right w:val="single" w:sz="4" w:space="0" w:color="auto"/>
            </w:tcBorders>
            <w:vAlign w:val="center"/>
          </w:tcPr>
          <w:p w14:paraId="63E46BD2" w14:textId="33D18CFB" w:rsidR="00521773" w:rsidRPr="000F2E4A" w:rsidRDefault="00521773" w:rsidP="00521773">
            <w:pPr>
              <w:rPr>
                <w:rFonts w:asciiTheme="majorBidi" w:hAnsiTheme="majorBidi" w:cstheme="majorBidi"/>
                <w:sz w:val="18"/>
                <w:szCs w:val="18"/>
              </w:rPr>
            </w:pP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7/</w:t>
            </w: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9/2017</w:t>
            </w:r>
          </w:p>
        </w:tc>
      </w:tr>
      <w:tr w:rsidR="00521773" w:rsidRPr="003F4095" w14:paraId="0E114B1E"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2572199F" w14:textId="02F53B38"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98</w:t>
            </w:r>
          </w:p>
        </w:tc>
        <w:tc>
          <w:tcPr>
            <w:tcW w:w="2552" w:type="dxa"/>
            <w:tcBorders>
              <w:top w:val="single" w:sz="4" w:space="0" w:color="auto"/>
              <w:left w:val="single" w:sz="4" w:space="0" w:color="auto"/>
              <w:bottom w:val="single" w:sz="4" w:space="0" w:color="auto"/>
              <w:right w:val="single" w:sz="4" w:space="0" w:color="auto"/>
            </w:tcBorders>
            <w:vAlign w:val="center"/>
          </w:tcPr>
          <w:p w14:paraId="6F6CD180" w14:textId="0060FBCD"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Nigeria</w:t>
            </w:r>
          </w:p>
        </w:tc>
        <w:tc>
          <w:tcPr>
            <w:tcW w:w="1537" w:type="dxa"/>
            <w:tcBorders>
              <w:top w:val="single" w:sz="4" w:space="0" w:color="auto"/>
              <w:left w:val="single" w:sz="4" w:space="0" w:color="auto"/>
              <w:bottom w:val="single" w:sz="4" w:space="0" w:color="auto"/>
              <w:right w:val="single" w:sz="4" w:space="0" w:color="auto"/>
            </w:tcBorders>
            <w:vAlign w:val="center"/>
          </w:tcPr>
          <w:p w14:paraId="4DC4CE77" w14:textId="681941FC"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10336D01" w14:textId="4BBFFA88" w:rsidR="00521773" w:rsidRPr="000F2E4A" w:rsidRDefault="00521773" w:rsidP="00521773">
            <w:pPr>
              <w:rPr>
                <w:rFonts w:asciiTheme="majorBidi" w:hAnsiTheme="majorBidi" w:cstheme="majorBidi"/>
                <w:sz w:val="18"/>
                <w:szCs w:val="18"/>
              </w:rPr>
            </w:pP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1/</w:t>
            </w: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2/2018</w:t>
            </w:r>
          </w:p>
        </w:tc>
        <w:tc>
          <w:tcPr>
            <w:tcW w:w="1646" w:type="dxa"/>
            <w:tcBorders>
              <w:top w:val="single" w:sz="4" w:space="0" w:color="auto"/>
              <w:left w:val="single" w:sz="4" w:space="0" w:color="auto"/>
              <w:bottom w:val="single" w:sz="4" w:space="0" w:color="auto"/>
              <w:right w:val="single" w:sz="4" w:space="0" w:color="auto"/>
            </w:tcBorders>
            <w:vAlign w:val="center"/>
          </w:tcPr>
          <w:p w14:paraId="7629E984" w14:textId="52D014C3" w:rsidR="00521773" w:rsidRPr="000F2E4A" w:rsidRDefault="00521773" w:rsidP="00521773">
            <w:pPr>
              <w:rPr>
                <w:rFonts w:asciiTheme="majorBidi" w:hAnsiTheme="majorBidi" w:cstheme="majorBidi"/>
                <w:sz w:val="18"/>
                <w:szCs w:val="18"/>
              </w:rPr>
            </w:pP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2/</w:t>
            </w: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5/2018</w:t>
            </w:r>
          </w:p>
        </w:tc>
      </w:tr>
      <w:tr w:rsidR="00521773" w:rsidRPr="003F4095" w14:paraId="6EBFA8D8"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4B92F545" w14:textId="14ED8028"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99</w:t>
            </w:r>
          </w:p>
        </w:tc>
        <w:tc>
          <w:tcPr>
            <w:tcW w:w="2552" w:type="dxa"/>
            <w:tcBorders>
              <w:top w:val="single" w:sz="4" w:space="0" w:color="auto"/>
              <w:left w:val="single" w:sz="4" w:space="0" w:color="auto"/>
              <w:bottom w:val="single" w:sz="4" w:space="0" w:color="auto"/>
              <w:right w:val="single" w:sz="4" w:space="0" w:color="auto"/>
            </w:tcBorders>
            <w:vAlign w:val="center"/>
          </w:tcPr>
          <w:p w14:paraId="52B4B46C" w14:textId="68851596"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North Macedonia</w:t>
            </w:r>
          </w:p>
        </w:tc>
        <w:tc>
          <w:tcPr>
            <w:tcW w:w="1537" w:type="dxa"/>
            <w:tcBorders>
              <w:top w:val="single" w:sz="4" w:space="0" w:color="auto"/>
              <w:left w:val="single" w:sz="4" w:space="0" w:color="auto"/>
              <w:bottom w:val="single" w:sz="4" w:space="0" w:color="auto"/>
              <w:right w:val="single" w:sz="4" w:space="0" w:color="auto"/>
            </w:tcBorders>
            <w:vAlign w:val="center"/>
          </w:tcPr>
          <w:p w14:paraId="055656E1" w14:textId="00611CED"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620F22D9" w14:textId="1EFB1F61"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12/</w:t>
            </w: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3/2020</w:t>
            </w:r>
          </w:p>
        </w:tc>
        <w:tc>
          <w:tcPr>
            <w:tcW w:w="1646" w:type="dxa"/>
            <w:tcBorders>
              <w:top w:val="single" w:sz="4" w:space="0" w:color="auto"/>
              <w:left w:val="single" w:sz="4" w:space="0" w:color="auto"/>
              <w:bottom w:val="single" w:sz="4" w:space="0" w:color="auto"/>
              <w:right w:val="single" w:sz="4" w:space="0" w:color="auto"/>
            </w:tcBorders>
            <w:vAlign w:val="center"/>
          </w:tcPr>
          <w:p w14:paraId="38C50B95" w14:textId="27DF25C0"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10/6/2020</w:t>
            </w:r>
          </w:p>
        </w:tc>
      </w:tr>
      <w:tr w:rsidR="00521773" w:rsidRPr="003F4095" w14:paraId="41FB9343"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37ECC1EE" w14:textId="765A3A77"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100</w:t>
            </w:r>
          </w:p>
        </w:tc>
        <w:tc>
          <w:tcPr>
            <w:tcW w:w="2552" w:type="dxa"/>
            <w:tcBorders>
              <w:top w:val="single" w:sz="4" w:space="0" w:color="auto"/>
              <w:left w:val="single" w:sz="4" w:space="0" w:color="auto"/>
              <w:bottom w:val="single" w:sz="4" w:space="0" w:color="auto"/>
              <w:right w:val="single" w:sz="4" w:space="0" w:color="auto"/>
            </w:tcBorders>
            <w:vAlign w:val="center"/>
          </w:tcPr>
          <w:p w14:paraId="19D99CD9" w14:textId="5ED989B0"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Norway</w:t>
            </w:r>
          </w:p>
        </w:tc>
        <w:tc>
          <w:tcPr>
            <w:tcW w:w="1537" w:type="dxa"/>
            <w:tcBorders>
              <w:top w:val="single" w:sz="4" w:space="0" w:color="auto"/>
              <w:left w:val="single" w:sz="4" w:space="0" w:color="auto"/>
              <w:bottom w:val="single" w:sz="4" w:space="0" w:color="auto"/>
              <w:right w:val="single" w:sz="4" w:space="0" w:color="auto"/>
            </w:tcBorders>
            <w:vAlign w:val="center"/>
          </w:tcPr>
          <w:p w14:paraId="1FFC2FA5" w14:textId="618BE7B0"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68528708" w14:textId="22EF9C44"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12/</w:t>
            </w: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5/2017</w:t>
            </w:r>
          </w:p>
        </w:tc>
        <w:tc>
          <w:tcPr>
            <w:tcW w:w="1646" w:type="dxa"/>
            <w:tcBorders>
              <w:top w:val="single" w:sz="4" w:space="0" w:color="auto"/>
              <w:left w:val="single" w:sz="4" w:space="0" w:color="auto"/>
              <w:bottom w:val="single" w:sz="4" w:space="0" w:color="auto"/>
              <w:right w:val="single" w:sz="4" w:space="0" w:color="auto"/>
            </w:tcBorders>
            <w:vAlign w:val="center"/>
          </w:tcPr>
          <w:p w14:paraId="3332F86A" w14:textId="62B9133A"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521773" w:rsidRPr="003F4095" w14:paraId="01DBC85E"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20EBA2C3" w14:textId="7E81EBCB"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101</w:t>
            </w:r>
          </w:p>
        </w:tc>
        <w:tc>
          <w:tcPr>
            <w:tcW w:w="2552" w:type="dxa"/>
            <w:tcBorders>
              <w:top w:val="single" w:sz="4" w:space="0" w:color="auto"/>
              <w:left w:val="single" w:sz="4" w:space="0" w:color="auto"/>
              <w:bottom w:val="single" w:sz="4" w:space="0" w:color="auto"/>
              <w:right w:val="single" w:sz="4" w:space="0" w:color="auto"/>
            </w:tcBorders>
            <w:vAlign w:val="center"/>
          </w:tcPr>
          <w:p w14:paraId="6B2C4641" w14:textId="1E567350"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Oman</w:t>
            </w:r>
          </w:p>
        </w:tc>
        <w:tc>
          <w:tcPr>
            <w:tcW w:w="1537" w:type="dxa"/>
            <w:tcBorders>
              <w:top w:val="single" w:sz="4" w:space="0" w:color="auto"/>
              <w:left w:val="single" w:sz="4" w:space="0" w:color="auto"/>
              <w:bottom w:val="single" w:sz="4" w:space="0" w:color="auto"/>
              <w:right w:val="single" w:sz="4" w:space="0" w:color="auto"/>
            </w:tcBorders>
            <w:vAlign w:val="center"/>
          </w:tcPr>
          <w:p w14:paraId="669CBFE5" w14:textId="5C1B4AA6"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73B734B3" w14:textId="26237424"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23/06/2020</w:t>
            </w:r>
          </w:p>
        </w:tc>
        <w:tc>
          <w:tcPr>
            <w:tcW w:w="1646" w:type="dxa"/>
            <w:tcBorders>
              <w:top w:val="single" w:sz="4" w:space="0" w:color="auto"/>
              <w:left w:val="single" w:sz="4" w:space="0" w:color="auto"/>
              <w:bottom w:val="single" w:sz="4" w:space="0" w:color="auto"/>
              <w:right w:val="single" w:sz="4" w:space="0" w:color="auto"/>
            </w:tcBorders>
            <w:vAlign w:val="center"/>
          </w:tcPr>
          <w:p w14:paraId="0D0723A9" w14:textId="6FBE8861"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21/09/2020</w:t>
            </w:r>
          </w:p>
        </w:tc>
      </w:tr>
      <w:tr w:rsidR="00521773" w:rsidRPr="003F4095" w14:paraId="66E1654D"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62933F85" w14:textId="593FCF98"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102</w:t>
            </w:r>
          </w:p>
        </w:tc>
        <w:tc>
          <w:tcPr>
            <w:tcW w:w="2552" w:type="dxa"/>
            <w:tcBorders>
              <w:top w:val="single" w:sz="4" w:space="0" w:color="auto"/>
              <w:left w:val="single" w:sz="4" w:space="0" w:color="auto"/>
              <w:bottom w:val="single" w:sz="4" w:space="0" w:color="auto"/>
              <w:right w:val="single" w:sz="4" w:space="0" w:color="auto"/>
            </w:tcBorders>
            <w:vAlign w:val="center"/>
          </w:tcPr>
          <w:p w14:paraId="42DA4F04" w14:textId="0F361DA9"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Pakistan</w:t>
            </w:r>
          </w:p>
        </w:tc>
        <w:tc>
          <w:tcPr>
            <w:tcW w:w="1537" w:type="dxa"/>
            <w:tcBorders>
              <w:top w:val="single" w:sz="4" w:space="0" w:color="auto"/>
              <w:left w:val="single" w:sz="4" w:space="0" w:color="auto"/>
              <w:bottom w:val="single" w:sz="4" w:space="0" w:color="auto"/>
              <w:right w:val="single" w:sz="4" w:space="0" w:color="auto"/>
            </w:tcBorders>
            <w:vAlign w:val="center"/>
          </w:tcPr>
          <w:p w14:paraId="25F3A4CB" w14:textId="4FDCA6B7"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0A6F9063" w14:textId="577CAF35"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16/12/2020</w:t>
            </w:r>
          </w:p>
        </w:tc>
        <w:tc>
          <w:tcPr>
            <w:tcW w:w="1646" w:type="dxa"/>
            <w:tcBorders>
              <w:top w:val="single" w:sz="4" w:space="0" w:color="auto"/>
              <w:left w:val="single" w:sz="4" w:space="0" w:color="auto"/>
              <w:bottom w:val="single" w:sz="4" w:space="0" w:color="auto"/>
              <w:right w:val="single" w:sz="4" w:space="0" w:color="auto"/>
            </w:tcBorders>
            <w:vAlign w:val="center"/>
          </w:tcPr>
          <w:p w14:paraId="78D0F9A8" w14:textId="729F9E5D"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16/03/2021</w:t>
            </w:r>
          </w:p>
        </w:tc>
      </w:tr>
      <w:tr w:rsidR="00521773" w:rsidRPr="003F4095" w14:paraId="6CBA2D17"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31016798" w14:textId="000BD603"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103</w:t>
            </w:r>
          </w:p>
        </w:tc>
        <w:tc>
          <w:tcPr>
            <w:tcW w:w="2552" w:type="dxa"/>
            <w:tcBorders>
              <w:top w:val="single" w:sz="4" w:space="0" w:color="auto"/>
              <w:left w:val="single" w:sz="4" w:space="0" w:color="auto"/>
              <w:bottom w:val="single" w:sz="4" w:space="0" w:color="auto"/>
              <w:right w:val="single" w:sz="4" w:space="0" w:color="auto"/>
            </w:tcBorders>
            <w:vAlign w:val="center"/>
          </w:tcPr>
          <w:p w14:paraId="2F60B6FF" w14:textId="7543EFE4"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Palau</w:t>
            </w:r>
          </w:p>
        </w:tc>
        <w:tc>
          <w:tcPr>
            <w:tcW w:w="1537" w:type="dxa"/>
            <w:tcBorders>
              <w:top w:val="single" w:sz="4" w:space="0" w:color="auto"/>
              <w:left w:val="single" w:sz="4" w:space="0" w:color="auto"/>
              <w:bottom w:val="single" w:sz="4" w:space="0" w:color="auto"/>
              <w:right w:val="single" w:sz="4" w:space="0" w:color="auto"/>
            </w:tcBorders>
            <w:vAlign w:val="center"/>
          </w:tcPr>
          <w:p w14:paraId="79C80229" w14:textId="2875F89B"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5069BD14" w14:textId="4A9C8FAD"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21/06/2017</w:t>
            </w:r>
          </w:p>
        </w:tc>
        <w:tc>
          <w:tcPr>
            <w:tcW w:w="1646" w:type="dxa"/>
            <w:tcBorders>
              <w:top w:val="single" w:sz="4" w:space="0" w:color="auto"/>
              <w:left w:val="single" w:sz="4" w:space="0" w:color="auto"/>
              <w:bottom w:val="single" w:sz="4" w:space="0" w:color="auto"/>
              <w:right w:val="single" w:sz="4" w:space="0" w:color="auto"/>
            </w:tcBorders>
            <w:vAlign w:val="center"/>
          </w:tcPr>
          <w:p w14:paraId="6E6F0405" w14:textId="394B6885"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19/09/2017</w:t>
            </w:r>
          </w:p>
        </w:tc>
      </w:tr>
      <w:tr w:rsidR="00521773" w:rsidRPr="003F4095" w14:paraId="0CC9FE0E"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598D4943" w14:textId="611DD1C2"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104</w:t>
            </w:r>
          </w:p>
        </w:tc>
        <w:tc>
          <w:tcPr>
            <w:tcW w:w="2552" w:type="dxa"/>
            <w:tcBorders>
              <w:top w:val="single" w:sz="4" w:space="0" w:color="auto"/>
              <w:left w:val="single" w:sz="4" w:space="0" w:color="auto"/>
              <w:bottom w:val="single" w:sz="4" w:space="0" w:color="auto"/>
              <w:right w:val="single" w:sz="4" w:space="0" w:color="auto"/>
            </w:tcBorders>
            <w:vAlign w:val="center"/>
          </w:tcPr>
          <w:p w14:paraId="2E690266" w14:textId="20959C17"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Panama</w:t>
            </w:r>
          </w:p>
        </w:tc>
        <w:tc>
          <w:tcPr>
            <w:tcW w:w="1537" w:type="dxa"/>
            <w:tcBorders>
              <w:top w:val="single" w:sz="4" w:space="0" w:color="auto"/>
              <w:left w:val="single" w:sz="4" w:space="0" w:color="auto"/>
              <w:bottom w:val="single" w:sz="4" w:space="0" w:color="auto"/>
              <w:right w:val="single" w:sz="4" w:space="0" w:color="auto"/>
            </w:tcBorders>
            <w:vAlign w:val="center"/>
          </w:tcPr>
          <w:p w14:paraId="552FE843" w14:textId="4E2BC3B3"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54214CAD" w14:textId="10E1FBA6"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29/09/2015</w:t>
            </w:r>
          </w:p>
        </w:tc>
        <w:tc>
          <w:tcPr>
            <w:tcW w:w="1646" w:type="dxa"/>
            <w:tcBorders>
              <w:top w:val="single" w:sz="4" w:space="0" w:color="auto"/>
              <w:left w:val="single" w:sz="4" w:space="0" w:color="auto"/>
              <w:bottom w:val="single" w:sz="4" w:space="0" w:color="auto"/>
              <w:right w:val="single" w:sz="4" w:space="0" w:color="auto"/>
            </w:tcBorders>
            <w:vAlign w:val="center"/>
          </w:tcPr>
          <w:p w14:paraId="6851ADB3" w14:textId="62B43EB0"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521773" w:rsidRPr="003F4095" w14:paraId="7D1D543A"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3BCA9CA3" w14:textId="5004E0CF"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105</w:t>
            </w:r>
          </w:p>
        </w:tc>
        <w:tc>
          <w:tcPr>
            <w:tcW w:w="2552" w:type="dxa"/>
            <w:tcBorders>
              <w:top w:val="single" w:sz="4" w:space="0" w:color="auto"/>
              <w:left w:val="single" w:sz="4" w:space="0" w:color="auto"/>
              <w:bottom w:val="single" w:sz="4" w:space="0" w:color="auto"/>
              <w:right w:val="single" w:sz="4" w:space="0" w:color="auto"/>
            </w:tcBorders>
            <w:vAlign w:val="center"/>
          </w:tcPr>
          <w:p w14:paraId="697F61D3" w14:textId="157D0D46"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Paraguay</w:t>
            </w:r>
          </w:p>
        </w:tc>
        <w:tc>
          <w:tcPr>
            <w:tcW w:w="1537" w:type="dxa"/>
            <w:tcBorders>
              <w:top w:val="single" w:sz="4" w:space="0" w:color="auto"/>
              <w:left w:val="single" w:sz="4" w:space="0" w:color="auto"/>
              <w:bottom w:val="single" w:sz="4" w:space="0" w:color="auto"/>
              <w:right w:val="single" w:sz="4" w:space="0" w:color="auto"/>
            </w:tcBorders>
            <w:vAlign w:val="center"/>
          </w:tcPr>
          <w:p w14:paraId="217D6283" w14:textId="56EA11D6"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3A4345D4" w14:textId="1AE282A0"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26/06/2018</w:t>
            </w:r>
          </w:p>
        </w:tc>
        <w:tc>
          <w:tcPr>
            <w:tcW w:w="1646" w:type="dxa"/>
            <w:tcBorders>
              <w:top w:val="single" w:sz="4" w:space="0" w:color="auto"/>
              <w:left w:val="single" w:sz="4" w:space="0" w:color="auto"/>
              <w:bottom w:val="single" w:sz="4" w:space="0" w:color="auto"/>
              <w:right w:val="single" w:sz="4" w:space="0" w:color="auto"/>
            </w:tcBorders>
            <w:vAlign w:val="center"/>
          </w:tcPr>
          <w:p w14:paraId="38D4D8D1" w14:textId="5ACA31C6"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24/09/2018</w:t>
            </w:r>
          </w:p>
        </w:tc>
      </w:tr>
      <w:tr w:rsidR="00521773" w:rsidRPr="003F4095" w14:paraId="304F8C83"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052C72B5" w14:textId="66314ACD"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106</w:t>
            </w:r>
          </w:p>
        </w:tc>
        <w:tc>
          <w:tcPr>
            <w:tcW w:w="2552" w:type="dxa"/>
            <w:tcBorders>
              <w:top w:val="single" w:sz="4" w:space="0" w:color="auto"/>
              <w:left w:val="single" w:sz="4" w:space="0" w:color="auto"/>
              <w:bottom w:val="single" w:sz="4" w:space="0" w:color="auto"/>
              <w:right w:val="single" w:sz="4" w:space="0" w:color="auto"/>
            </w:tcBorders>
            <w:vAlign w:val="center"/>
          </w:tcPr>
          <w:p w14:paraId="077BD02C" w14:textId="3245EBBD"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Peru</w:t>
            </w:r>
          </w:p>
        </w:tc>
        <w:tc>
          <w:tcPr>
            <w:tcW w:w="1537" w:type="dxa"/>
            <w:tcBorders>
              <w:top w:val="single" w:sz="4" w:space="0" w:color="auto"/>
              <w:left w:val="single" w:sz="4" w:space="0" w:color="auto"/>
              <w:bottom w:val="single" w:sz="4" w:space="0" w:color="auto"/>
              <w:right w:val="single" w:sz="4" w:space="0" w:color="auto"/>
            </w:tcBorders>
            <w:vAlign w:val="center"/>
          </w:tcPr>
          <w:p w14:paraId="64737391" w14:textId="5D34EB1B"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36A3EAC4" w14:textId="17BFFBAF"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21/01/2016</w:t>
            </w:r>
          </w:p>
        </w:tc>
        <w:tc>
          <w:tcPr>
            <w:tcW w:w="1646" w:type="dxa"/>
            <w:tcBorders>
              <w:top w:val="single" w:sz="4" w:space="0" w:color="auto"/>
              <w:left w:val="single" w:sz="4" w:space="0" w:color="auto"/>
              <w:bottom w:val="single" w:sz="4" w:space="0" w:color="auto"/>
              <w:right w:val="single" w:sz="4" w:space="0" w:color="auto"/>
            </w:tcBorders>
            <w:vAlign w:val="center"/>
          </w:tcPr>
          <w:p w14:paraId="085C38A1" w14:textId="7276EAAD"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521773" w:rsidRPr="003F4095" w14:paraId="3628E1F7"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17023128" w14:textId="0C0F8001"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107</w:t>
            </w:r>
          </w:p>
        </w:tc>
        <w:tc>
          <w:tcPr>
            <w:tcW w:w="2552" w:type="dxa"/>
            <w:tcBorders>
              <w:top w:val="single" w:sz="4" w:space="0" w:color="auto"/>
              <w:left w:val="single" w:sz="4" w:space="0" w:color="auto"/>
              <w:bottom w:val="single" w:sz="4" w:space="0" w:color="auto"/>
              <w:right w:val="single" w:sz="4" w:space="0" w:color="auto"/>
            </w:tcBorders>
            <w:vAlign w:val="center"/>
          </w:tcPr>
          <w:p w14:paraId="7E8FEA0D" w14:textId="6FE498A7"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Philippines</w:t>
            </w:r>
          </w:p>
        </w:tc>
        <w:tc>
          <w:tcPr>
            <w:tcW w:w="1537" w:type="dxa"/>
            <w:tcBorders>
              <w:top w:val="single" w:sz="4" w:space="0" w:color="auto"/>
              <w:left w:val="single" w:sz="4" w:space="0" w:color="auto"/>
              <w:bottom w:val="single" w:sz="4" w:space="0" w:color="auto"/>
              <w:right w:val="single" w:sz="4" w:space="0" w:color="auto"/>
            </w:tcBorders>
            <w:vAlign w:val="center"/>
          </w:tcPr>
          <w:p w14:paraId="55A86D59" w14:textId="4254E9DE"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5B81C2DB" w14:textId="107E86E7" w:rsidR="00521773" w:rsidRPr="000F2E4A" w:rsidRDefault="00521773" w:rsidP="00521773">
            <w:pPr>
              <w:rPr>
                <w:rFonts w:asciiTheme="majorBidi" w:hAnsiTheme="majorBidi" w:cstheme="majorBidi"/>
                <w:sz w:val="18"/>
                <w:szCs w:val="18"/>
              </w:rPr>
            </w:pP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8/</w:t>
            </w: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7/2020</w:t>
            </w:r>
          </w:p>
        </w:tc>
        <w:tc>
          <w:tcPr>
            <w:tcW w:w="1646" w:type="dxa"/>
            <w:tcBorders>
              <w:top w:val="single" w:sz="4" w:space="0" w:color="auto"/>
              <w:left w:val="single" w:sz="4" w:space="0" w:color="auto"/>
              <w:bottom w:val="single" w:sz="4" w:space="0" w:color="auto"/>
              <w:right w:val="single" w:sz="4" w:space="0" w:color="auto"/>
            </w:tcBorders>
            <w:vAlign w:val="center"/>
          </w:tcPr>
          <w:p w14:paraId="775E0693" w14:textId="610A0F6D" w:rsidR="00521773" w:rsidRPr="000F2E4A" w:rsidRDefault="00521773" w:rsidP="00521773">
            <w:pPr>
              <w:rPr>
                <w:rFonts w:asciiTheme="majorBidi" w:hAnsiTheme="majorBidi" w:cstheme="majorBidi"/>
                <w:sz w:val="18"/>
                <w:szCs w:val="18"/>
              </w:rPr>
            </w:pP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6/10/2020</w:t>
            </w:r>
          </w:p>
        </w:tc>
      </w:tr>
      <w:tr w:rsidR="00521773" w:rsidRPr="003F4095" w14:paraId="16CDA122"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1F02A929" w14:textId="49AE5E8F"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108</w:t>
            </w:r>
          </w:p>
        </w:tc>
        <w:tc>
          <w:tcPr>
            <w:tcW w:w="2552" w:type="dxa"/>
            <w:tcBorders>
              <w:top w:val="single" w:sz="4" w:space="0" w:color="auto"/>
              <w:left w:val="single" w:sz="4" w:space="0" w:color="auto"/>
              <w:bottom w:val="single" w:sz="4" w:space="0" w:color="auto"/>
              <w:right w:val="single" w:sz="4" w:space="0" w:color="auto"/>
            </w:tcBorders>
            <w:vAlign w:val="center"/>
          </w:tcPr>
          <w:p w14:paraId="48EAB849" w14:textId="069891EF"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Poland</w:t>
            </w:r>
          </w:p>
        </w:tc>
        <w:tc>
          <w:tcPr>
            <w:tcW w:w="1537" w:type="dxa"/>
            <w:tcBorders>
              <w:top w:val="single" w:sz="4" w:space="0" w:color="auto"/>
              <w:left w:val="single" w:sz="4" w:space="0" w:color="auto"/>
              <w:bottom w:val="single" w:sz="4" w:space="0" w:color="auto"/>
              <w:right w:val="single" w:sz="4" w:space="0" w:color="auto"/>
            </w:tcBorders>
            <w:vAlign w:val="center"/>
          </w:tcPr>
          <w:p w14:paraId="6E426202" w14:textId="554D6B02"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1FA0079D" w14:textId="249A8B87"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30/09/2021</w:t>
            </w:r>
          </w:p>
        </w:tc>
        <w:tc>
          <w:tcPr>
            <w:tcW w:w="1646" w:type="dxa"/>
            <w:tcBorders>
              <w:top w:val="single" w:sz="4" w:space="0" w:color="auto"/>
              <w:left w:val="single" w:sz="4" w:space="0" w:color="auto"/>
              <w:bottom w:val="single" w:sz="4" w:space="0" w:color="auto"/>
              <w:right w:val="single" w:sz="4" w:space="0" w:color="auto"/>
            </w:tcBorders>
            <w:vAlign w:val="center"/>
          </w:tcPr>
          <w:p w14:paraId="217F0E90" w14:textId="1C16A04A"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29/12/2021</w:t>
            </w:r>
          </w:p>
        </w:tc>
      </w:tr>
      <w:tr w:rsidR="00521773" w:rsidRPr="003F4095" w14:paraId="3592FC2B"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0DDBE17B" w14:textId="416E76A1"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109</w:t>
            </w:r>
          </w:p>
        </w:tc>
        <w:tc>
          <w:tcPr>
            <w:tcW w:w="2552" w:type="dxa"/>
            <w:tcBorders>
              <w:top w:val="single" w:sz="4" w:space="0" w:color="auto"/>
              <w:left w:val="single" w:sz="4" w:space="0" w:color="auto"/>
              <w:bottom w:val="single" w:sz="4" w:space="0" w:color="auto"/>
              <w:right w:val="single" w:sz="4" w:space="0" w:color="auto"/>
            </w:tcBorders>
            <w:vAlign w:val="center"/>
          </w:tcPr>
          <w:p w14:paraId="530D27C9" w14:textId="6996D233"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Portugal</w:t>
            </w:r>
          </w:p>
        </w:tc>
        <w:tc>
          <w:tcPr>
            <w:tcW w:w="1537" w:type="dxa"/>
            <w:tcBorders>
              <w:top w:val="single" w:sz="4" w:space="0" w:color="auto"/>
              <w:left w:val="single" w:sz="4" w:space="0" w:color="auto"/>
              <w:bottom w:val="single" w:sz="4" w:space="0" w:color="auto"/>
              <w:right w:val="single" w:sz="4" w:space="0" w:color="auto"/>
            </w:tcBorders>
            <w:vAlign w:val="center"/>
          </w:tcPr>
          <w:p w14:paraId="5BE4C876" w14:textId="2228D214"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4474EC9F" w14:textId="43F26971"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28/08/2018</w:t>
            </w:r>
          </w:p>
        </w:tc>
        <w:tc>
          <w:tcPr>
            <w:tcW w:w="1646" w:type="dxa"/>
            <w:tcBorders>
              <w:top w:val="single" w:sz="4" w:space="0" w:color="auto"/>
              <w:left w:val="single" w:sz="4" w:space="0" w:color="auto"/>
              <w:bottom w:val="single" w:sz="4" w:space="0" w:color="auto"/>
              <w:right w:val="single" w:sz="4" w:space="0" w:color="auto"/>
            </w:tcBorders>
            <w:vAlign w:val="center"/>
          </w:tcPr>
          <w:p w14:paraId="6331934F" w14:textId="677F63C8"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26/11/2018</w:t>
            </w:r>
          </w:p>
        </w:tc>
      </w:tr>
      <w:tr w:rsidR="00521773" w:rsidRPr="003F4095" w14:paraId="6A379A92"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2AD01DB8" w14:textId="45C9E0CB"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110</w:t>
            </w:r>
          </w:p>
        </w:tc>
        <w:tc>
          <w:tcPr>
            <w:tcW w:w="2552" w:type="dxa"/>
            <w:tcBorders>
              <w:top w:val="single" w:sz="4" w:space="0" w:color="auto"/>
              <w:left w:val="single" w:sz="4" w:space="0" w:color="auto"/>
              <w:bottom w:val="single" w:sz="4" w:space="0" w:color="auto"/>
              <w:right w:val="single" w:sz="4" w:space="0" w:color="auto"/>
            </w:tcBorders>
            <w:vAlign w:val="center"/>
          </w:tcPr>
          <w:p w14:paraId="2528676F" w14:textId="3022B087"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Qatar</w:t>
            </w:r>
          </w:p>
        </w:tc>
        <w:tc>
          <w:tcPr>
            <w:tcW w:w="1537" w:type="dxa"/>
            <w:tcBorders>
              <w:top w:val="single" w:sz="4" w:space="0" w:color="auto"/>
              <w:left w:val="single" w:sz="4" w:space="0" w:color="auto"/>
              <w:bottom w:val="single" w:sz="4" w:space="0" w:color="auto"/>
              <w:right w:val="single" w:sz="4" w:space="0" w:color="auto"/>
            </w:tcBorders>
            <w:vAlign w:val="center"/>
          </w:tcPr>
          <w:p w14:paraId="6ECA42E3" w14:textId="29278A35"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44B19C98" w14:textId="08F02BF8" w:rsidR="00521773" w:rsidRPr="000F2E4A" w:rsidRDefault="00521773" w:rsidP="00521773">
            <w:pPr>
              <w:rPr>
                <w:rFonts w:asciiTheme="majorBidi" w:hAnsiTheme="majorBidi" w:cstheme="majorBidi"/>
                <w:sz w:val="18"/>
                <w:szCs w:val="18"/>
              </w:rPr>
            </w:pP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4/11/2020</w:t>
            </w:r>
          </w:p>
        </w:tc>
        <w:tc>
          <w:tcPr>
            <w:tcW w:w="1646" w:type="dxa"/>
            <w:tcBorders>
              <w:top w:val="single" w:sz="4" w:space="0" w:color="auto"/>
              <w:left w:val="single" w:sz="4" w:space="0" w:color="auto"/>
              <w:bottom w:val="single" w:sz="4" w:space="0" w:color="auto"/>
              <w:right w:val="single" w:sz="4" w:space="0" w:color="auto"/>
            </w:tcBorders>
            <w:vAlign w:val="center"/>
          </w:tcPr>
          <w:p w14:paraId="146D0DEC" w14:textId="1C7328C7" w:rsidR="00521773" w:rsidRPr="000F2E4A" w:rsidRDefault="00521773" w:rsidP="00521773">
            <w:pPr>
              <w:rPr>
                <w:rFonts w:asciiTheme="majorBidi" w:hAnsiTheme="majorBidi" w:cstheme="majorBidi"/>
                <w:sz w:val="18"/>
                <w:szCs w:val="18"/>
              </w:rPr>
            </w:pP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2/</w:t>
            </w: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2/2021</w:t>
            </w:r>
          </w:p>
        </w:tc>
      </w:tr>
      <w:tr w:rsidR="00521773" w:rsidRPr="003F4095" w14:paraId="1488DC97"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68D4EAFC" w14:textId="6CC1B192"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111</w:t>
            </w:r>
          </w:p>
        </w:tc>
        <w:tc>
          <w:tcPr>
            <w:tcW w:w="2552" w:type="dxa"/>
            <w:tcBorders>
              <w:top w:val="single" w:sz="4" w:space="0" w:color="auto"/>
              <w:left w:val="single" w:sz="4" w:space="0" w:color="auto"/>
              <w:bottom w:val="single" w:sz="4" w:space="0" w:color="auto"/>
              <w:right w:val="single" w:sz="4" w:space="0" w:color="auto"/>
            </w:tcBorders>
            <w:vAlign w:val="center"/>
          </w:tcPr>
          <w:p w14:paraId="042DA192" w14:textId="7E124265"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Republic of Korea</w:t>
            </w:r>
          </w:p>
        </w:tc>
        <w:tc>
          <w:tcPr>
            <w:tcW w:w="1537" w:type="dxa"/>
            <w:tcBorders>
              <w:top w:val="single" w:sz="4" w:space="0" w:color="auto"/>
              <w:left w:val="single" w:sz="4" w:space="0" w:color="auto"/>
              <w:bottom w:val="single" w:sz="4" w:space="0" w:color="auto"/>
              <w:right w:val="single" w:sz="4" w:space="0" w:color="auto"/>
            </w:tcBorders>
            <w:vAlign w:val="center"/>
          </w:tcPr>
          <w:p w14:paraId="37036719" w14:textId="15C3705D"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53B7DA0D" w14:textId="69A17750"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22/11/2019</w:t>
            </w:r>
          </w:p>
        </w:tc>
        <w:tc>
          <w:tcPr>
            <w:tcW w:w="1646" w:type="dxa"/>
            <w:tcBorders>
              <w:top w:val="single" w:sz="4" w:space="0" w:color="auto"/>
              <w:left w:val="single" w:sz="4" w:space="0" w:color="auto"/>
              <w:bottom w:val="single" w:sz="4" w:space="0" w:color="auto"/>
              <w:right w:val="single" w:sz="4" w:space="0" w:color="auto"/>
            </w:tcBorders>
            <w:vAlign w:val="center"/>
          </w:tcPr>
          <w:p w14:paraId="2D417B55" w14:textId="58943145"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20/02/2020</w:t>
            </w:r>
          </w:p>
        </w:tc>
      </w:tr>
      <w:tr w:rsidR="00521773" w:rsidRPr="003F4095" w14:paraId="34A1B694"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0D9B93E5" w14:textId="5DC62878"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112</w:t>
            </w:r>
          </w:p>
        </w:tc>
        <w:tc>
          <w:tcPr>
            <w:tcW w:w="2552" w:type="dxa"/>
            <w:tcBorders>
              <w:top w:val="single" w:sz="4" w:space="0" w:color="auto"/>
              <w:left w:val="single" w:sz="4" w:space="0" w:color="auto"/>
              <w:bottom w:val="single" w:sz="4" w:space="0" w:color="auto"/>
              <w:right w:val="single" w:sz="4" w:space="0" w:color="auto"/>
            </w:tcBorders>
            <w:vAlign w:val="center"/>
          </w:tcPr>
          <w:p w14:paraId="2569DE03" w14:textId="143B4689"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Republic of Moldova</w:t>
            </w:r>
          </w:p>
        </w:tc>
        <w:tc>
          <w:tcPr>
            <w:tcW w:w="1537" w:type="dxa"/>
            <w:tcBorders>
              <w:top w:val="single" w:sz="4" w:space="0" w:color="auto"/>
              <w:left w:val="single" w:sz="4" w:space="0" w:color="auto"/>
              <w:bottom w:val="single" w:sz="4" w:space="0" w:color="auto"/>
              <w:right w:val="single" w:sz="4" w:space="0" w:color="auto"/>
            </w:tcBorders>
            <w:vAlign w:val="center"/>
          </w:tcPr>
          <w:p w14:paraId="71CCB543" w14:textId="35446600"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3B0097E2" w14:textId="4E15D5A9"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20/06/2017</w:t>
            </w:r>
          </w:p>
        </w:tc>
        <w:tc>
          <w:tcPr>
            <w:tcW w:w="1646" w:type="dxa"/>
            <w:tcBorders>
              <w:top w:val="single" w:sz="4" w:space="0" w:color="auto"/>
              <w:left w:val="single" w:sz="4" w:space="0" w:color="auto"/>
              <w:bottom w:val="single" w:sz="4" w:space="0" w:color="auto"/>
              <w:right w:val="single" w:sz="4" w:space="0" w:color="auto"/>
            </w:tcBorders>
            <w:vAlign w:val="center"/>
          </w:tcPr>
          <w:p w14:paraId="6B7110F1" w14:textId="551E647D"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18/09/2017</w:t>
            </w:r>
          </w:p>
        </w:tc>
      </w:tr>
      <w:tr w:rsidR="00521773" w:rsidRPr="003F4095" w14:paraId="2CDB501A"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543B9088" w14:textId="160B7C4E"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113</w:t>
            </w:r>
          </w:p>
        </w:tc>
        <w:tc>
          <w:tcPr>
            <w:tcW w:w="2552" w:type="dxa"/>
            <w:tcBorders>
              <w:top w:val="single" w:sz="4" w:space="0" w:color="auto"/>
              <w:left w:val="single" w:sz="4" w:space="0" w:color="auto"/>
              <w:bottom w:val="single" w:sz="4" w:space="0" w:color="auto"/>
              <w:right w:val="single" w:sz="4" w:space="0" w:color="auto"/>
            </w:tcBorders>
            <w:vAlign w:val="center"/>
          </w:tcPr>
          <w:p w14:paraId="179C3329" w14:textId="058661B0"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Romania</w:t>
            </w:r>
          </w:p>
        </w:tc>
        <w:tc>
          <w:tcPr>
            <w:tcW w:w="1537" w:type="dxa"/>
            <w:tcBorders>
              <w:top w:val="single" w:sz="4" w:space="0" w:color="auto"/>
              <w:left w:val="single" w:sz="4" w:space="0" w:color="auto"/>
              <w:bottom w:val="single" w:sz="4" w:space="0" w:color="auto"/>
              <w:right w:val="single" w:sz="4" w:space="0" w:color="auto"/>
            </w:tcBorders>
            <w:vAlign w:val="center"/>
          </w:tcPr>
          <w:p w14:paraId="7BA7A323" w14:textId="04F69EC7"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054B7F59" w14:textId="0C957426"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18/05/2017</w:t>
            </w:r>
          </w:p>
        </w:tc>
        <w:tc>
          <w:tcPr>
            <w:tcW w:w="1646" w:type="dxa"/>
            <w:tcBorders>
              <w:top w:val="single" w:sz="4" w:space="0" w:color="auto"/>
              <w:left w:val="single" w:sz="4" w:space="0" w:color="auto"/>
              <w:bottom w:val="single" w:sz="4" w:space="0" w:color="auto"/>
              <w:right w:val="single" w:sz="4" w:space="0" w:color="auto"/>
            </w:tcBorders>
            <w:vAlign w:val="center"/>
          </w:tcPr>
          <w:p w14:paraId="49F46514" w14:textId="1AA747DF"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521773" w:rsidRPr="003F4095" w14:paraId="537ECB96"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55EE7465" w14:textId="51AC87B7"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114</w:t>
            </w:r>
          </w:p>
        </w:tc>
        <w:tc>
          <w:tcPr>
            <w:tcW w:w="2552" w:type="dxa"/>
            <w:tcBorders>
              <w:top w:val="single" w:sz="4" w:space="0" w:color="auto"/>
              <w:left w:val="single" w:sz="4" w:space="0" w:color="auto"/>
              <w:bottom w:val="single" w:sz="4" w:space="0" w:color="auto"/>
              <w:right w:val="single" w:sz="4" w:space="0" w:color="auto"/>
            </w:tcBorders>
            <w:vAlign w:val="center"/>
          </w:tcPr>
          <w:p w14:paraId="6FD5D0A5" w14:textId="09BBD56E"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Rwanda</w:t>
            </w:r>
          </w:p>
        </w:tc>
        <w:tc>
          <w:tcPr>
            <w:tcW w:w="1537" w:type="dxa"/>
            <w:tcBorders>
              <w:top w:val="single" w:sz="4" w:space="0" w:color="auto"/>
              <w:left w:val="single" w:sz="4" w:space="0" w:color="auto"/>
              <w:bottom w:val="single" w:sz="4" w:space="0" w:color="auto"/>
              <w:right w:val="single" w:sz="4" w:space="0" w:color="auto"/>
            </w:tcBorders>
            <w:vAlign w:val="center"/>
          </w:tcPr>
          <w:p w14:paraId="4F0FBE04" w14:textId="16A3AC95"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3A8A26C6" w14:textId="27E48C32"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29/06/2017</w:t>
            </w:r>
          </w:p>
        </w:tc>
        <w:tc>
          <w:tcPr>
            <w:tcW w:w="1646" w:type="dxa"/>
            <w:tcBorders>
              <w:top w:val="single" w:sz="4" w:space="0" w:color="auto"/>
              <w:left w:val="single" w:sz="4" w:space="0" w:color="auto"/>
              <w:bottom w:val="single" w:sz="4" w:space="0" w:color="auto"/>
              <w:right w:val="single" w:sz="4" w:space="0" w:color="auto"/>
            </w:tcBorders>
            <w:vAlign w:val="center"/>
          </w:tcPr>
          <w:p w14:paraId="57355A49" w14:textId="57EC392A"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27/09/2017</w:t>
            </w:r>
          </w:p>
        </w:tc>
      </w:tr>
      <w:tr w:rsidR="00521773" w:rsidRPr="003F4095" w14:paraId="49C7246D"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2D716123" w14:textId="62DF46FA"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115</w:t>
            </w:r>
          </w:p>
        </w:tc>
        <w:tc>
          <w:tcPr>
            <w:tcW w:w="2552" w:type="dxa"/>
            <w:tcBorders>
              <w:top w:val="single" w:sz="4" w:space="0" w:color="auto"/>
              <w:left w:val="single" w:sz="4" w:space="0" w:color="auto"/>
              <w:bottom w:val="single" w:sz="4" w:space="0" w:color="auto"/>
              <w:right w:val="single" w:sz="4" w:space="0" w:color="auto"/>
            </w:tcBorders>
            <w:vAlign w:val="center"/>
          </w:tcPr>
          <w:p w14:paraId="3932798F" w14:textId="59248FBE"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Samoa</w:t>
            </w:r>
          </w:p>
        </w:tc>
        <w:tc>
          <w:tcPr>
            <w:tcW w:w="1537" w:type="dxa"/>
            <w:tcBorders>
              <w:top w:val="single" w:sz="4" w:space="0" w:color="auto"/>
              <w:left w:val="single" w:sz="4" w:space="0" w:color="auto"/>
              <w:bottom w:val="single" w:sz="4" w:space="0" w:color="auto"/>
              <w:right w:val="single" w:sz="4" w:space="0" w:color="auto"/>
            </w:tcBorders>
            <w:vAlign w:val="center"/>
          </w:tcPr>
          <w:p w14:paraId="20512F30" w14:textId="328105F6"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0C3ED7F8" w14:textId="6F7619CA"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24/09/2015</w:t>
            </w:r>
          </w:p>
        </w:tc>
        <w:tc>
          <w:tcPr>
            <w:tcW w:w="1646" w:type="dxa"/>
            <w:tcBorders>
              <w:top w:val="single" w:sz="4" w:space="0" w:color="auto"/>
              <w:left w:val="single" w:sz="4" w:space="0" w:color="auto"/>
              <w:bottom w:val="single" w:sz="4" w:space="0" w:color="auto"/>
              <w:right w:val="single" w:sz="4" w:space="0" w:color="auto"/>
            </w:tcBorders>
            <w:vAlign w:val="center"/>
          </w:tcPr>
          <w:p w14:paraId="79214982" w14:textId="3E53D17B"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521773" w:rsidRPr="003F4095" w14:paraId="0BB22A23"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652810C9" w14:textId="2AB2DA4F"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116</w:t>
            </w:r>
          </w:p>
        </w:tc>
        <w:tc>
          <w:tcPr>
            <w:tcW w:w="2552" w:type="dxa"/>
            <w:tcBorders>
              <w:top w:val="single" w:sz="4" w:space="0" w:color="auto"/>
              <w:left w:val="single" w:sz="4" w:space="0" w:color="auto"/>
              <w:bottom w:val="single" w:sz="4" w:space="0" w:color="auto"/>
              <w:right w:val="single" w:sz="4" w:space="0" w:color="auto"/>
            </w:tcBorders>
            <w:vAlign w:val="center"/>
          </w:tcPr>
          <w:p w14:paraId="7AE2851C" w14:textId="01388089"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Sao Tome and Principe</w:t>
            </w:r>
          </w:p>
        </w:tc>
        <w:tc>
          <w:tcPr>
            <w:tcW w:w="1537" w:type="dxa"/>
            <w:tcBorders>
              <w:top w:val="single" w:sz="4" w:space="0" w:color="auto"/>
              <w:left w:val="single" w:sz="4" w:space="0" w:color="auto"/>
              <w:bottom w:val="single" w:sz="4" w:space="0" w:color="auto"/>
              <w:right w:val="single" w:sz="4" w:space="0" w:color="auto"/>
            </w:tcBorders>
            <w:vAlign w:val="center"/>
          </w:tcPr>
          <w:p w14:paraId="1F52DB94" w14:textId="49F62295"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7B4363F1" w14:textId="29C63081"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30/08/2018</w:t>
            </w:r>
          </w:p>
        </w:tc>
        <w:tc>
          <w:tcPr>
            <w:tcW w:w="1646" w:type="dxa"/>
            <w:tcBorders>
              <w:top w:val="single" w:sz="4" w:space="0" w:color="auto"/>
              <w:left w:val="single" w:sz="4" w:space="0" w:color="auto"/>
              <w:bottom w:val="single" w:sz="4" w:space="0" w:color="auto"/>
              <w:right w:val="single" w:sz="4" w:space="0" w:color="auto"/>
            </w:tcBorders>
            <w:vAlign w:val="center"/>
          </w:tcPr>
          <w:p w14:paraId="40418A21" w14:textId="7AE67B0A"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28/11/2018</w:t>
            </w:r>
          </w:p>
        </w:tc>
      </w:tr>
      <w:tr w:rsidR="00521773" w:rsidRPr="003F4095" w14:paraId="578BFF2C"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3DAD68D3" w14:textId="2A6DDB59"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117</w:t>
            </w:r>
          </w:p>
        </w:tc>
        <w:tc>
          <w:tcPr>
            <w:tcW w:w="2552" w:type="dxa"/>
            <w:tcBorders>
              <w:top w:val="single" w:sz="4" w:space="0" w:color="auto"/>
              <w:left w:val="single" w:sz="4" w:space="0" w:color="auto"/>
              <w:bottom w:val="single" w:sz="4" w:space="0" w:color="auto"/>
              <w:right w:val="single" w:sz="4" w:space="0" w:color="auto"/>
            </w:tcBorders>
            <w:vAlign w:val="center"/>
          </w:tcPr>
          <w:p w14:paraId="48AF1203" w14:textId="2FC3EC60"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Saudi Arabia</w:t>
            </w:r>
          </w:p>
        </w:tc>
        <w:tc>
          <w:tcPr>
            <w:tcW w:w="1537" w:type="dxa"/>
            <w:tcBorders>
              <w:top w:val="single" w:sz="4" w:space="0" w:color="auto"/>
              <w:left w:val="single" w:sz="4" w:space="0" w:color="auto"/>
              <w:bottom w:val="single" w:sz="4" w:space="0" w:color="auto"/>
              <w:right w:val="single" w:sz="4" w:space="0" w:color="auto"/>
            </w:tcBorders>
            <w:vAlign w:val="center"/>
          </w:tcPr>
          <w:p w14:paraId="495CC204" w14:textId="5599B1EC"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16AA934F" w14:textId="1590CCE2"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27/02/2019</w:t>
            </w:r>
          </w:p>
        </w:tc>
        <w:tc>
          <w:tcPr>
            <w:tcW w:w="1646" w:type="dxa"/>
            <w:tcBorders>
              <w:top w:val="single" w:sz="4" w:space="0" w:color="auto"/>
              <w:left w:val="single" w:sz="4" w:space="0" w:color="auto"/>
              <w:bottom w:val="single" w:sz="4" w:space="0" w:color="auto"/>
              <w:right w:val="single" w:sz="4" w:space="0" w:color="auto"/>
            </w:tcBorders>
            <w:vAlign w:val="center"/>
          </w:tcPr>
          <w:p w14:paraId="253B851C" w14:textId="3B8B75AF"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28/05/2019</w:t>
            </w:r>
          </w:p>
        </w:tc>
      </w:tr>
      <w:tr w:rsidR="00521773" w:rsidRPr="003F4095" w14:paraId="55D27C14"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30C84CE8" w14:textId="5384A638"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118</w:t>
            </w:r>
          </w:p>
        </w:tc>
        <w:tc>
          <w:tcPr>
            <w:tcW w:w="2552" w:type="dxa"/>
            <w:tcBorders>
              <w:top w:val="single" w:sz="4" w:space="0" w:color="auto"/>
              <w:left w:val="single" w:sz="4" w:space="0" w:color="auto"/>
              <w:bottom w:val="single" w:sz="4" w:space="0" w:color="auto"/>
              <w:right w:val="single" w:sz="4" w:space="0" w:color="auto"/>
            </w:tcBorders>
            <w:vAlign w:val="center"/>
          </w:tcPr>
          <w:p w14:paraId="48DE4809" w14:textId="42BEBAE8"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Senegal</w:t>
            </w:r>
          </w:p>
        </w:tc>
        <w:tc>
          <w:tcPr>
            <w:tcW w:w="1537" w:type="dxa"/>
            <w:tcBorders>
              <w:top w:val="single" w:sz="4" w:space="0" w:color="auto"/>
              <w:left w:val="single" w:sz="4" w:space="0" w:color="auto"/>
              <w:bottom w:val="single" w:sz="4" w:space="0" w:color="auto"/>
              <w:right w:val="single" w:sz="4" w:space="0" w:color="auto"/>
            </w:tcBorders>
            <w:vAlign w:val="center"/>
          </w:tcPr>
          <w:p w14:paraId="29776CC5" w14:textId="1E086AF3"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5B533C69" w14:textId="4C4D7F7D" w:rsidR="00521773" w:rsidRPr="000F2E4A" w:rsidRDefault="00521773" w:rsidP="00521773">
            <w:pPr>
              <w:rPr>
                <w:rFonts w:asciiTheme="majorBidi" w:hAnsiTheme="majorBidi" w:cstheme="majorBidi"/>
                <w:sz w:val="18"/>
                <w:szCs w:val="18"/>
              </w:rPr>
            </w:pP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3/</w:t>
            </w: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3/2016</w:t>
            </w:r>
          </w:p>
        </w:tc>
        <w:tc>
          <w:tcPr>
            <w:tcW w:w="1646" w:type="dxa"/>
            <w:tcBorders>
              <w:top w:val="single" w:sz="4" w:space="0" w:color="auto"/>
              <w:left w:val="single" w:sz="4" w:space="0" w:color="auto"/>
              <w:bottom w:val="single" w:sz="4" w:space="0" w:color="auto"/>
              <w:right w:val="single" w:sz="4" w:space="0" w:color="auto"/>
            </w:tcBorders>
            <w:vAlign w:val="center"/>
          </w:tcPr>
          <w:p w14:paraId="3EDC061F" w14:textId="021FD9A8"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521773" w:rsidRPr="003F4095" w14:paraId="57767AAA"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1419EAC3" w14:textId="22E997B9"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119</w:t>
            </w:r>
          </w:p>
        </w:tc>
        <w:tc>
          <w:tcPr>
            <w:tcW w:w="2552" w:type="dxa"/>
            <w:tcBorders>
              <w:top w:val="single" w:sz="4" w:space="0" w:color="auto"/>
              <w:left w:val="single" w:sz="4" w:space="0" w:color="auto"/>
              <w:bottom w:val="single" w:sz="4" w:space="0" w:color="auto"/>
              <w:right w:val="single" w:sz="4" w:space="0" w:color="auto"/>
            </w:tcBorders>
            <w:vAlign w:val="center"/>
          </w:tcPr>
          <w:p w14:paraId="285F8726" w14:textId="07BDA041"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Seychelles</w:t>
            </w:r>
          </w:p>
        </w:tc>
        <w:tc>
          <w:tcPr>
            <w:tcW w:w="1537" w:type="dxa"/>
            <w:tcBorders>
              <w:top w:val="single" w:sz="4" w:space="0" w:color="auto"/>
              <w:left w:val="single" w:sz="4" w:space="0" w:color="auto"/>
              <w:bottom w:val="single" w:sz="4" w:space="0" w:color="auto"/>
              <w:right w:val="single" w:sz="4" w:space="0" w:color="auto"/>
            </w:tcBorders>
            <w:vAlign w:val="center"/>
          </w:tcPr>
          <w:p w14:paraId="7DC8A72B" w14:textId="23BA1BDE"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0A55801F" w14:textId="5E5FC15B"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13/01/2015</w:t>
            </w:r>
          </w:p>
        </w:tc>
        <w:tc>
          <w:tcPr>
            <w:tcW w:w="1646" w:type="dxa"/>
            <w:tcBorders>
              <w:top w:val="single" w:sz="4" w:space="0" w:color="auto"/>
              <w:left w:val="single" w:sz="4" w:space="0" w:color="auto"/>
              <w:bottom w:val="single" w:sz="4" w:space="0" w:color="auto"/>
              <w:right w:val="single" w:sz="4" w:space="0" w:color="auto"/>
            </w:tcBorders>
            <w:vAlign w:val="center"/>
          </w:tcPr>
          <w:p w14:paraId="3D9B75DA" w14:textId="19D3BF24"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521773" w:rsidRPr="003F4095" w14:paraId="41882886"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574CA652" w14:textId="766E64D4"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120</w:t>
            </w:r>
          </w:p>
        </w:tc>
        <w:tc>
          <w:tcPr>
            <w:tcW w:w="2552" w:type="dxa"/>
            <w:tcBorders>
              <w:top w:val="single" w:sz="4" w:space="0" w:color="auto"/>
              <w:left w:val="single" w:sz="4" w:space="0" w:color="auto"/>
              <w:bottom w:val="single" w:sz="4" w:space="0" w:color="auto"/>
              <w:right w:val="single" w:sz="4" w:space="0" w:color="auto"/>
            </w:tcBorders>
            <w:vAlign w:val="center"/>
          </w:tcPr>
          <w:p w14:paraId="77815970" w14:textId="7AC96961"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Sierra Leone</w:t>
            </w:r>
          </w:p>
        </w:tc>
        <w:tc>
          <w:tcPr>
            <w:tcW w:w="1537" w:type="dxa"/>
            <w:tcBorders>
              <w:top w:val="single" w:sz="4" w:space="0" w:color="auto"/>
              <w:left w:val="single" w:sz="4" w:space="0" w:color="auto"/>
              <w:bottom w:val="single" w:sz="4" w:space="0" w:color="auto"/>
              <w:right w:val="single" w:sz="4" w:space="0" w:color="auto"/>
            </w:tcBorders>
            <w:vAlign w:val="center"/>
          </w:tcPr>
          <w:p w14:paraId="4481248E" w14:textId="5F5FFB86"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66AF9538" w14:textId="5420AA2A" w:rsidR="00521773" w:rsidRPr="000F2E4A" w:rsidRDefault="00521773" w:rsidP="00521773">
            <w:pPr>
              <w:rPr>
                <w:rFonts w:asciiTheme="majorBidi" w:hAnsiTheme="majorBidi" w:cstheme="majorBidi"/>
                <w:sz w:val="18"/>
                <w:szCs w:val="18"/>
              </w:rPr>
            </w:pP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1/11/2016</w:t>
            </w:r>
          </w:p>
        </w:tc>
        <w:tc>
          <w:tcPr>
            <w:tcW w:w="1646" w:type="dxa"/>
            <w:tcBorders>
              <w:top w:val="single" w:sz="4" w:space="0" w:color="auto"/>
              <w:left w:val="single" w:sz="4" w:space="0" w:color="auto"/>
              <w:bottom w:val="single" w:sz="4" w:space="0" w:color="auto"/>
              <w:right w:val="single" w:sz="4" w:space="0" w:color="auto"/>
            </w:tcBorders>
            <w:vAlign w:val="center"/>
          </w:tcPr>
          <w:p w14:paraId="2A9FBA29" w14:textId="5B45A0F9"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521773" w:rsidRPr="003F4095" w14:paraId="3FF8DB52"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55F4D10E" w14:textId="041F03F1"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121</w:t>
            </w:r>
          </w:p>
        </w:tc>
        <w:tc>
          <w:tcPr>
            <w:tcW w:w="2552" w:type="dxa"/>
            <w:tcBorders>
              <w:top w:val="single" w:sz="4" w:space="0" w:color="auto"/>
              <w:left w:val="single" w:sz="4" w:space="0" w:color="auto"/>
              <w:bottom w:val="single" w:sz="4" w:space="0" w:color="auto"/>
              <w:right w:val="single" w:sz="4" w:space="0" w:color="auto"/>
            </w:tcBorders>
            <w:vAlign w:val="center"/>
          </w:tcPr>
          <w:p w14:paraId="49924BA2" w14:textId="2C9FFE04"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Singapore</w:t>
            </w:r>
          </w:p>
        </w:tc>
        <w:tc>
          <w:tcPr>
            <w:tcW w:w="1537" w:type="dxa"/>
            <w:tcBorders>
              <w:top w:val="single" w:sz="4" w:space="0" w:color="auto"/>
              <w:left w:val="single" w:sz="4" w:space="0" w:color="auto"/>
              <w:bottom w:val="single" w:sz="4" w:space="0" w:color="auto"/>
              <w:right w:val="single" w:sz="4" w:space="0" w:color="auto"/>
            </w:tcBorders>
            <w:vAlign w:val="center"/>
          </w:tcPr>
          <w:p w14:paraId="5BA49724" w14:textId="7964A2C7"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2C0D72DE" w14:textId="12BE4812"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22/09/2017</w:t>
            </w:r>
          </w:p>
        </w:tc>
        <w:tc>
          <w:tcPr>
            <w:tcW w:w="1646" w:type="dxa"/>
            <w:tcBorders>
              <w:top w:val="single" w:sz="4" w:space="0" w:color="auto"/>
              <w:left w:val="single" w:sz="4" w:space="0" w:color="auto"/>
              <w:bottom w:val="single" w:sz="4" w:space="0" w:color="auto"/>
              <w:right w:val="single" w:sz="4" w:space="0" w:color="auto"/>
            </w:tcBorders>
            <w:vAlign w:val="center"/>
          </w:tcPr>
          <w:p w14:paraId="53C6D1CB" w14:textId="2A03425F"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21/12/2017</w:t>
            </w:r>
          </w:p>
        </w:tc>
      </w:tr>
      <w:tr w:rsidR="00521773" w:rsidRPr="003F4095" w14:paraId="77B04213"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7E3BB6ED" w14:textId="34E6EFD2"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122</w:t>
            </w:r>
          </w:p>
        </w:tc>
        <w:tc>
          <w:tcPr>
            <w:tcW w:w="2552" w:type="dxa"/>
            <w:tcBorders>
              <w:top w:val="single" w:sz="4" w:space="0" w:color="auto"/>
              <w:left w:val="single" w:sz="4" w:space="0" w:color="auto"/>
              <w:bottom w:val="single" w:sz="4" w:space="0" w:color="auto"/>
              <w:right w:val="single" w:sz="4" w:space="0" w:color="auto"/>
            </w:tcBorders>
            <w:vAlign w:val="center"/>
          </w:tcPr>
          <w:p w14:paraId="41FE138C" w14:textId="04A069C7"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Slovakia</w:t>
            </w:r>
          </w:p>
        </w:tc>
        <w:tc>
          <w:tcPr>
            <w:tcW w:w="1537" w:type="dxa"/>
            <w:tcBorders>
              <w:top w:val="single" w:sz="4" w:space="0" w:color="auto"/>
              <w:left w:val="single" w:sz="4" w:space="0" w:color="auto"/>
              <w:bottom w:val="single" w:sz="4" w:space="0" w:color="auto"/>
              <w:right w:val="single" w:sz="4" w:space="0" w:color="auto"/>
            </w:tcBorders>
            <w:vAlign w:val="center"/>
          </w:tcPr>
          <w:p w14:paraId="6233F874" w14:textId="64E84DE9"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2B31124E" w14:textId="427B8FB5"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31/05/2017</w:t>
            </w:r>
          </w:p>
        </w:tc>
        <w:tc>
          <w:tcPr>
            <w:tcW w:w="1646" w:type="dxa"/>
            <w:tcBorders>
              <w:top w:val="single" w:sz="4" w:space="0" w:color="auto"/>
              <w:left w:val="single" w:sz="4" w:space="0" w:color="auto"/>
              <w:bottom w:val="single" w:sz="4" w:space="0" w:color="auto"/>
              <w:right w:val="single" w:sz="4" w:space="0" w:color="auto"/>
            </w:tcBorders>
            <w:vAlign w:val="center"/>
          </w:tcPr>
          <w:p w14:paraId="716021C3" w14:textId="7715645F"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29/08/2017</w:t>
            </w:r>
          </w:p>
        </w:tc>
      </w:tr>
      <w:tr w:rsidR="00521773" w:rsidRPr="003F4095" w14:paraId="223D47D5"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62B7D802" w14:textId="1A8B18C4"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123</w:t>
            </w:r>
          </w:p>
        </w:tc>
        <w:tc>
          <w:tcPr>
            <w:tcW w:w="2552" w:type="dxa"/>
            <w:tcBorders>
              <w:top w:val="single" w:sz="4" w:space="0" w:color="auto"/>
              <w:left w:val="single" w:sz="4" w:space="0" w:color="auto"/>
              <w:bottom w:val="single" w:sz="4" w:space="0" w:color="auto"/>
              <w:right w:val="single" w:sz="4" w:space="0" w:color="auto"/>
            </w:tcBorders>
            <w:vAlign w:val="center"/>
          </w:tcPr>
          <w:p w14:paraId="0CF1DE67" w14:textId="5D0B5BA0"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Slovenia</w:t>
            </w:r>
          </w:p>
        </w:tc>
        <w:tc>
          <w:tcPr>
            <w:tcW w:w="1537" w:type="dxa"/>
            <w:tcBorders>
              <w:top w:val="single" w:sz="4" w:space="0" w:color="auto"/>
              <w:left w:val="single" w:sz="4" w:space="0" w:color="auto"/>
              <w:bottom w:val="single" w:sz="4" w:space="0" w:color="auto"/>
              <w:right w:val="single" w:sz="4" w:space="0" w:color="auto"/>
            </w:tcBorders>
            <w:vAlign w:val="center"/>
          </w:tcPr>
          <w:p w14:paraId="664321EC" w14:textId="6A2242E1"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0F95D181" w14:textId="150B6DE0"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23/06/2017</w:t>
            </w:r>
          </w:p>
        </w:tc>
        <w:tc>
          <w:tcPr>
            <w:tcW w:w="1646" w:type="dxa"/>
            <w:tcBorders>
              <w:top w:val="single" w:sz="4" w:space="0" w:color="auto"/>
              <w:left w:val="single" w:sz="4" w:space="0" w:color="auto"/>
              <w:bottom w:val="single" w:sz="4" w:space="0" w:color="auto"/>
              <w:right w:val="single" w:sz="4" w:space="0" w:color="auto"/>
            </w:tcBorders>
            <w:vAlign w:val="center"/>
          </w:tcPr>
          <w:p w14:paraId="4E1E0D4E" w14:textId="5125AA27"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21/09/2017</w:t>
            </w:r>
          </w:p>
        </w:tc>
      </w:tr>
      <w:tr w:rsidR="00521773" w:rsidRPr="003F4095" w14:paraId="2C7191F4"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033CCC7B" w14:textId="6541E9FF"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124</w:t>
            </w:r>
          </w:p>
        </w:tc>
        <w:tc>
          <w:tcPr>
            <w:tcW w:w="2552" w:type="dxa"/>
            <w:tcBorders>
              <w:top w:val="single" w:sz="4" w:space="0" w:color="auto"/>
              <w:left w:val="single" w:sz="4" w:space="0" w:color="auto"/>
              <w:bottom w:val="single" w:sz="4" w:space="0" w:color="auto"/>
              <w:right w:val="single" w:sz="4" w:space="0" w:color="auto"/>
            </w:tcBorders>
            <w:vAlign w:val="center"/>
          </w:tcPr>
          <w:p w14:paraId="43853276" w14:textId="5F32AB3E"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South Africa</w:t>
            </w:r>
          </w:p>
        </w:tc>
        <w:tc>
          <w:tcPr>
            <w:tcW w:w="1537" w:type="dxa"/>
            <w:tcBorders>
              <w:top w:val="single" w:sz="4" w:space="0" w:color="auto"/>
              <w:left w:val="single" w:sz="4" w:space="0" w:color="auto"/>
              <w:bottom w:val="single" w:sz="4" w:space="0" w:color="auto"/>
              <w:right w:val="single" w:sz="4" w:space="0" w:color="auto"/>
            </w:tcBorders>
            <w:vAlign w:val="center"/>
          </w:tcPr>
          <w:p w14:paraId="10B364D0" w14:textId="1F288E64"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00DAAAD3" w14:textId="29144E5D"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29/04/2019</w:t>
            </w:r>
          </w:p>
        </w:tc>
        <w:tc>
          <w:tcPr>
            <w:tcW w:w="1646" w:type="dxa"/>
            <w:tcBorders>
              <w:top w:val="single" w:sz="4" w:space="0" w:color="auto"/>
              <w:left w:val="single" w:sz="4" w:space="0" w:color="auto"/>
              <w:bottom w:val="single" w:sz="4" w:space="0" w:color="auto"/>
              <w:right w:val="single" w:sz="4" w:space="0" w:color="auto"/>
            </w:tcBorders>
            <w:vAlign w:val="center"/>
          </w:tcPr>
          <w:p w14:paraId="0D9C353D" w14:textId="60764636"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28/07/2019</w:t>
            </w:r>
          </w:p>
        </w:tc>
      </w:tr>
      <w:tr w:rsidR="00521773" w:rsidRPr="003F4095" w14:paraId="73A245FB"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10D9EE33" w14:textId="2CBAD0D3"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125</w:t>
            </w:r>
          </w:p>
        </w:tc>
        <w:tc>
          <w:tcPr>
            <w:tcW w:w="2552" w:type="dxa"/>
            <w:tcBorders>
              <w:top w:val="single" w:sz="4" w:space="0" w:color="auto"/>
              <w:left w:val="single" w:sz="4" w:space="0" w:color="auto"/>
              <w:bottom w:val="single" w:sz="4" w:space="0" w:color="auto"/>
              <w:right w:val="single" w:sz="4" w:space="0" w:color="auto"/>
            </w:tcBorders>
            <w:vAlign w:val="center"/>
          </w:tcPr>
          <w:p w14:paraId="7FB47E80" w14:textId="0F60B6BA"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Spain</w:t>
            </w:r>
          </w:p>
        </w:tc>
        <w:tc>
          <w:tcPr>
            <w:tcW w:w="1537" w:type="dxa"/>
            <w:tcBorders>
              <w:top w:val="single" w:sz="4" w:space="0" w:color="auto"/>
              <w:left w:val="single" w:sz="4" w:space="0" w:color="auto"/>
              <w:bottom w:val="single" w:sz="4" w:space="0" w:color="auto"/>
              <w:right w:val="single" w:sz="4" w:space="0" w:color="auto"/>
            </w:tcBorders>
            <w:vAlign w:val="center"/>
          </w:tcPr>
          <w:p w14:paraId="27938585" w14:textId="6002F7BB"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636B9E61" w14:textId="5BC8A9D0"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13/12/2021</w:t>
            </w:r>
          </w:p>
        </w:tc>
        <w:tc>
          <w:tcPr>
            <w:tcW w:w="1646" w:type="dxa"/>
            <w:tcBorders>
              <w:top w:val="single" w:sz="4" w:space="0" w:color="auto"/>
              <w:left w:val="single" w:sz="4" w:space="0" w:color="auto"/>
              <w:bottom w:val="single" w:sz="4" w:space="0" w:color="auto"/>
              <w:right w:val="single" w:sz="4" w:space="0" w:color="auto"/>
            </w:tcBorders>
            <w:vAlign w:val="center"/>
          </w:tcPr>
          <w:p w14:paraId="196531D7" w14:textId="76489A27"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13/03/2022</w:t>
            </w:r>
          </w:p>
        </w:tc>
      </w:tr>
      <w:tr w:rsidR="00521773" w:rsidRPr="003F4095" w14:paraId="5D49C605"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3D21DA3B" w14:textId="15EA0BCB"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126</w:t>
            </w:r>
          </w:p>
        </w:tc>
        <w:tc>
          <w:tcPr>
            <w:tcW w:w="2552" w:type="dxa"/>
            <w:tcBorders>
              <w:top w:val="single" w:sz="4" w:space="0" w:color="auto"/>
              <w:left w:val="single" w:sz="4" w:space="0" w:color="auto"/>
              <w:bottom w:val="single" w:sz="4" w:space="0" w:color="auto"/>
              <w:right w:val="single" w:sz="4" w:space="0" w:color="auto"/>
            </w:tcBorders>
            <w:vAlign w:val="center"/>
          </w:tcPr>
          <w:p w14:paraId="14F3B078" w14:textId="1A17FE56"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Sri Lanka</w:t>
            </w:r>
          </w:p>
        </w:tc>
        <w:tc>
          <w:tcPr>
            <w:tcW w:w="1537" w:type="dxa"/>
            <w:tcBorders>
              <w:top w:val="single" w:sz="4" w:space="0" w:color="auto"/>
              <w:left w:val="single" w:sz="4" w:space="0" w:color="auto"/>
              <w:bottom w:val="single" w:sz="4" w:space="0" w:color="auto"/>
              <w:right w:val="single" w:sz="4" w:space="0" w:color="auto"/>
            </w:tcBorders>
            <w:vAlign w:val="center"/>
          </w:tcPr>
          <w:p w14:paraId="68DEDC15" w14:textId="4B0FCCA7"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77D8036E" w14:textId="44D30C80"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19/06/2017</w:t>
            </w:r>
          </w:p>
        </w:tc>
        <w:tc>
          <w:tcPr>
            <w:tcW w:w="1646" w:type="dxa"/>
            <w:tcBorders>
              <w:top w:val="single" w:sz="4" w:space="0" w:color="auto"/>
              <w:left w:val="single" w:sz="4" w:space="0" w:color="auto"/>
              <w:bottom w:val="single" w:sz="4" w:space="0" w:color="auto"/>
              <w:right w:val="single" w:sz="4" w:space="0" w:color="auto"/>
            </w:tcBorders>
            <w:vAlign w:val="center"/>
          </w:tcPr>
          <w:p w14:paraId="2F417925" w14:textId="409F9A9F"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17/09/2017</w:t>
            </w:r>
          </w:p>
        </w:tc>
      </w:tr>
      <w:tr w:rsidR="00521773" w:rsidRPr="003F4095" w14:paraId="0A72C24A"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29091986" w14:textId="4ED315C1"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127</w:t>
            </w:r>
          </w:p>
        </w:tc>
        <w:tc>
          <w:tcPr>
            <w:tcW w:w="2552" w:type="dxa"/>
            <w:tcBorders>
              <w:top w:val="single" w:sz="4" w:space="0" w:color="auto"/>
              <w:left w:val="single" w:sz="4" w:space="0" w:color="auto"/>
              <w:bottom w:val="single" w:sz="4" w:space="0" w:color="auto"/>
              <w:right w:val="single" w:sz="4" w:space="0" w:color="auto"/>
            </w:tcBorders>
            <w:vAlign w:val="center"/>
          </w:tcPr>
          <w:p w14:paraId="60D8DADB" w14:textId="741CCFCB"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St. Kitts and Nevis</w:t>
            </w:r>
          </w:p>
        </w:tc>
        <w:tc>
          <w:tcPr>
            <w:tcW w:w="1537" w:type="dxa"/>
            <w:tcBorders>
              <w:top w:val="single" w:sz="4" w:space="0" w:color="auto"/>
              <w:left w:val="single" w:sz="4" w:space="0" w:color="auto"/>
              <w:bottom w:val="single" w:sz="4" w:space="0" w:color="auto"/>
              <w:right w:val="single" w:sz="4" w:space="0" w:color="auto"/>
            </w:tcBorders>
            <w:vAlign w:val="center"/>
          </w:tcPr>
          <w:p w14:paraId="11132E62" w14:textId="6B7EB6B2"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63FDCC20" w14:textId="078E9C2B"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24/05/2017</w:t>
            </w:r>
          </w:p>
        </w:tc>
        <w:tc>
          <w:tcPr>
            <w:tcW w:w="1646" w:type="dxa"/>
            <w:tcBorders>
              <w:top w:val="single" w:sz="4" w:space="0" w:color="auto"/>
              <w:left w:val="single" w:sz="4" w:space="0" w:color="auto"/>
              <w:bottom w:val="single" w:sz="4" w:space="0" w:color="auto"/>
              <w:right w:val="single" w:sz="4" w:space="0" w:color="auto"/>
            </w:tcBorders>
            <w:vAlign w:val="center"/>
          </w:tcPr>
          <w:p w14:paraId="2C4FD99E" w14:textId="5AE38654"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22/08/2017</w:t>
            </w:r>
          </w:p>
        </w:tc>
      </w:tr>
      <w:tr w:rsidR="00521773" w:rsidRPr="003F4095" w14:paraId="6D3C6874"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4609A191" w14:textId="12F670FF"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128</w:t>
            </w:r>
          </w:p>
        </w:tc>
        <w:tc>
          <w:tcPr>
            <w:tcW w:w="2552" w:type="dxa"/>
            <w:tcBorders>
              <w:top w:val="single" w:sz="4" w:space="0" w:color="auto"/>
              <w:left w:val="single" w:sz="4" w:space="0" w:color="auto"/>
              <w:bottom w:val="single" w:sz="4" w:space="0" w:color="auto"/>
              <w:right w:val="single" w:sz="4" w:space="0" w:color="auto"/>
            </w:tcBorders>
            <w:vAlign w:val="center"/>
          </w:tcPr>
          <w:p w14:paraId="7707C7C9" w14:textId="2C829B8D"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St. Lucia</w:t>
            </w:r>
          </w:p>
        </w:tc>
        <w:tc>
          <w:tcPr>
            <w:tcW w:w="1537" w:type="dxa"/>
            <w:tcBorders>
              <w:top w:val="single" w:sz="4" w:space="0" w:color="auto"/>
              <w:left w:val="single" w:sz="4" w:space="0" w:color="auto"/>
              <w:bottom w:val="single" w:sz="4" w:space="0" w:color="auto"/>
              <w:right w:val="single" w:sz="4" w:space="0" w:color="auto"/>
            </w:tcBorders>
            <w:vAlign w:val="center"/>
          </w:tcPr>
          <w:p w14:paraId="02DAF549" w14:textId="4F5E1C8B"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64A9A363" w14:textId="7C2E1E62"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23/01/2019</w:t>
            </w:r>
          </w:p>
        </w:tc>
        <w:tc>
          <w:tcPr>
            <w:tcW w:w="1646" w:type="dxa"/>
            <w:tcBorders>
              <w:top w:val="single" w:sz="4" w:space="0" w:color="auto"/>
              <w:left w:val="single" w:sz="4" w:space="0" w:color="auto"/>
              <w:bottom w:val="single" w:sz="4" w:space="0" w:color="auto"/>
              <w:right w:val="single" w:sz="4" w:space="0" w:color="auto"/>
            </w:tcBorders>
            <w:vAlign w:val="center"/>
          </w:tcPr>
          <w:p w14:paraId="14CF5535" w14:textId="5A392AD8"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23/04/2019</w:t>
            </w:r>
          </w:p>
        </w:tc>
      </w:tr>
      <w:tr w:rsidR="00521773" w:rsidRPr="003F4095" w14:paraId="3E4EE5B2"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15B2D7AC" w14:textId="13599EFC"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129</w:t>
            </w:r>
          </w:p>
        </w:tc>
        <w:tc>
          <w:tcPr>
            <w:tcW w:w="2552" w:type="dxa"/>
            <w:tcBorders>
              <w:top w:val="single" w:sz="4" w:space="0" w:color="auto"/>
              <w:left w:val="single" w:sz="4" w:space="0" w:color="auto"/>
              <w:bottom w:val="single" w:sz="4" w:space="0" w:color="auto"/>
              <w:right w:val="single" w:sz="4" w:space="0" w:color="auto"/>
            </w:tcBorders>
            <w:vAlign w:val="center"/>
          </w:tcPr>
          <w:p w14:paraId="5468F829" w14:textId="0B74D00D"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St. Vincent and the Grenadines</w:t>
            </w:r>
          </w:p>
        </w:tc>
        <w:tc>
          <w:tcPr>
            <w:tcW w:w="1537" w:type="dxa"/>
            <w:tcBorders>
              <w:top w:val="single" w:sz="4" w:space="0" w:color="auto"/>
              <w:left w:val="single" w:sz="4" w:space="0" w:color="auto"/>
              <w:bottom w:val="single" w:sz="4" w:space="0" w:color="auto"/>
              <w:right w:val="single" w:sz="4" w:space="0" w:color="auto"/>
            </w:tcBorders>
            <w:vAlign w:val="center"/>
          </w:tcPr>
          <w:p w14:paraId="259A680B" w14:textId="10C7BFC8"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50BD6ABC" w14:textId="0119B804"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18/08/2023</w:t>
            </w:r>
          </w:p>
        </w:tc>
        <w:tc>
          <w:tcPr>
            <w:tcW w:w="1646" w:type="dxa"/>
            <w:tcBorders>
              <w:top w:val="single" w:sz="4" w:space="0" w:color="auto"/>
              <w:left w:val="single" w:sz="4" w:space="0" w:color="auto"/>
              <w:bottom w:val="single" w:sz="4" w:space="0" w:color="auto"/>
              <w:right w:val="single" w:sz="4" w:space="0" w:color="auto"/>
            </w:tcBorders>
            <w:vAlign w:val="center"/>
          </w:tcPr>
          <w:p w14:paraId="74EB093F" w14:textId="21B46113"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16/11/2023</w:t>
            </w:r>
          </w:p>
        </w:tc>
      </w:tr>
      <w:tr w:rsidR="00521773" w:rsidRPr="003F4095" w14:paraId="63D59F61"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79D7FA63" w14:textId="7034F3CC"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130</w:t>
            </w:r>
          </w:p>
        </w:tc>
        <w:tc>
          <w:tcPr>
            <w:tcW w:w="2552" w:type="dxa"/>
            <w:tcBorders>
              <w:top w:val="single" w:sz="4" w:space="0" w:color="auto"/>
              <w:left w:val="single" w:sz="4" w:space="0" w:color="auto"/>
              <w:bottom w:val="single" w:sz="4" w:space="0" w:color="auto"/>
              <w:right w:val="single" w:sz="4" w:space="0" w:color="auto"/>
            </w:tcBorders>
            <w:vAlign w:val="center"/>
          </w:tcPr>
          <w:p w14:paraId="1AD8EDFE" w14:textId="580B7693"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State of Palestine</w:t>
            </w:r>
          </w:p>
        </w:tc>
        <w:tc>
          <w:tcPr>
            <w:tcW w:w="1537" w:type="dxa"/>
            <w:tcBorders>
              <w:top w:val="single" w:sz="4" w:space="0" w:color="auto"/>
              <w:left w:val="single" w:sz="4" w:space="0" w:color="auto"/>
              <w:bottom w:val="single" w:sz="4" w:space="0" w:color="auto"/>
              <w:right w:val="single" w:sz="4" w:space="0" w:color="auto"/>
            </w:tcBorders>
            <w:vAlign w:val="center"/>
          </w:tcPr>
          <w:p w14:paraId="732B21F5" w14:textId="16DC22AD"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1FAF24A8" w14:textId="4E18C4CC"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18/03/2019</w:t>
            </w:r>
          </w:p>
        </w:tc>
        <w:tc>
          <w:tcPr>
            <w:tcW w:w="1646" w:type="dxa"/>
            <w:tcBorders>
              <w:top w:val="single" w:sz="4" w:space="0" w:color="auto"/>
              <w:left w:val="single" w:sz="4" w:space="0" w:color="auto"/>
              <w:bottom w:val="single" w:sz="4" w:space="0" w:color="auto"/>
              <w:right w:val="single" w:sz="4" w:space="0" w:color="auto"/>
            </w:tcBorders>
            <w:vAlign w:val="center"/>
          </w:tcPr>
          <w:p w14:paraId="6093F2F0" w14:textId="2D617A3B"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16/06/2019</w:t>
            </w:r>
          </w:p>
        </w:tc>
      </w:tr>
      <w:tr w:rsidR="00521773" w:rsidRPr="003F4095" w14:paraId="7BE5414D"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7EF43494" w14:textId="3A79D98A"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131</w:t>
            </w:r>
          </w:p>
        </w:tc>
        <w:tc>
          <w:tcPr>
            <w:tcW w:w="2552" w:type="dxa"/>
            <w:tcBorders>
              <w:top w:val="single" w:sz="4" w:space="0" w:color="auto"/>
              <w:left w:val="single" w:sz="4" w:space="0" w:color="auto"/>
              <w:bottom w:val="single" w:sz="4" w:space="0" w:color="auto"/>
              <w:right w:val="single" w:sz="4" w:space="0" w:color="auto"/>
            </w:tcBorders>
            <w:vAlign w:val="center"/>
          </w:tcPr>
          <w:p w14:paraId="0B8AA93F" w14:textId="3B62685E"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Suriname</w:t>
            </w:r>
          </w:p>
        </w:tc>
        <w:tc>
          <w:tcPr>
            <w:tcW w:w="1537" w:type="dxa"/>
            <w:tcBorders>
              <w:top w:val="single" w:sz="4" w:space="0" w:color="auto"/>
              <w:left w:val="single" w:sz="4" w:space="0" w:color="auto"/>
              <w:bottom w:val="single" w:sz="4" w:space="0" w:color="auto"/>
              <w:right w:val="single" w:sz="4" w:space="0" w:color="auto"/>
            </w:tcBorders>
            <w:vAlign w:val="center"/>
          </w:tcPr>
          <w:p w14:paraId="31D57ECF" w14:textId="49428016"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51724DA7" w14:textId="494E7FE4" w:rsidR="00521773" w:rsidRPr="000F2E4A" w:rsidRDefault="00521773" w:rsidP="00521773">
            <w:pPr>
              <w:rPr>
                <w:rFonts w:asciiTheme="majorBidi" w:hAnsiTheme="majorBidi" w:cstheme="majorBidi"/>
                <w:sz w:val="18"/>
                <w:szCs w:val="18"/>
              </w:rPr>
            </w:pP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2/</w:t>
            </w: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8/2018</w:t>
            </w:r>
          </w:p>
        </w:tc>
        <w:tc>
          <w:tcPr>
            <w:tcW w:w="1646" w:type="dxa"/>
            <w:tcBorders>
              <w:top w:val="single" w:sz="4" w:space="0" w:color="auto"/>
              <w:left w:val="single" w:sz="4" w:space="0" w:color="auto"/>
              <w:bottom w:val="single" w:sz="4" w:space="0" w:color="auto"/>
              <w:right w:val="single" w:sz="4" w:space="0" w:color="auto"/>
            </w:tcBorders>
            <w:vAlign w:val="center"/>
          </w:tcPr>
          <w:p w14:paraId="41FE873C" w14:textId="3CAA887E"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31/10/2018</w:t>
            </w:r>
          </w:p>
        </w:tc>
      </w:tr>
      <w:tr w:rsidR="00521773" w:rsidRPr="003F4095" w14:paraId="509B1E91"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4A478D4C" w14:textId="6F9B437E"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132</w:t>
            </w:r>
          </w:p>
        </w:tc>
        <w:tc>
          <w:tcPr>
            <w:tcW w:w="2552" w:type="dxa"/>
            <w:tcBorders>
              <w:top w:val="single" w:sz="4" w:space="0" w:color="auto"/>
              <w:left w:val="single" w:sz="4" w:space="0" w:color="auto"/>
              <w:bottom w:val="single" w:sz="4" w:space="0" w:color="auto"/>
              <w:right w:val="single" w:sz="4" w:space="0" w:color="auto"/>
            </w:tcBorders>
            <w:vAlign w:val="center"/>
          </w:tcPr>
          <w:p w14:paraId="1DDBBA0C" w14:textId="50F66A70"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Swaziland</w:t>
            </w:r>
          </w:p>
        </w:tc>
        <w:tc>
          <w:tcPr>
            <w:tcW w:w="1537" w:type="dxa"/>
            <w:tcBorders>
              <w:top w:val="single" w:sz="4" w:space="0" w:color="auto"/>
              <w:left w:val="single" w:sz="4" w:space="0" w:color="auto"/>
              <w:bottom w:val="single" w:sz="4" w:space="0" w:color="auto"/>
              <w:right w:val="single" w:sz="4" w:space="0" w:color="auto"/>
            </w:tcBorders>
            <w:vAlign w:val="center"/>
          </w:tcPr>
          <w:p w14:paraId="4805A6EE" w14:textId="7311D81B"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0CC8041C" w14:textId="0C8A681E"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21/09/2016</w:t>
            </w:r>
          </w:p>
        </w:tc>
        <w:tc>
          <w:tcPr>
            <w:tcW w:w="1646" w:type="dxa"/>
            <w:tcBorders>
              <w:top w:val="single" w:sz="4" w:space="0" w:color="auto"/>
              <w:left w:val="single" w:sz="4" w:space="0" w:color="auto"/>
              <w:bottom w:val="single" w:sz="4" w:space="0" w:color="auto"/>
              <w:right w:val="single" w:sz="4" w:space="0" w:color="auto"/>
            </w:tcBorders>
            <w:vAlign w:val="center"/>
          </w:tcPr>
          <w:p w14:paraId="17AD7E8E" w14:textId="4876EF89"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521773" w:rsidRPr="003F4095" w14:paraId="547ACDFE"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5250471D" w14:textId="32793A1A"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133</w:t>
            </w:r>
          </w:p>
        </w:tc>
        <w:tc>
          <w:tcPr>
            <w:tcW w:w="2552" w:type="dxa"/>
            <w:tcBorders>
              <w:top w:val="single" w:sz="4" w:space="0" w:color="auto"/>
              <w:left w:val="single" w:sz="4" w:space="0" w:color="auto"/>
              <w:bottom w:val="single" w:sz="4" w:space="0" w:color="auto"/>
              <w:right w:val="single" w:sz="4" w:space="0" w:color="auto"/>
            </w:tcBorders>
            <w:vAlign w:val="center"/>
          </w:tcPr>
          <w:p w14:paraId="7AB87430" w14:textId="1A5E7AEE"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Sweden</w:t>
            </w:r>
          </w:p>
        </w:tc>
        <w:tc>
          <w:tcPr>
            <w:tcW w:w="1537" w:type="dxa"/>
            <w:tcBorders>
              <w:top w:val="single" w:sz="4" w:space="0" w:color="auto"/>
              <w:left w:val="single" w:sz="4" w:space="0" w:color="auto"/>
              <w:bottom w:val="single" w:sz="4" w:space="0" w:color="auto"/>
              <w:right w:val="single" w:sz="4" w:space="0" w:color="auto"/>
            </w:tcBorders>
            <w:vAlign w:val="center"/>
          </w:tcPr>
          <w:p w14:paraId="0C1FEA7B" w14:textId="1B68C691"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741283C0" w14:textId="3F9517DA"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18/05/2017</w:t>
            </w:r>
          </w:p>
        </w:tc>
        <w:tc>
          <w:tcPr>
            <w:tcW w:w="1646" w:type="dxa"/>
            <w:tcBorders>
              <w:top w:val="single" w:sz="4" w:space="0" w:color="auto"/>
              <w:left w:val="single" w:sz="4" w:space="0" w:color="auto"/>
              <w:bottom w:val="single" w:sz="4" w:space="0" w:color="auto"/>
              <w:right w:val="single" w:sz="4" w:space="0" w:color="auto"/>
            </w:tcBorders>
            <w:vAlign w:val="center"/>
          </w:tcPr>
          <w:p w14:paraId="50CBCD1B" w14:textId="17E26614"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521773" w:rsidRPr="003F4095" w14:paraId="122B612E"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2120AD93" w14:textId="6FB6BEB3"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134</w:t>
            </w:r>
          </w:p>
        </w:tc>
        <w:tc>
          <w:tcPr>
            <w:tcW w:w="2552" w:type="dxa"/>
            <w:tcBorders>
              <w:top w:val="single" w:sz="4" w:space="0" w:color="auto"/>
              <w:left w:val="single" w:sz="4" w:space="0" w:color="auto"/>
              <w:bottom w:val="single" w:sz="4" w:space="0" w:color="auto"/>
              <w:right w:val="single" w:sz="4" w:space="0" w:color="auto"/>
            </w:tcBorders>
            <w:vAlign w:val="center"/>
          </w:tcPr>
          <w:p w14:paraId="3DED8F19" w14:textId="768A6527"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Switzerland</w:t>
            </w:r>
          </w:p>
        </w:tc>
        <w:tc>
          <w:tcPr>
            <w:tcW w:w="1537" w:type="dxa"/>
            <w:tcBorders>
              <w:top w:val="single" w:sz="4" w:space="0" w:color="auto"/>
              <w:left w:val="single" w:sz="4" w:space="0" w:color="auto"/>
              <w:bottom w:val="single" w:sz="4" w:space="0" w:color="auto"/>
              <w:right w:val="single" w:sz="4" w:space="0" w:color="auto"/>
            </w:tcBorders>
            <w:vAlign w:val="center"/>
          </w:tcPr>
          <w:p w14:paraId="3D708668" w14:textId="63F0312F"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4594ACB1" w14:textId="0306AC8F"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25/05/2016</w:t>
            </w:r>
          </w:p>
        </w:tc>
        <w:tc>
          <w:tcPr>
            <w:tcW w:w="1646" w:type="dxa"/>
            <w:tcBorders>
              <w:top w:val="single" w:sz="4" w:space="0" w:color="auto"/>
              <w:left w:val="single" w:sz="4" w:space="0" w:color="auto"/>
              <w:bottom w:val="single" w:sz="4" w:space="0" w:color="auto"/>
              <w:right w:val="single" w:sz="4" w:space="0" w:color="auto"/>
            </w:tcBorders>
            <w:vAlign w:val="center"/>
          </w:tcPr>
          <w:p w14:paraId="41460BA4" w14:textId="5CDBEE18"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521773" w:rsidRPr="003F4095" w14:paraId="0D924F67"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383816E3" w14:textId="50BECF43"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135</w:t>
            </w:r>
          </w:p>
        </w:tc>
        <w:tc>
          <w:tcPr>
            <w:tcW w:w="2552" w:type="dxa"/>
            <w:tcBorders>
              <w:top w:val="single" w:sz="4" w:space="0" w:color="auto"/>
              <w:left w:val="single" w:sz="4" w:space="0" w:color="auto"/>
              <w:bottom w:val="single" w:sz="4" w:space="0" w:color="auto"/>
              <w:right w:val="single" w:sz="4" w:space="0" w:color="auto"/>
            </w:tcBorders>
            <w:vAlign w:val="center"/>
          </w:tcPr>
          <w:p w14:paraId="05DC8925" w14:textId="7E16B860"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Syrian Arab Republic</w:t>
            </w:r>
          </w:p>
        </w:tc>
        <w:tc>
          <w:tcPr>
            <w:tcW w:w="1537" w:type="dxa"/>
            <w:tcBorders>
              <w:top w:val="single" w:sz="4" w:space="0" w:color="auto"/>
              <w:left w:val="single" w:sz="4" w:space="0" w:color="auto"/>
              <w:bottom w:val="single" w:sz="4" w:space="0" w:color="auto"/>
              <w:right w:val="single" w:sz="4" w:space="0" w:color="auto"/>
            </w:tcBorders>
            <w:vAlign w:val="center"/>
          </w:tcPr>
          <w:p w14:paraId="1CD0B48A" w14:textId="0C6E08C3"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4A93EA1B" w14:textId="388F8E04"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26/07/2017</w:t>
            </w:r>
          </w:p>
        </w:tc>
        <w:tc>
          <w:tcPr>
            <w:tcW w:w="1646" w:type="dxa"/>
            <w:tcBorders>
              <w:top w:val="single" w:sz="4" w:space="0" w:color="auto"/>
              <w:left w:val="single" w:sz="4" w:space="0" w:color="auto"/>
              <w:bottom w:val="single" w:sz="4" w:space="0" w:color="auto"/>
              <w:right w:val="single" w:sz="4" w:space="0" w:color="auto"/>
            </w:tcBorders>
            <w:vAlign w:val="center"/>
          </w:tcPr>
          <w:p w14:paraId="72B85177" w14:textId="4A63CE21"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24/10/2017</w:t>
            </w:r>
          </w:p>
        </w:tc>
      </w:tr>
      <w:tr w:rsidR="00521773" w:rsidRPr="003F4095" w14:paraId="55B96E28"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3284523A" w14:textId="43222F75"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136</w:t>
            </w:r>
          </w:p>
        </w:tc>
        <w:tc>
          <w:tcPr>
            <w:tcW w:w="2552" w:type="dxa"/>
            <w:tcBorders>
              <w:top w:val="single" w:sz="4" w:space="0" w:color="auto"/>
              <w:left w:val="single" w:sz="4" w:space="0" w:color="auto"/>
              <w:bottom w:val="single" w:sz="4" w:space="0" w:color="auto"/>
              <w:right w:val="single" w:sz="4" w:space="0" w:color="auto"/>
            </w:tcBorders>
            <w:vAlign w:val="center"/>
          </w:tcPr>
          <w:p w14:paraId="78C5706A" w14:textId="6A4CA1CE"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Thailand</w:t>
            </w:r>
          </w:p>
        </w:tc>
        <w:tc>
          <w:tcPr>
            <w:tcW w:w="1537" w:type="dxa"/>
            <w:tcBorders>
              <w:top w:val="single" w:sz="4" w:space="0" w:color="auto"/>
              <w:left w:val="single" w:sz="4" w:space="0" w:color="auto"/>
              <w:bottom w:val="single" w:sz="4" w:space="0" w:color="auto"/>
              <w:right w:val="single" w:sz="4" w:space="0" w:color="auto"/>
            </w:tcBorders>
            <w:vAlign w:val="center"/>
          </w:tcPr>
          <w:p w14:paraId="6FD3E79C" w14:textId="138A8D47"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3B2077BE" w14:textId="421B7C8D"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22/06/2017</w:t>
            </w:r>
          </w:p>
        </w:tc>
        <w:tc>
          <w:tcPr>
            <w:tcW w:w="1646" w:type="dxa"/>
            <w:tcBorders>
              <w:top w:val="single" w:sz="4" w:space="0" w:color="auto"/>
              <w:left w:val="single" w:sz="4" w:space="0" w:color="auto"/>
              <w:bottom w:val="single" w:sz="4" w:space="0" w:color="auto"/>
              <w:right w:val="single" w:sz="4" w:space="0" w:color="auto"/>
            </w:tcBorders>
            <w:vAlign w:val="center"/>
          </w:tcPr>
          <w:p w14:paraId="6F3CDDD2" w14:textId="6AD4FF1D"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20/09/2017</w:t>
            </w:r>
          </w:p>
        </w:tc>
      </w:tr>
      <w:tr w:rsidR="00521773" w:rsidRPr="003F4095" w14:paraId="52622D14"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3F683A9F" w14:textId="1183677C"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137</w:t>
            </w:r>
          </w:p>
        </w:tc>
        <w:tc>
          <w:tcPr>
            <w:tcW w:w="2552" w:type="dxa"/>
            <w:tcBorders>
              <w:top w:val="single" w:sz="4" w:space="0" w:color="auto"/>
              <w:left w:val="single" w:sz="4" w:space="0" w:color="auto"/>
              <w:bottom w:val="single" w:sz="4" w:space="0" w:color="auto"/>
              <w:right w:val="single" w:sz="4" w:space="0" w:color="auto"/>
            </w:tcBorders>
            <w:vAlign w:val="center"/>
          </w:tcPr>
          <w:p w14:paraId="4A7569DC" w14:textId="09F948E2"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Togo</w:t>
            </w:r>
          </w:p>
        </w:tc>
        <w:tc>
          <w:tcPr>
            <w:tcW w:w="1537" w:type="dxa"/>
            <w:tcBorders>
              <w:top w:val="single" w:sz="4" w:space="0" w:color="auto"/>
              <w:left w:val="single" w:sz="4" w:space="0" w:color="auto"/>
              <w:bottom w:val="single" w:sz="4" w:space="0" w:color="auto"/>
              <w:right w:val="single" w:sz="4" w:space="0" w:color="auto"/>
            </w:tcBorders>
            <w:vAlign w:val="center"/>
          </w:tcPr>
          <w:p w14:paraId="10AC5215" w14:textId="7A9762D7"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47B3E7F4" w14:textId="3BAA409A" w:rsidR="00521773" w:rsidRPr="000F2E4A" w:rsidRDefault="00521773" w:rsidP="00521773">
            <w:pPr>
              <w:rPr>
                <w:rFonts w:asciiTheme="majorBidi" w:hAnsiTheme="majorBidi" w:cstheme="majorBidi"/>
                <w:sz w:val="18"/>
                <w:szCs w:val="18"/>
              </w:rPr>
            </w:pP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3/</w:t>
            </w: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2/2017</w:t>
            </w:r>
          </w:p>
        </w:tc>
        <w:tc>
          <w:tcPr>
            <w:tcW w:w="1646" w:type="dxa"/>
            <w:tcBorders>
              <w:top w:val="single" w:sz="4" w:space="0" w:color="auto"/>
              <w:left w:val="single" w:sz="4" w:space="0" w:color="auto"/>
              <w:bottom w:val="single" w:sz="4" w:space="0" w:color="auto"/>
              <w:right w:val="single" w:sz="4" w:space="0" w:color="auto"/>
            </w:tcBorders>
            <w:vAlign w:val="center"/>
          </w:tcPr>
          <w:p w14:paraId="0969D78B" w14:textId="7B16B05D"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521773" w:rsidRPr="003F4095" w14:paraId="569011A2"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5E1A5878" w14:textId="7925BA90"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138</w:t>
            </w:r>
          </w:p>
        </w:tc>
        <w:tc>
          <w:tcPr>
            <w:tcW w:w="2552" w:type="dxa"/>
            <w:tcBorders>
              <w:top w:val="single" w:sz="4" w:space="0" w:color="auto"/>
              <w:left w:val="single" w:sz="4" w:space="0" w:color="auto"/>
              <w:bottom w:val="single" w:sz="4" w:space="0" w:color="auto"/>
              <w:right w:val="single" w:sz="4" w:space="0" w:color="auto"/>
            </w:tcBorders>
            <w:vAlign w:val="center"/>
          </w:tcPr>
          <w:p w14:paraId="1C31F00B" w14:textId="15688F3D"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Tonga</w:t>
            </w:r>
          </w:p>
        </w:tc>
        <w:tc>
          <w:tcPr>
            <w:tcW w:w="1537" w:type="dxa"/>
            <w:tcBorders>
              <w:top w:val="single" w:sz="4" w:space="0" w:color="auto"/>
              <w:left w:val="single" w:sz="4" w:space="0" w:color="auto"/>
              <w:bottom w:val="single" w:sz="4" w:space="0" w:color="auto"/>
              <w:right w:val="single" w:sz="4" w:space="0" w:color="auto"/>
            </w:tcBorders>
            <w:vAlign w:val="center"/>
          </w:tcPr>
          <w:p w14:paraId="542711C6" w14:textId="04FAC6C2"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515488CD" w14:textId="1164B93B"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22/10/2018</w:t>
            </w:r>
          </w:p>
        </w:tc>
        <w:tc>
          <w:tcPr>
            <w:tcW w:w="1646" w:type="dxa"/>
            <w:tcBorders>
              <w:top w:val="single" w:sz="4" w:space="0" w:color="auto"/>
              <w:left w:val="single" w:sz="4" w:space="0" w:color="auto"/>
              <w:bottom w:val="single" w:sz="4" w:space="0" w:color="auto"/>
              <w:right w:val="single" w:sz="4" w:space="0" w:color="auto"/>
            </w:tcBorders>
            <w:vAlign w:val="center"/>
          </w:tcPr>
          <w:p w14:paraId="5E94B318" w14:textId="0AA36A94"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20/01/2019</w:t>
            </w:r>
          </w:p>
        </w:tc>
      </w:tr>
      <w:tr w:rsidR="00521773" w:rsidRPr="003F4095" w14:paraId="3ABBDB7D"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3D9CB7F5" w14:textId="37732132"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lastRenderedPageBreak/>
              <w:t>139</w:t>
            </w:r>
          </w:p>
        </w:tc>
        <w:tc>
          <w:tcPr>
            <w:tcW w:w="2552" w:type="dxa"/>
            <w:tcBorders>
              <w:top w:val="single" w:sz="4" w:space="0" w:color="auto"/>
              <w:left w:val="single" w:sz="4" w:space="0" w:color="auto"/>
              <w:bottom w:val="single" w:sz="4" w:space="0" w:color="auto"/>
              <w:right w:val="single" w:sz="4" w:space="0" w:color="auto"/>
            </w:tcBorders>
            <w:vAlign w:val="center"/>
          </w:tcPr>
          <w:p w14:paraId="42F733AA" w14:textId="4AE1BA74"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Türkiye</w:t>
            </w:r>
          </w:p>
        </w:tc>
        <w:tc>
          <w:tcPr>
            <w:tcW w:w="1537" w:type="dxa"/>
            <w:tcBorders>
              <w:top w:val="single" w:sz="4" w:space="0" w:color="auto"/>
              <w:left w:val="single" w:sz="4" w:space="0" w:color="auto"/>
              <w:bottom w:val="single" w:sz="4" w:space="0" w:color="auto"/>
              <w:right w:val="single" w:sz="4" w:space="0" w:color="auto"/>
            </w:tcBorders>
            <w:vAlign w:val="center"/>
          </w:tcPr>
          <w:p w14:paraId="6633AA54" w14:textId="6BBDC70F"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59E6BEFE" w14:textId="0D7D1D4E" w:rsidR="00521773" w:rsidRPr="000F2E4A" w:rsidRDefault="00521773" w:rsidP="00521773">
            <w:pPr>
              <w:rPr>
                <w:rFonts w:asciiTheme="majorBidi" w:hAnsiTheme="majorBidi" w:cstheme="majorBidi"/>
                <w:sz w:val="18"/>
                <w:szCs w:val="18"/>
              </w:rPr>
            </w:pP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4/10/2022</w:t>
            </w:r>
          </w:p>
        </w:tc>
        <w:tc>
          <w:tcPr>
            <w:tcW w:w="1646" w:type="dxa"/>
            <w:tcBorders>
              <w:top w:val="single" w:sz="4" w:space="0" w:color="auto"/>
              <w:left w:val="single" w:sz="4" w:space="0" w:color="auto"/>
              <w:bottom w:val="single" w:sz="4" w:space="0" w:color="auto"/>
              <w:right w:val="single" w:sz="4" w:space="0" w:color="auto"/>
            </w:tcBorders>
            <w:vAlign w:val="center"/>
          </w:tcPr>
          <w:p w14:paraId="66D27FD6" w14:textId="295EE4BF" w:rsidR="00521773" w:rsidRPr="000F2E4A" w:rsidRDefault="00521773" w:rsidP="00521773">
            <w:pPr>
              <w:rPr>
                <w:rFonts w:asciiTheme="majorBidi" w:hAnsiTheme="majorBidi" w:cstheme="majorBidi"/>
                <w:sz w:val="18"/>
                <w:szCs w:val="18"/>
              </w:rPr>
            </w:pP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2/</w:t>
            </w: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1/2023</w:t>
            </w:r>
          </w:p>
        </w:tc>
      </w:tr>
      <w:tr w:rsidR="00521773" w:rsidRPr="003F4095" w14:paraId="735D223F"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2412A400" w14:textId="56CD50CE"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140</w:t>
            </w:r>
          </w:p>
        </w:tc>
        <w:tc>
          <w:tcPr>
            <w:tcW w:w="2552" w:type="dxa"/>
            <w:tcBorders>
              <w:top w:val="single" w:sz="4" w:space="0" w:color="auto"/>
              <w:left w:val="single" w:sz="4" w:space="0" w:color="auto"/>
              <w:bottom w:val="single" w:sz="4" w:space="0" w:color="auto"/>
              <w:right w:val="single" w:sz="4" w:space="0" w:color="auto"/>
            </w:tcBorders>
            <w:vAlign w:val="center"/>
          </w:tcPr>
          <w:p w14:paraId="0CC2799D" w14:textId="3A0ABDFE"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Tuvalu</w:t>
            </w:r>
          </w:p>
        </w:tc>
        <w:tc>
          <w:tcPr>
            <w:tcW w:w="1537" w:type="dxa"/>
            <w:tcBorders>
              <w:top w:val="single" w:sz="4" w:space="0" w:color="auto"/>
              <w:left w:val="single" w:sz="4" w:space="0" w:color="auto"/>
              <w:bottom w:val="single" w:sz="4" w:space="0" w:color="auto"/>
              <w:right w:val="single" w:sz="4" w:space="0" w:color="auto"/>
            </w:tcBorders>
            <w:vAlign w:val="center"/>
          </w:tcPr>
          <w:p w14:paraId="22A1BACE" w14:textId="69DBA04A"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476F6CA0" w14:textId="61D7AEE4" w:rsidR="00521773" w:rsidRPr="000F2E4A" w:rsidRDefault="00521773" w:rsidP="00521773">
            <w:pPr>
              <w:rPr>
                <w:rFonts w:asciiTheme="majorBidi" w:hAnsiTheme="majorBidi" w:cstheme="majorBidi"/>
                <w:sz w:val="18"/>
                <w:szCs w:val="18"/>
              </w:rPr>
            </w:pP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7/</w:t>
            </w: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6/2019</w:t>
            </w:r>
          </w:p>
        </w:tc>
        <w:tc>
          <w:tcPr>
            <w:tcW w:w="1646" w:type="dxa"/>
            <w:tcBorders>
              <w:top w:val="single" w:sz="4" w:space="0" w:color="auto"/>
              <w:left w:val="single" w:sz="4" w:space="0" w:color="auto"/>
              <w:bottom w:val="single" w:sz="4" w:space="0" w:color="auto"/>
              <w:right w:val="single" w:sz="4" w:space="0" w:color="auto"/>
            </w:tcBorders>
            <w:vAlign w:val="center"/>
          </w:tcPr>
          <w:p w14:paraId="7C6EAE6A" w14:textId="4459799E" w:rsidR="00521773" w:rsidRPr="000F2E4A" w:rsidRDefault="00521773" w:rsidP="00521773">
            <w:pPr>
              <w:rPr>
                <w:rFonts w:asciiTheme="majorBidi" w:hAnsiTheme="majorBidi" w:cstheme="majorBidi"/>
                <w:sz w:val="18"/>
                <w:szCs w:val="18"/>
              </w:rPr>
            </w:pP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5/</w:t>
            </w: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9/2019</w:t>
            </w:r>
          </w:p>
        </w:tc>
      </w:tr>
      <w:tr w:rsidR="00521773" w:rsidRPr="003F4095" w14:paraId="2ADCE9C7"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21958DDE" w14:textId="1DA1E048"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141</w:t>
            </w:r>
          </w:p>
        </w:tc>
        <w:tc>
          <w:tcPr>
            <w:tcW w:w="2552" w:type="dxa"/>
            <w:tcBorders>
              <w:top w:val="single" w:sz="4" w:space="0" w:color="auto"/>
              <w:left w:val="single" w:sz="4" w:space="0" w:color="auto"/>
              <w:bottom w:val="single" w:sz="4" w:space="0" w:color="auto"/>
              <w:right w:val="single" w:sz="4" w:space="0" w:color="auto"/>
            </w:tcBorders>
            <w:vAlign w:val="center"/>
          </w:tcPr>
          <w:p w14:paraId="355CCE07" w14:textId="5CEA3DF6"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Uganda</w:t>
            </w:r>
          </w:p>
        </w:tc>
        <w:tc>
          <w:tcPr>
            <w:tcW w:w="1537" w:type="dxa"/>
            <w:tcBorders>
              <w:top w:val="single" w:sz="4" w:space="0" w:color="auto"/>
              <w:left w:val="single" w:sz="4" w:space="0" w:color="auto"/>
              <w:bottom w:val="single" w:sz="4" w:space="0" w:color="auto"/>
              <w:right w:val="single" w:sz="4" w:space="0" w:color="auto"/>
            </w:tcBorders>
            <w:vAlign w:val="center"/>
          </w:tcPr>
          <w:p w14:paraId="21572763" w14:textId="3C0FDDB2"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6D2024B2" w14:textId="5A71AC50" w:rsidR="00521773" w:rsidRPr="000F2E4A" w:rsidRDefault="00521773" w:rsidP="00521773">
            <w:pPr>
              <w:rPr>
                <w:rFonts w:asciiTheme="majorBidi" w:hAnsiTheme="majorBidi" w:cstheme="majorBidi"/>
                <w:sz w:val="18"/>
                <w:szCs w:val="18"/>
              </w:rPr>
            </w:pP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1/</w:t>
            </w: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3/2019</w:t>
            </w:r>
          </w:p>
        </w:tc>
        <w:tc>
          <w:tcPr>
            <w:tcW w:w="1646" w:type="dxa"/>
            <w:tcBorders>
              <w:top w:val="single" w:sz="4" w:space="0" w:color="auto"/>
              <w:left w:val="single" w:sz="4" w:space="0" w:color="auto"/>
              <w:bottom w:val="single" w:sz="4" w:space="0" w:color="auto"/>
              <w:right w:val="single" w:sz="4" w:space="0" w:color="auto"/>
            </w:tcBorders>
            <w:vAlign w:val="center"/>
          </w:tcPr>
          <w:p w14:paraId="0E9CE068" w14:textId="6F3AEA9F"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30/05/2019</w:t>
            </w:r>
          </w:p>
        </w:tc>
      </w:tr>
      <w:tr w:rsidR="00521773" w:rsidRPr="003F4095" w14:paraId="4F233C2D"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3D034E02" w14:textId="6625DDC8"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142</w:t>
            </w:r>
          </w:p>
        </w:tc>
        <w:tc>
          <w:tcPr>
            <w:tcW w:w="2552" w:type="dxa"/>
            <w:tcBorders>
              <w:top w:val="single" w:sz="4" w:space="0" w:color="auto"/>
              <w:left w:val="single" w:sz="4" w:space="0" w:color="auto"/>
              <w:bottom w:val="single" w:sz="4" w:space="0" w:color="auto"/>
              <w:right w:val="single" w:sz="4" w:space="0" w:color="auto"/>
            </w:tcBorders>
            <w:vAlign w:val="center"/>
          </w:tcPr>
          <w:p w14:paraId="08F03313" w14:textId="09C365CE"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Ukraine</w:t>
            </w:r>
          </w:p>
        </w:tc>
        <w:tc>
          <w:tcPr>
            <w:tcW w:w="1537" w:type="dxa"/>
            <w:tcBorders>
              <w:top w:val="single" w:sz="4" w:space="0" w:color="auto"/>
              <w:left w:val="single" w:sz="4" w:space="0" w:color="auto"/>
              <w:bottom w:val="single" w:sz="4" w:space="0" w:color="auto"/>
              <w:right w:val="single" w:sz="4" w:space="0" w:color="auto"/>
            </w:tcBorders>
            <w:vAlign w:val="center"/>
          </w:tcPr>
          <w:p w14:paraId="74E262DC" w14:textId="146A49A3"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3693B677" w14:textId="31714AF0"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18/08/2023</w:t>
            </w:r>
          </w:p>
        </w:tc>
        <w:tc>
          <w:tcPr>
            <w:tcW w:w="1646" w:type="dxa"/>
            <w:tcBorders>
              <w:top w:val="single" w:sz="4" w:space="0" w:color="auto"/>
              <w:left w:val="single" w:sz="4" w:space="0" w:color="auto"/>
              <w:bottom w:val="single" w:sz="4" w:space="0" w:color="auto"/>
              <w:right w:val="single" w:sz="4" w:space="0" w:color="auto"/>
            </w:tcBorders>
            <w:vAlign w:val="center"/>
          </w:tcPr>
          <w:p w14:paraId="40500760" w14:textId="6771FFC8"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16/11/2023</w:t>
            </w:r>
          </w:p>
        </w:tc>
      </w:tr>
      <w:tr w:rsidR="00521773" w:rsidRPr="003F4095" w14:paraId="7FE90E34"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372B6A1B" w14:textId="55BA2144"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143</w:t>
            </w:r>
          </w:p>
        </w:tc>
        <w:tc>
          <w:tcPr>
            <w:tcW w:w="2552" w:type="dxa"/>
            <w:tcBorders>
              <w:top w:val="single" w:sz="4" w:space="0" w:color="auto"/>
              <w:left w:val="single" w:sz="4" w:space="0" w:color="auto"/>
              <w:bottom w:val="single" w:sz="4" w:space="0" w:color="auto"/>
              <w:right w:val="single" w:sz="4" w:space="0" w:color="auto"/>
            </w:tcBorders>
            <w:vAlign w:val="center"/>
          </w:tcPr>
          <w:p w14:paraId="61B7BEC1" w14:textId="01797B5D"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United Arab Emirates</w:t>
            </w:r>
          </w:p>
        </w:tc>
        <w:tc>
          <w:tcPr>
            <w:tcW w:w="1537" w:type="dxa"/>
            <w:tcBorders>
              <w:top w:val="single" w:sz="4" w:space="0" w:color="auto"/>
              <w:left w:val="single" w:sz="4" w:space="0" w:color="auto"/>
              <w:bottom w:val="single" w:sz="4" w:space="0" w:color="auto"/>
              <w:right w:val="single" w:sz="4" w:space="0" w:color="auto"/>
            </w:tcBorders>
            <w:vAlign w:val="center"/>
          </w:tcPr>
          <w:p w14:paraId="6CFFCE50" w14:textId="2279F9FC"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039502E2" w14:textId="401FF82C"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27/04/2015</w:t>
            </w:r>
          </w:p>
        </w:tc>
        <w:tc>
          <w:tcPr>
            <w:tcW w:w="1646" w:type="dxa"/>
            <w:tcBorders>
              <w:top w:val="single" w:sz="4" w:space="0" w:color="auto"/>
              <w:left w:val="single" w:sz="4" w:space="0" w:color="auto"/>
              <w:bottom w:val="single" w:sz="4" w:space="0" w:color="auto"/>
              <w:right w:val="single" w:sz="4" w:space="0" w:color="auto"/>
            </w:tcBorders>
            <w:vAlign w:val="center"/>
          </w:tcPr>
          <w:p w14:paraId="4CBD5129" w14:textId="0CCE108F"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521773" w:rsidRPr="003F4095" w14:paraId="04F66169"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002649DC" w14:textId="609AFED9"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144</w:t>
            </w:r>
          </w:p>
        </w:tc>
        <w:tc>
          <w:tcPr>
            <w:tcW w:w="2552" w:type="dxa"/>
            <w:tcBorders>
              <w:top w:val="single" w:sz="4" w:space="0" w:color="auto"/>
              <w:left w:val="single" w:sz="4" w:space="0" w:color="auto"/>
              <w:bottom w:val="single" w:sz="4" w:space="0" w:color="auto"/>
              <w:right w:val="single" w:sz="4" w:space="0" w:color="auto"/>
            </w:tcBorders>
            <w:vAlign w:val="center"/>
          </w:tcPr>
          <w:p w14:paraId="64C3E783" w14:textId="4079FDFC"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United Kingdom of Great Britain and Northern Ireland</w:t>
            </w:r>
          </w:p>
        </w:tc>
        <w:tc>
          <w:tcPr>
            <w:tcW w:w="1537" w:type="dxa"/>
            <w:tcBorders>
              <w:top w:val="single" w:sz="4" w:space="0" w:color="auto"/>
              <w:left w:val="single" w:sz="4" w:space="0" w:color="auto"/>
              <w:bottom w:val="single" w:sz="4" w:space="0" w:color="auto"/>
              <w:right w:val="single" w:sz="4" w:space="0" w:color="auto"/>
            </w:tcBorders>
            <w:vAlign w:val="center"/>
          </w:tcPr>
          <w:p w14:paraId="6B0B225E" w14:textId="4911BC73"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2AD36DC0" w14:textId="7F615510"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23/03/2018</w:t>
            </w:r>
          </w:p>
        </w:tc>
        <w:tc>
          <w:tcPr>
            <w:tcW w:w="1646" w:type="dxa"/>
            <w:tcBorders>
              <w:top w:val="single" w:sz="4" w:space="0" w:color="auto"/>
              <w:left w:val="single" w:sz="4" w:space="0" w:color="auto"/>
              <w:bottom w:val="single" w:sz="4" w:space="0" w:color="auto"/>
              <w:right w:val="single" w:sz="4" w:space="0" w:color="auto"/>
            </w:tcBorders>
            <w:vAlign w:val="center"/>
          </w:tcPr>
          <w:p w14:paraId="73CD6FDD" w14:textId="4E4C3C68"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21/06/2018</w:t>
            </w:r>
          </w:p>
        </w:tc>
      </w:tr>
      <w:tr w:rsidR="00521773" w:rsidRPr="003F4095" w14:paraId="40A2C877"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6C26DB0F" w14:textId="352FC02C"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145</w:t>
            </w:r>
          </w:p>
        </w:tc>
        <w:tc>
          <w:tcPr>
            <w:tcW w:w="2552" w:type="dxa"/>
            <w:tcBorders>
              <w:top w:val="single" w:sz="4" w:space="0" w:color="auto"/>
              <w:left w:val="single" w:sz="4" w:space="0" w:color="auto"/>
              <w:bottom w:val="single" w:sz="4" w:space="0" w:color="auto"/>
              <w:right w:val="single" w:sz="4" w:space="0" w:color="auto"/>
            </w:tcBorders>
            <w:vAlign w:val="center"/>
          </w:tcPr>
          <w:p w14:paraId="5B5342D0" w14:textId="3BC89A1B"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United Republic of Tanzania</w:t>
            </w:r>
          </w:p>
        </w:tc>
        <w:tc>
          <w:tcPr>
            <w:tcW w:w="1537" w:type="dxa"/>
            <w:tcBorders>
              <w:top w:val="single" w:sz="4" w:space="0" w:color="auto"/>
              <w:left w:val="single" w:sz="4" w:space="0" w:color="auto"/>
              <w:bottom w:val="single" w:sz="4" w:space="0" w:color="auto"/>
              <w:right w:val="single" w:sz="4" w:space="0" w:color="auto"/>
            </w:tcBorders>
            <w:vAlign w:val="center"/>
          </w:tcPr>
          <w:p w14:paraId="701E34FD" w14:textId="1A7D020A"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4DD2F446" w14:textId="55EC4F3B" w:rsidR="00521773" w:rsidRPr="000F2E4A" w:rsidRDefault="00521773" w:rsidP="00521773">
            <w:pPr>
              <w:rPr>
                <w:rFonts w:asciiTheme="majorBidi" w:hAnsiTheme="majorBidi" w:cstheme="majorBidi"/>
                <w:sz w:val="18"/>
                <w:szCs w:val="18"/>
              </w:rPr>
            </w:pP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5/10/2020</w:t>
            </w:r>
          </w:p>
        </w:tc>
        <w:tc>
          <w:tcPr>
            <w:tcW w:w="1646" w:type="dxa"/>
            <w:tcBorders>
              <w:top w:val="single" w:sz="4" w:space="0" w:color="auto"/>
              <w:left w:val="single" w:sz="4" w:space="0" w:color="auto"/>
              <w:bottom w:val="single" w:sz="4" w:space="0" w:color="auto"/>
              <w:right w:val="single" w:sz="4" w:space="0" w:color="auto"/>
            </w:tcBorders>
            <w:vAlign w:val="center"/>
          </w:tcPr>
          <w:p w14:paraId="325B402D" w14:textId="0774EA9B" w:rsidR="00521773" w:rsidRPr="000F2E4A" w:rsidRDefault="00521773" w:rsidP="00521773">
            <w:pPr>
              <w:rPr>
                <w:rFonts w:asciiTheme="majorBidi" w:hAnsiTheme="majorBidi" w:cstheme="majorBidi"/>
                <w:sz w:val="18"/>
                <w:szCs w:val="18"/>
              </w:rPr>
            </w:pP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3/</w:t>
            </w: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1/2021</w:t>
            </w:r>
          </w:p>
        </w:tc>
      </w:tr>
      <w:tr w:rsidR="00521773" w:rsidRPr="003F4095" w14:paraId="2B668ADF"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04936198" w14:textId="03EC1CB3"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146</w:t>
            </w:r>
          </w:p>
        </w:tc>
        <w:tc>
          <w:tcPr>
            <w:tcW w:w="2552" w:type="dxa"/>
            <w:tcBorders>
              <w:top w:val="single" w:sz="4" w:space="0" w:color="auto"/>
              <w:left w:val="single" w:sz="4" w:space="0" w:color="auto"/>
              <w:bottom w:val="single" w:sz="4" w:space="0" w:color="auto"/>
              <w:right w:val="single" w:sz="4" w:space="0" w:color="auto"/>
            </w:tcBorders>
            <w:vAlign w:val="center"/>
          </w:tcPr>
          <w:p w14:paraId="1E0320DB" w14:textId="6A006822"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United States of America</w:t>
            </w:r>
          </w:p>
        </w:tc>
        <w:tc>
          <w:tcPr>
            <w:tcW w:w="1537" w:type="dxa"/>
            <w:tcBorders>
              <w:top w:val="single" w:sz="4" w:space="0" w:color="auto"/>
              <w:left w:val="single" w:sz="4" w:space="0" w:color="auto"/>
              <w:bottom w:val="single" w:sz="4" w:space="0" w:color="auto"/>
              <w:right w:val="single" w:sz="4" w:space="0" w:color="auto"/>
            </w:tcBorders>
            <w:vAlign w:val="center"/>
          </w:tcPr>
          <w:p w14:paraId="368C8324" w14:textId="704E1820"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Acceptance</w:t>
            </w:r>
          </w:p>
        </w:tc>
        <w:tc>
          <w:tcPr>
            <w:tcW w:w="1723" w:type="dxa"/>
            <w:tcBorders>
              <w:top w:val="single" w:sz="4" w:space="0" w:color="auto"/>
              <w:left w:val="single" w:sz="4" w:space="0" w:color="auto"/>
              <w:bottom w:val="single" w:sz="4" w:space="0" w:color="auto"/>
              <w:right w:val="single" w:sz="4" w:space="0" w:color="auto"/>
            </w:tcBorders>
            <w:vAlign w:val="center"/>
          </w:tcPr>
          <w:p w14:paraId="5A86669B" w14:textId="7F24D39B" w:rsidR="00521773" w:rsidRPr="000F2E4A" w:rsidRDefault="00521773" w:rsidP="00521773">
            <w:pPr>
              <w:rPr>
                <w:rFonts w:asciiTheme="majorBidi" w:hAnsiTheme="majorBidi" w:cstheme="majorBidi"/>
                <w:sz w:val="18"/>
                <w:szCs w:val="18"/>
              </w:rPr>
            </w:pP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6/11/2013</w:t>
            </w:r>
          </w:p>
        </w:tc>
        <w:tc>
          <w:tcPr>
            <w:tcW w:w="1646" w:type="dxa"/>
            <w:tcBorders>
              <w:top w:val="single" w:sz="4" w:space="0" w:color="auto"/>
              <w:left w:val="single" w:sz="4" w:space="0" w:color="auto"/>
              <w:bottom w:val="single" w:sz="4" w:space="0" w:color="auto"/>
              <w:right w:val="single" w:sz="4" w:space="0" w:color="auto"/>
            </w:tcBorders>
            <w:vAlign w:val="center"/>
          </w:tcPr>
          <w:p w14:paraId="062E97E0" w14:textId="2DA9CD45"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521773" w:rsidRPr="003F4095" w14:paraId="76222D3B"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5C520255" w14:textId="1415A1CC"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147</w:t>
            </w:r>
          </w:p>
        </w:tc>
        <w:tc>
          <w:tcPr>
            <w:tcW w:w="2552" w:type="dxa"/>
            <w:tcBorders>
              <w:top w:val="single" w:sz="4" w:space="0" w:color="auto"/>
              <w:left w:val="single" w:sz="4" w:space="0" w:color="auto"/>
              <w:bottom w:val="single" w:sz="4" w:space="0" w:color="auto"/>
              <w:right w:val="single" w:sz="4" w:space="0" w:color="auto"/>
            </w:tcBorders>
            <w:vAlign w:val="center"/>
          </w:tcPr>
          <w:p w14:paraId="066B7521" w14:textId="4A9A7669"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Uruguay</w:t>
            </w:r>
          </w:p>
        </w:tc>
        <w:tc>
          <w:tcPr>
            <w:tcW w:w="1537" w:type="dxa"/>
            <w:tcBorders>
              <w:top w:val="single" w:sz="4" w:space="0" w:color="auto"/>
              <w:left w:val="single" w:sz="4" w:space="0" w:color="auto"/>
              <w:bottom w:val="single" w:sz="4" w:space="0" w:color="auto"/>
              <w:right w:val="single" w:sz="4" w:space="0" w:color="auto"/>
            </w:tcBorders>
            <w:vAlign w:val="center"/>
          </w:tcPr>
          <w:p w14:paraId="3E62CD22" w14:textId="4AAF4FC0"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42C10103" w14:textId="2C05405A"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24/09/2014</w:t>
            </w:r>
          </w:p>
        </w:tc>
        <w:tc>
          <w:tcPr>
            <w:tcW w:w="1646" w:type="dxa"/>
            <w:tcBorders>
              <w:top w:val="single" w:sz="4" w:space="0" w:color="auto"/>
              <w:left w:val="single" w:sz="4" w:space="0" w:color="auto"/>
              <w:bottom w:val="single" w:sz="4" w:space="0" w:color="auto"/>
              <w:right w:val="single" w:sz="4" w:space="0" w:color="auto"/>
            </w:tcBorders>
            <w:vAlign w:val="center"/>
          </w:tcPr>
          <w:p w14:paraId="3D666B98" w14:textId="626A39BF"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521773" w:rsidRPr="003F4095" w14:paraId="2FC5A1E5"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46741E31" w14:textId="1CECCD61" w:rsidR="00521773" w:rsidRPr="000F2E4A" w:rsidRDefault="00521773" w:rsidP="00521773">
            <w:pPr>
              <w:rPr>
                <w:rFonts w:asciiTheme="majorBidi" w:hAnsiTheme="majorBidi" w:cstheme="majorBidi"/>
                <w:sz w:val="18"/>
                <w:szCs w:val="18"/>
              </w:rPr>
            </w:pPr>
            <w:r w:rsidRPr="00910707">
              <w:rPr>
                <w:rFonts w:asciiTheme="majorBidi" w:eastAsia="Times New Roman" w:hAnsiTheme="majorBidi" w:cstheme="majorBidi"/>
                <w:sz w:val="18"/>
                <w:szCs w:val="18"/>
              </w:rPr>
              <w:t>148</w:t>
            </w:r>
          </w:p>
        </w:tc>
        <w:tc>
          <w:tcPr>
            <w:tcW w:w="2552" w:type="dxa"/>
            <w:tcBorders>
              <w:top w:val="single" w:sz="4" w:space="0" w:color="auto"/>
              <w:left w:val="single" w:sz="4" w:space="0" w:color="auto"/>
              <w:bottom w:val="single" w:sz="4" w:space="0" w:color="auto"/>
              <w:right w:val="single" w:sz="4" w:space="0" w:color="auto"/>
            </w:tcBorders>
            <w:vAlign w:val="center"/>
          </w:tcPr>
          <w:p w14:paraId="73A47DA6" w14:textId="1D8FBDFD"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Vanuatu</w:t>
            </w:r>
          </w:p>
        </w:tc>
        <w:tc>
          <w:tcPr>
            <w:tcW w:w="1537" w:type="dxa"/>
            <w:tcBorders>
              <w:top w:val="single" w:sz="4" w:space="0" w:color="auto"/>
              <w:left w:val="single" w:sz="4" w:space="0" w:color="auto"/>
              <w:bottom w:val="single" w:sz="4" w:space="0" w:color="auto"/>
              <w:right w:val="single" w:sz="4" w:space="0" w:color="auto"/>
            </w:tcBorders>
            <w:vAlign w:val="center"/>
          </w:tcPr>
          <w:p w14:paraId="4E19B00B" w14:textId="1414AAEB"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Accession</w:t>
            </w:r>
          </w:p>
        </w:tc>
        <w:tc>
          <w:tcPr>
            <w:tcW w:w="1723" w:type="dxa"/>
            <w:tcBorders>
              <w:top w:val="single" w:sz="4" w:space="0" w:color="auto"/>
              <w:left w:val="single" w:sz="4" w:space="0" w:color="auto"/>
              <w:bottom w:val="single" w:sz="4" w:space="0" w:color="auto"/>
              <w:right w:val="single" w:sz="4" w:space="0" w:color="auto"/>
            </w:tcBorders>
            <w:vAlign w:val="center"/>
          </w:tcPr>
          <w:p w14:paraId="75037BEE" w14:textId="0F209BBB"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16/10/2018</w:t>
            </w:r>
          </w:p>
        </w:tc>
        <w:tc>
          <w:tcPr>
            <w:tcW w:w="1646" w:type="dxa"/>
            <w:tcBorders>
              <w:top w:val="single" w:sz="4" w:space="0" w:color="auto"/>
              <w:left w:val="single" w:sz="4" w:space="0" w:color="auto"/>
              <w:bottom w:val="single" w:sz="4" w:space="0" w:color="auto"/>
              <w:right w:val="single" w:sz="4" w:space="0" w:color="auto"/>
            </w:tcBorders>
            <w:vAlign w:val="center"/>
          </w:tcPr>
          <w:p w14:paraId="6DA891CC" w14:textId="716CD2EC"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14/01/2019</w:t>
            </w:r>
          </w:p>
        </w:tc>
      </w:tr>
      <w:tr w:rsidR="00521773" w:rsidRPr="003F4095" w14:paraId="6B982F65"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0DBAAF1B" w14:textId="438FB38B" w:rsidR="00521773" w:rsidRPr="000F2E4A" w:rsidRDefault="00521773" w:rsidP="00521773">
            <w:pPr>
              <w:rPr>
                <w:rFonts w:asciiTheme="majorBidi" w:hAnsiTheme="majorBidi" w:cstheme="majorBidi"/>
                <w:sz w:val="18"/>
                <w:szCs w:val="18"/>
              </w:rPr>
            </w:pPr>
            <w:r>
              <w:rPr>
                <w:rFonts w:asciiTheme="majorBidi" w:eastAsia="Times New Roman" w:hAnsiTheme="majorBidi" w:cstheme="majorBidi"/>
                <w:sz w:val="18"/>
                <w:szCs w:val="18"/>
              </w:rPr>
              <w:t>149</w:t>
            </w:r>
          </w:p>
        </w:tc>
        <w:tc>
          <w:tcPr>
            <w:tcW w:w="2552" w:type="dxa"/>
            <w:tcBorders>
              <w:top w:val="single" w:sz="4" w:space="0" w:color="auto"/>
              <w:left w:val="single" w:sz="4" w:space="0" w:color="auto"/>
              <w:bottom w:val="single" w:sz="4" w:space="0" w:color="auto"/>
              <w:right w:val="single" w:sz="4" w:space="0" w:color="auto"/>
            </w:tcBorders>
            <w:vAlign w:val="center"/>
          </w:tcPr>
          <w:p w14:paraId="2E23C14D" w14:textId="214314DC"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Viet Nam</w:t>
            </w:r>
          </w:p>
        </w:tc>
        <w:tc>
          <w:tcPr>
            <w:tcW w:w="1537" w:type="dxa"/>
            <w:tcBorders>
              <w:top w:val="single" w:sz="4" w:space="0" w:color="auto"/>
              <w:left w:val="single" w:sz="4" w:space="0" w:color="auto"/>
              <w:bottom w:val="single" w:sz="4" w:space="0" w:color="auto"/>
              <w:right w:val="single" w:sz="4" w:space="0" w:color="auto"/>
            </w:tcBorders>
            <w:vAlign w:val="center"/>
          </w:tcPr>
          <w:p w14:paraId="1097F9FC" w14:textId="26406142"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Approval</w:t>
            </w:r>
          </w:p>
        </w:tc>
        <w:tc>
          <w:tcPr>
            <w:tcW w:w="1723" w:type="dxa"/>
            <w:tcBorders>
              <w:top w:val="single" w:sz="4" w:space="0" w:color="auto"/>
              <w:left w:val="single" w:sz="4" w:space="0" w:color="auto"/>
              <w:bottom w:val="single" w:sz="4" w:space="0" w:color="auto"/>
              <w:right w:val="single" w:sz="4" w:space="0" w:color="auto"/>
            </w:tcBorders>
            <w:vAlign w:val="center"/>
          </w:tcPr>
          <w:p w14:paraId="5ADD44D7" w14:textId="3BC19F4A"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23/06/2017</w:t>
            </w:r>
          </w:p>
        </w:tc>
        <w:tc>
          <w:tcPr>
            <w:tcW w:w="1646" w:type="dxa"/>
            <w:tcBorders>
              <w:top w:val="single" w:sz="4" w:space="0" w:color="auto"/>
              <w:left w:val="single" w:sz="4" w:space="0" w:color="auto"/>
              <w:bottom w:val="single" w:sz="4" w:space="0" w:color="auto"/>
              <w:right w:val="single" w:sz="4" w:space="0" w:color="auto"/>
            </w:tcBorders>
            <w:vAlign w:val="center"/>
          </w:tcPr>
          <w:p w14:paraId="708A96BF" w14:textId="65B5B976"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21/09/2017</w:t>
            </w:r>
          </w:p>
        </w:tc>
      </w:tr>
      <w:tr w:rsidR="00521773" w:rsidRPr="003F4095" w14:paraId="2FEC23D8"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4140F4D7" w14:textId="7AE7A2E6" w:rsidR="00521773" w:rsidRPr="000F2E4A" w:rsidRDefault="00521773" w:rsidP="00521773">
            <w:pPr>
              <w:rPr>
                <w:rFonts w:asciiTheme="majorBidi" w:hAnsiTheme="majorBidi" w:cstheme="majorBidi"/>
                <w:sz w:val="18"/>
                <w:szCs w:val="18"/>
              </w:rPr>
            </w:pPr>
            <w:r>
              <w:rPr>
                <w:rFonts w:asciiTheme="majorBidi" w:eastAsia="Times New Roman" w:hAnsiTheme="majorBidi" w:cstheme="majorBidi"/>
                <w:sz w:val="18"/>
                <w:szCs w:val="18"/>
              </w:rPr>
              <w:t>150</w:t>
            </w:r>
          </w:p>
        </w:tc>
        <w:tc>
          <w:tcPr>
            <w:tcW w:w="2552" w:type="dxa"/>
            <w:tcBorders>
              <w:top w:val="single" w:sz="4" w:space="0" w:color="auto"/>
              <w:left w:val="single" w:sz="4" w:space="0" w:color="auto"/>
              <w:bottom w:val="single" w:sz="4" w:space="0" w:color="auto"/>
              <w:right w:val="single" w:sz="4" w:space="0" w:color="auto"/>
            </w:tcBorders>
            <w:vAlign w:val="center"/>
          </w:tcPr>
          <w:p w14:paraId="7E296AF8" w14:textId="718AFC74"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Zambia</w:t>
            </w:r>
          </w:p>
        </w:tc>
        <w:tc>
          <w:tcPr>
            <w:tcW w:w="1537" w:type="dxa"/>
            <w:tcBorders>
              <w:top w:val="single" w:sz="4" w:space="0" w:color="auto"/>
              <w:left w:val="single" w:sz="4" w:space="0" w:color="auto"/>
              <w:bottom w:val="single" w:sz="4" w:space="0" w:color="auto"/>
              <w:right w:val="single" w:sz="4" w:space="0" w:color="auto"/>
            </w:tcBorders>
            <w:vAlign w:val="center"/>
          </w:tcPr>
          <w:p w14:paraId="27D16692" w14:textId="0C738B2C"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0B8CDDCF" w14:textId="42D6D42C"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11/</w:t>
            </w:r>
            <w:r>
              <w:rPr>
                <w:rFonts w:asciiTheme="majorBidi" w:eastAsia="Times New Roman" w:hAnsiTheme="majorBidi" w:cstheme="majorBidi"/>
                <w:sz w:val="18"/>
                <w:szCs w:val="18"/>
              </w:rPr>
              <w:t>0</w:t>
            </w:r>
            <w:r w:rsidRPr="000F2E4A">
              <w:rPr>
                <w:rFonts w:asciiTheme="majorBidi" w:eastAsia="Times New Roman" w:hAnsiTheme="majorBidi" w:cstheme="majorBidi"/>
                <w:sz w:val="18"/>
                <w:szCs w:val="18"/>
              </w:rPr>
              <w:t>3/2016</w:t>
            </w:r>
          </w:p>
        </w:tc>
        <w:tc>
          <w:tcPr>
            <w:tcW w:w="1646" w:type="dxa"/>
            <w:tcBorders>
              <w:top w:val="single" w:sz="4" w:space="0" w:color="auto"/>
              <w:left w:val="single" w:sz="4" w:space="0" w:color="auto"/>
              <w:bottom w:val="single" w:sz="4" w:space="0" w:color="auto"/>
              <w:right w:val="single" w:sz="4" w:space="0" w:color="auto"/>
            </w:tcBorders>
            <w:vAlign w:val="center"/>
          </w:tcPr>
          <w:p w14:paraId="21EAE30C" w14:textId="12B25A38"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16/08/2017</w:t>
            </w:r>
          </w:p>
        </w:tc>
      </w:tr>
      <w:tr w:rsidR="00521773" w:rsidRPr="003F4095" w14:paraId="666C4A44" w14:textId="77777777" w:rsidTr="000F2E4A">
        <w:trPr>
          <w:trHeight w:val="285"/>
        </w:trPr>
        <w:tc>
          <w:tcPr>
            <w:tcW w:w="567" w:type="dxa"/>
            <w:tcBorders>
              <w:top w:val="single" w:sz="4" w:space="0" w:color="auto"/>
              <w:left w:val="single" w:sz="4" w:space="0" w:color="auto"/>
              <w:bottom w:val="single" w:sz="4" w:space="0" w:color="auto"/>
              <w:right w:val="single" w:sz="4" w:space="0" w:color="auto"/>
            </w:tcBorders>
            <w:vAlign w:val="center"/>
          </w:tcPr>
          <w:p w14:paraId="5ED99A5B" w14:textId="236155BB" w:rsidR="00521773" w:rsidRPr="000F2E4A" w:rsidRDefault="00521773" w:rsidP="00521773">
            <w:pPr>
              <w:rPr>
                <w:rFonts w:asciiTheme="majorBidi" w:hAnsiTheme="majorBidi" w:cstheme="majorBidi"/>
                <w:sz w:val="18"/>
                <w:szCs w:val="18"/>
              </w:rPr>
            </w:pPr>
            <w:r>
              <w:rPr>
                <w:rFonts w:asciiTheme="majorBidi" w:eastAsia="Times New Roman" w:hAnsiTheme="majorBidi" w:cstheme="majorBidi"/>
                <w:sz w:val="18"/>
                <w:szCs w:val="18"/>
              </w:rPr>
              <w:t>151</w:t>
            </w:r>
          </w:p>
        </w:tc>
        <w:tc>
          <w:tcPr>
            <w:tcW w:w="2552" w:type="dxa"/>
            <w:tcBorders>
              <w:top w:val="single" w:sz="4" w:space="0" w:color="auto"/>
              <w:left w:val="single" w:sz="4" w:space="0" w:color="auto"/>
              <w:bottom w:val="single" w:sz="4" w:space="0" w:color="auto"/>
              <w:right w:val="single" w:sz="4" w:space="0" w:color="auto"/>
            </w:tcBorders>
            <w:vAlign w:val="center"/>
          </w:tcPr>
          <w:p w14:paraId="34E61D85" w14:textId="29F97DA6" w:rsidR="00521773" w:rsidRPr="000F2E4A" w:rsidRDefault="00521773" w:rsidP="00521773">
            <w:pPr>
              <w:rPr>
                <w:rFonts w:asciiTheme="majorBidi" w:hAnsiTheme="majorBidi" w:cstheme="majorBidi"/>
                <w:sz w:val="18"/>
                <w:szCs w:val="18"/>
              </w:rPr>
            </w:pPr>
            <w:r w:rsidRPr="000F2E4A">
              <w:rPr>
                <w:rFonts w:asciiTheme="majorBidi" w:eastAsia="Aptos Narrow" w:hAnsiTheme="majorBidi" w:cstheme="majorBidi"/>
                <w:color w:val="000000" w:themeColor="text1"/>
                <w:sz w:val="18"/>
                <w:szCs w:val="18"/>
              </w:rPr>
              <w:t>Zimbabwe</w:t>
            </w:r>
          </w:p>
        </w:tc>
        <w:tc>
          <w:tcPr>
            <w:tcW w:w="1537" w:type="dxa"/>
            <w:tcBorders>
              <w:top w:val="single" w:sz="4" w:space="0" w:color="auto"/>
              <w:left w:val="single" w:sz="4" w:space="0" w:color="auto"/>
              <w:bottom w:val="single" w:sz="4" w:space="0" w:color="auto"/>
              <w:right w:val="single" w:sz="4" w:space="0" w:color="auto"/>
            </w:tcBorders>
            <w:vAlign w:val="center"/>
          </w:tcPr>
          <w:p w14:paraId="39639B80" w14:textId="3D3412E6"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Ratification</w:t>
            </w:r>
          </w:p>
        </w:tc>
        <w:tc>
          <w:tcPr>
            <w:tcW w:w="1723" w:type="dxa"/>
            <w:tcBorders>
              <w:top w:val="single" w:sz="4" w:space="0" w:color="auto"/>
              <w:left w:val="single" w:sz="4" w:space="0" w:color="auto"/>
              <w:bottom w:val="single" w:sz="4" w:space="0" w:color="auto"/>
              <w:right w:val="single" w:sz="4" w:space="0" w:color="auto"/>
            </w:tcBorders>
            <w:vAlign w:val="center"/>
          </w:tcPr>
          <w:p w14:paraId="0321842E" w14:textId="4E5A1864"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19/08/2021</w:t>
            </w:r>
          </w:p>
        </w:tc>
        <w:tc>
          <w:tcPr>
            <w:tcW w:w="1646" w:type="dxa"/>
            <w:tcBorders>
              <w:top w:val="single" w:sz="4" w:space="0" w:color="auto"/>
              <w:left w:val="single" w:sz="4" w:space="0" w:color="auto"/>
              <w:bottom w:val="single" w:sz="4" w:space="0" w:color="auto"/>
              <w:right w:val="single" w:sz="4" w:space="0" w:color="auto"/>
            </w:tcBorders>
            <w:vAlign w:val="center"/>
          </w:tcPr>
          <w:p w14:paraId="41BD2693" w14:textId="55D1EAB8" w:rsidR="00521773" w:rsidRPr="000F2E4A" w:rsidRDefault="00521773" w:rsidP="00521773">
            <w:pPr>
              <w:rPr>
                <w:rFonts w:asciiTheme="majorBidi" w:hAnsiTheme="majorBidi" w:cstheme="majorBidi"/>
                <w:sz w:val="18"/>
                <w:szCs w:val="18"/>
              </w:rPr>
            </w:pPr>
            <w:r w:rsidRPr="000F2E4A">
              <w:rPr>
                <w:rFonts w:asciiTheme="majorBidi" w:eastAsia="Times New Roman" w:hAnsiTheme="majorBidi" w:cstheme="majorBidi"/>
                <w:sz w:val="18"/>
                <w:szCs w:val="18"/>
              </w:rPr>
              <w:t>17/11/2021</w:t>
            </w:r>
          </w:p>
        </w:tc>
      </w:tr>
    </w:tbl>
    <w:p w14:paraId="0862DCD8" w14:textId="10A2CD79" w:rsidR="00B70F4D" w:rsidRDefault="00B70F4D" w:rsidP="004B5CB9">
      <w:pPr>
        <w:pStyle w:val="Normal-pool"/>
        <w:rPr>
          <w:lang w:val="en-GB"/>
        </w:rPr>
      </w:pPr>
    </w:p>
    <w:p w14:paraId="50B157F3" w14:textId="77777777" w:rsidR="00B70F4D" w:rsidRDefault="00B70F4D">
      <w:pPr>
        <w:rPr>
          <w:lang w:val="en-GB" w:eastAsia="en-US"/>
        </w:rPr>
      </w:pPr>
      <w:r>
        <w:rPr>
          <w:lang w:val="en-GB"/>
        </w:rPr>
        <w:br w:type="page"/>
      </w:r>
    </w:p>
    <w:p w14:paraId="39FF4264" w14:textId="77777777" w:rsidR="004B5CB9" w:rsidRPr="00280407" w:rsidRDefault="004B5CB9" w:rsidP="004B5CB9">
      <w:pPr>
        <w:pStyle w:val="Normal-pool"/>
        <w:rPr>
          <w:lang w:val="en-GB"/>
        </w:rPr>
      </w:pPr>
    </w:p>
    <w:p w14:paraId="53BEEE5C" w14:textId="77777777" w:rsidR="004B5CB9" w:rsidRPr="0004750B" w:rsidRDefault="004B5CB9" w:rsidP="004B5CB9">
      <w:pPr>
        <w:pStyle w:val="ZZAnxheader"/>
        <w:rPr>
          <w:lang w:val="en-GB"/>
        </w:rPr>
      </w:pPr>
      <w:r w:rsidRPr="0004750B">
        <w:rPr>
          <w:lang w:val="en-GB"/>
        </w:rPr>
        <w:t>Annex II</w:t>
      </w:r>
    </w:p>
    <w:p w14:paraId="5ECB197C" w14:textId="120C7CB8" w:rsidR="004B5CB9" w:rsidRPr="00280407" w:rsidRDefault="004B5CB9" w:rsidP="0004750B">
      <w:pPr>
        <w:pStyle w:val="ZZAnxtitle"/>
        <w:tabs>
          <w:tab w:val="clear" w:pos="1247"/>
        </w:tabs>
        <w:ind w:left="1080"/>
        <w:rPr>
          <w:lang w:val="en-GB"/>
        </w:rPr>
      </w:pPr>
      <w:r w:rsidRPr="0004750B">
        <w:rPr>
          <w:lang w:val="en-GB"/>
        </w:rPr>
        <w:t xml:space="preserve">List of </w:t>
      </w:r>
      <w:r w:rsidR="00D11653">
        <w:rPr>
          <w:lang w:val="en-GB"/>
        </w:rPr>
        <w:t>Parties</w:t>
      </w:r>
      <w:r w:rsidRPr="0004750B">
        <w:rPr>
          <w:lang w:val="en-GB"/>
        </w:rPr>
        <w:t xml:space="preserve"> </w:t>
      </w:r>
      <w:r w:rsidR="000C12E6" w:rsidRPr="0004750B">
        <w:rPr>
          <w:lang w:val="en-GB"/>
        </w:rPr>
        <w:t xml:space="preserve">having </w:t>
      </w:r>
      <w:r w:rsidRPr="0004750B">
        <w:rPr>
          <w:lang w:val="en-GB"/>
        </w:rPr>
        <w:t xml:space="preserve">submitted reports for the first </w:t>
      </w:r>
      <w:r w:rsidR="00315786" w:rsidRPr="0004750B">
        <w:rPr>
          <w:u w:val="single"/>
          <w:lang w:val="en-GB"/>
        </w:rPr>
        <w:t>short</w:t>
      </w:r>
      <w:r w:rsidR="00315786">
        <w:rPr>
          <w:lang w:val="en-GB"/>
        </w:rPr>
        <w:t xml:space="preserve"> </w:t>
      </w:r>
      <w:r w:rsidRPr="0004750B">
        <w:rPr>
          <w:lang w:val="en-GB"/>
        </w:rPr>
        <w:t xml:space="preserve">reporting period </w:t>
      </w:r>
      <w:r w:rsidR="000C12E6" w:rsidRPr="0004750B">
        <w:rPr>
          <w:lang w:val="en-GB"/>
        </w:rPr>
        <w:t>(</w:t>
      </w:r>
      <w:r w:rsidRPr="0004750B">
        <w:rPr>
          <w:lang w:val="en-GB"/>
        </w:rPr>
        <w:t>by region</w:t>
      </w:r>
      <w:r w:rsidR="000C12E6" w:rsidRPr="0004750B">
        <w:rPr>
          <w:lang w:val="en-GB"/>
        </w:rPr>
        <w:t>)</w:t>
      </w:r>
    </w:p>
    <w:tbl>
      <w:tblPr>
        <w:tblW w:w="0" w:type="auto"/>
        <w:tblLayout w:type="fixed"/>
        <w:tblLook w:val="06A0" w:firstRow="1" w:lastRow="0" w:firstColumn="1" w:lastColumn="0" w:noHBand="1" w:noVBand="1"/>
      </w:tblPr>
      <w:tblGrid>
        <w:gridCol w:w="889"/>
        <w:gridCol w:w="3009"/>
        <w:gridCol w:w="890"/>
        <w:gridCol w:w="3818"/>
        <w:gridCol w:w="890"/>
      </w:tblGrid>
      <w:tr w:rsidR="5750CB3A" w14:paraId="5589B312"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180FE95B" w14:textId="3C17D2F0" w:rsidR="5750CB3A" w:rsidRDefault="5750CB3A"/>
        </w:tc>
        <w:tc>
          <w:tcPr>
            <w:tcW w:w="3009"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BFBFBF" w:themeFill="background1" w:themeFillShade="BF"/>
            <w:tcMar>
              <w:top w:w="15" w:type="dxa"/>
              <w:left w:w="15" w:type="dxa"/>
              <w:right w:w="15" w:type="dxa"/>
            </w:tcMar>
            <w:vAlign w:val="center"/>
          </w:tcPr>
          <w:p w14:paraId="7D015DFE" w14:textId="1158F5C9" w:rsidR="5750CB3A" w:rsidRDefault="5750CB3A" w:rsidP="5750CB3A">
            <w:pPr>
              <w:pStyle w:val="Normal-pool"/>
            </w:pPr>
            <w:r w:rsidRPr="5750CB3A">
              <w:rPr>
                <w:rFonts w:eastAsia="Times New Roman"/>
                <w:b/>
                <w:bCs/>
                <w:sz w:val="18"/>
                <w:szCs w:val="18"/>
                <w:lang w:val="en-GB"/>
              </w:rPr>
              <w:t xml:space="preserve">Africa (29 Parties)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1EDE4A22" w14:textId="0B24EDC2" w:rsidR="5750CB3A" w:rsidRDefault="5750CB3A"/>
        </w:tc>
        <w:tc>
          <w:tcPr>
            <w:tcW w:w="381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BFBFBF" w:themeFill="background1" w:themeFillShade="BF"/>
            <w:tcMar>
              <w:top w:w="15" w:type="dxa"/>
              <w:left w:w="15" w:type="dxa"/>
              <w:right w:w="15" w:type="dxa"/>
            </w:tcMar>
            <w:vAlign w:val="center"/>
          </w:tcPr>
          <w:p w14:paraId="26847743" w14:textId="72F993B0" w:rsidR="5750CB3A" w:rsidRDefault="5750CB3A" w:rsidP="5750CB3A">
            <w:pPr>
              <w:pStyle w:val="Normal-pool"/>
            </w:pPr>
            <w:r w:rsidRPr="5750CB3A">
              <w:rPr>
                <w:rFonts w:eastAsia="Times New Roman"/>
                <w:b/>
                <w:bCs/>
                <w:sz w:val="18"/>
                <w:szCs w:val="18"/>
                <w:lang w:val="en-GB"/>
              </w:rPr>
              <w:t xml:space="preserve">Asia-Pacific (20 Parties)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5E87040B" w14:textId="32C6AE84" w:rsidR="5750CB3A" w:rsidRDefault="5750CB3A"/>
        </w:tc>
      </w:tr>
      <w:tr w:rsidR="5750CB3A" w14:paraId="3E700ECA"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438F0D1C" w14:textId="3FEDB006"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661D2B93" w14:textId="15D54058" w:rsidR="5750CB3A" w:rsidRDefault="5750CB3A" w:rsidP="5750CB3A">
            <w:pPr>
              <w:pStyle w:val="Normal-pool"/>
            </w:pPr>
            <w:r w:rsidRPr="5750CB3A">
              <w:rPr>
                <w:rFonts w:eastAsia="Times New Roman"/>
                <w:sz w:val="18"/>
                <w:szCs w:val="18"/>
                <w:lang w:val="en-GB"/>
              </w:rPr>
              <w:t>Benin</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50136C99" w14:textId="40305476"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5D4275DF" w14:textId="2FD4B9A2" w:rsidR="5750CB3A" w:rsidRDefault="5750CB3A" w:rsidP="5750CB3A">
            <w:pPr>
              <w:pStyle w:val="Normal-pool"/>
            </w:pPr>
            <w:r w:rsidRPr="5750CB3A">
              <w:rPr>
                <w:rFonts w:eastAsia="Times New Roman"/>
                <w:sz w:val="18"/>
                <w:szCs w:val="18"/>
                <w:lang w:val="en-GB"/>
              </w:rPr>
              <w:t>China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48BE76D1" w14:textId="57C4C3F2" w:rsidR="5750CB3A" w:rsidRDefault="5750CB3A"/>
        </w:tc>
      </w:tr>
      <w:tr w:rsidR="5750CB3A" w14:paraId="4F5DE149"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69352827" w14:textId="58D84839"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77BC77F6" w14:textId="785A791D" w:rsidR="5750CB3A" w:rsidRDefault="5750CB3A" w:rsidP="5750CB3A">
            <w:pPr>
              <w:pStyle w:val="Normal-pool"/>
            </w:pPr>
            <w:r w:rsidRPr="5750CB3A">
              <w:rPr>
                <w:rFonts w:eastAsia="Times New Roman"/>
                <w:sz w:val="18"/>
                <w:szCs w:val="18"/>
                <w:lang w:val="en-GB"/>
              </w:rPr>
              <w:t>Botswana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1F17408C" w14:textId="43E1B46E"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7860302E" w14:textId="4EFDE8C6" w:rsidR="5750CB3A" w:rsidRDefault="5750CB3A" w:rsidP="5750CB3A">
            <w:pPr>
              <w:pStyle w:val="Normal-pool"/>
            </w:pPr>
            <w:r w:rsidRPr="5750CB3A">
              <w:rPr>
                <w:rFonts w:eastAsia="Times New Roman"/>
                <w:sz w:val="18"/>
                <w:szCs w:val="18"/>
                <w:lang w:val="en-GB"/>
              </w:rPr>
              <w:t>India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0DC62C48" w14:textId="083FA751" w:rsidR="5750CB3A" w:rsidRDefault="5750CB3A"/>
        </w:tc>
      </w:tr>
      <w:tr w:rsidR="5750CB3A" w14:paraId="107B76C3"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2B86D2F5" w14:textId="3D4D1B9E"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6CAC27DD" w14:textId="1015845A" w:rsidR="5750CB3A" w:rsidRDefault="5750CB3A" w:rsidP="5750CB3A">
            <w:pPr>
              <w:pStyle w:val="Normal-pool"/>
            </w:pPr>
            <w:r w:rsidRPr="5750CB3A">
              <w:rPr>
                <w:rFonts w:eastAsia="Times New Roman"/>
                <w:sz w:val="18"/>
                <w:szCs w:val="18"/>
                <w:lang w:val="en-GB"/>
              </w:rPr>
              <w:t>Burkina Faso</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1924939D" w14:textId="7085A9E5"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36B57610" w14:textId="55D6698A" w:rsidR="5750CB3A" w:rsidRDefault="5750CB3A" w:rsidP="5750CB3A">
            <w:pPr>
              <w:pStyle w:val="Normal-pool"/>
            </w:pPr>
            <w:r w:rsidRPr="5750CB3A">
              <w:rPr>
                <w:rFonts w:eastAsia="Times New Roman"/>
                <w:sz w:val="18"/>
                <w:szCs w:val="18"/>
                <w:lang w:val="en-GB"/>
              </w:rPr>
              <w:t>Indonesia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6F312D37" w14:textId="0E7653B0" w:rsidR="5750CB3A" w:rsidRDefault="5750CB3A"/>
        </w:tc>
      </w:tr>
      <w:tr w:rsidR="5750CB3A" w14:paraId="7B0B3948"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0B0A72FF" w14:textId="213FCFA1"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4E217DCA" w14:textId="4C6C6197" w:rsidR="5750CB3A" w:rsidRDefault="5750CB3A" w:rsidP="5750CB3A">
            <w:pPr>
              <w:pStyle w:val="Normal-pool"/>
            </w:pPr>
            <w:r w:rsidRPr="5750CB3A">
              <w:rPr>
                <w:rFonts w:eastAsia="Times New Roman"/>
                <w:sz w:val="18"/>
                <w:szCs w:val="18"/>
                <w:lang w:val="en-GB"/>
              </w:rPr>
              <w:t>Chad</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74C93A5F" w14:textId="1AF7C584"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5D945ADC" w14:textId="69E53779" w:rsidR="5750CB3A" w:rsidRDefault="5750CB3A" w:rsidP="5750CB3A">
            <w:pPr>
              <w:pStyle w:val="Normal-pool"/>
            </w:pPr>
            <w:r w:rsidRPr="5750CB3A">
              <w:rPr>
                <w:rFonts w:eastAsia="Times New Roman"/>
                <w:sz w:val="18"/>
                <w:szCs w:val="18"/>
                <w:lang w:val="en-GB"/>
              </w:rPr>
              <w:t>Iran (Islamic Republic of)</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1A4DCA2B" w14:textId="6EBF73BA" w:rsidR="5750CB3A" w:rsidRDefault="5750CB3A"/>
        </w:tc>
      </w:tr>
      <w:tr w:rsidR="5750CB3A" w14:paraId="20F9D697"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47F7D5C9" w14:textId="5FC15B5B"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7D1F0B48" w14:textId="44BEB72A" w:rsidR="5750CB3A" w:rsidRDefault="5750CB3A" w:rsidP="5750CB3A">
            <w:pPr>
              <w:pStyle w:val="Normal-pool"/>
            </w:pPr>
            <w:r w:rsidRPr="5750CB3A">
              <w:rPr>
                <w:rFonts w:eastAsia="Times New Roman"/>
                <w:sz w:val="18"/>
                <w:szCs w:val="18"/>
                <w:lang w:val="en-GB"/>
              </w:rPr>
              <w:t>Comoros</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36F608BA" w14:textId="253DDB0F"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4F541B86" w14:textId="35A69CE1" w:rsidR="5750CB3A" w:rsidRDefault="5750CB3A" w:rsidP="5750CB3A">
            <w:pPr>
              <w:pStyle w:val="Normal-pool"/>
            </w:pPr>
            <w:r w:rsidRPr="5750CB3A">
              <w:rPr>
                <w:rFonts w:eastAsia="Times New Roman"/>
                <w:sz w:val="18"/>
                <w:szCs w:val="18"/>
                <w:lang w:val="en-GB"/>
              </w:rPr>
              <w:t>Japan</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53FF4B63" w14:textId="0B85BB42" w:rsidR="5750CB3A" w:rsidRDefault="5750CB3A"/>
        </w:tc>
      </w:tr>
      <w:tr w:rsidR="5750CB3A" w14:paraId="109C1E97"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1CB1279D" w14:textId="5AFCE940"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2E116492" w14:textId="3C285E31" w:rsidR="5750CB3A" w:rsidRDefault="5750CB3A" w:rsidP="5750CB3A">
            <w:pPr>
              <w:pStyle w:val="Normal-pool"/>
            </w:pPr>
            <w:r w:rsidRPr="5750CB3A">
              <w:rPr>
                <w:rFonts w:eastAsia="Times New Roman"/>
                <w:sz w:val="18"/>
                <w:szCs w:val="18"/>
                <w:lang w:val="en-GB"/>
              </w:rPr>
              <w:t>Congo</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779223F2" w14:textId="07F0D5DC"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30A21827" w14:textId="2C81684D" w:rsidR="5750CB3A" w:rsidRDefault="5750CB3A" w:rsidP="5750CB3A">
            <w:pPr>
              <w:pStyle w:val="Normal-pool"/>
            </w:pPr>
            <w:r w:rsidRPr="5750CB3A">
              <w:rPr>
                <w:rFonts w:eastAsia="Times New Roman"/>
                <w:sz w:val="18"/>
                <w:szCs w:val="18"/>
                <w:lang w:val="en-GB"/>
              </w:rPr>
              <w:t>Jordan</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078A0661" w14:textId="307A705E" w:rsidR="5750CB3A" w:rsidRDefault="5750CB3A"/>
        </w:tc>
      </w:tr>
      <w:tr w:rsidR="5750CB3A" w14:paraId="235F4E27"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33EDC9EB" w14:textId="7503BB60"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2DBA7B3D" w14:textId="2E695C48" w:rsidR="5750CB3A" w:rsidRDefault="5750CB3A" w:rsidP="5750CB3A">
            <w:pPr>
              <w:pStyle w:val="Normal-pool"/>
            </w:pPr>
            <w:r w:rsidRPr="5750CB3A">
              <w:rPr>
                <w:rFonts w:eastAsia="Times New Roman"/>
                <w:sz w:val="18"/>
                <w:szCs w:val="18"/>
                <w:lang w:val="en-GB"/>
              </w:rPr>
              <w:t>Côte d’Ivoire</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476A9BA4" w14:textId="0F775095"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64D7862A" w14:textId="5E5D608E" w:rsidR="5750CB3A" w:rsidRDefault="5750CB3A" w:rsidP="5750CB3A">
            <w:pPr>
              <w:pStyle w:val="Normal-pool"/>
            </w:pPr>
            <w:r w:rsidRPr="5750CB3A">
              <w:rPr>
                <w:rFonts w:eastAsia="Times New Roman"/>
                <w:sz w:val="18"/>
                <w:szCs w:val="18"/>
                <w:lang w:val="en-GB"/>
              </w:rPr>
              <w:t>Kuwait</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299AF68B" w14:textId="538DAB4A" w:rsidR="5750CB3A" w:rsidRDefault="5750CB3A"/>
        </w:tc>
      </w:tr>
      <w:tr w:rsidR="5750CB3A" w14:paraId="12E99443"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1D930FE2" w14:textId="16919569"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06429C4B" w14:textId="7144EC66" w:rsidR="5750CB3A" w:rsidRDefault="5750CB3A" w:rsidP="5750CB3A">
            <w:pPr>
              <w:pStyle w:val="Normal-pool"/>
            </w:pPr>
            <w:r w:rsidRPr="5750CB3A">
              <w:rPr>
                <w:rFonts w:eastAsia="Times New Roman"/>
                <w:sz w:val="18"/>
                <w:szCs w:val="18"/>
                <w:lang w:val="en-GB"/>
              </w:rPr>
              <w:t>Djibouti</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3A37C8CE" w14:textId="53691080"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4F717D70" w14:textId="3B2E87D6" w:rsidR="5750CB3A" w:rsidRDefault="5750CB3A" w:rsidP="5750CB3A">
            <w:pPr>
              <w:pStyle w:val="Normal-pool"/>
            </w:pPr>
            <w:r w:rsidRPr="5750CB3A">
              <w:rPr>
                <w:rFonts w:eastAsia="Times New Roman"/>
                <w:sz w:val="18"/>
                <w:szCs w:val="18"/>
                <w:lang w:val="en-GB"/>
              </w:rPr>
              <w:t>Lebanon</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7B667C6E" w14:textId="613940A6" w:rsidR="5750CB3A" w:rsidRDefault="5750CB3A"/>
        </w:tc>
      </w:tr>
      <w:tr w:rsidR="5750CB3A" w14:paraId="5264DDC7"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148B21FD" w14:textId="604961FE"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43554C90" w14:textId="1DDEC9A4" w:rsidR="5750CB3A" w:rsidRDefault="5750CB3A" w:rsidP="5750CB3A">
            <w:pPr>
              <w:pStyle w:val="Normal-pool"/>
            </w:pPr>
            <w:r w:rsidRPr="5750CB3A">
              <w:rPr>
                <w:rFonts w:eastAsia="Times New Roman"/>
                <w:sz w:val="18"/>
                <w:szCs w:val="18"/>
                <w:lang w:val="en-GB"/>
              </w:rPr>
              <w:t>Gabon</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7CC5AB9A" w14:textId="4CE38FF5"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086CC50D" w14:textId="0E975F1D" w:rsidR="5750CB3A" w:rsidRDefault="5750CB3A" w:rsidP="5750CB3A">
            <w:pPr>
              <w:pStyle w:val="Normal-pool"/>
            </w:pPr>
            <w:r w:rsidRPr="5750CB3A">
              <w:rPr>
                <w:rFonts w:eastAsia="Times New Roman"/>
                <w:sz w:val="18"/>
                <w:szCs w:val="18"/>
                <w:lang w:val="en-GB"/>
              </w:rPr>
              <w:t>Mongolia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23566F30" w14:textId="0EA2FE9D" w:rsidR="5750CB3A" w:rsidRDefault="5750CB3A"/>
        </w:tc>
      </w:tr>
      <w:tr w:rsidR="5750CB3A" w14:paraId="3F7AE600"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1B9E6642" w14:textId="54706DF4"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14FF6AE3" w14:textId="5C8B82FD" w:rsidR="5750CB3A" w:rsidRDefault="5750CB3A" w:rsidP="5750CB3A">
            <w:pPr>
              <w:pStyle w:val="Normal-pool"/>
            </w:pPr>
            <w:r w:rsidRPr="5750CB3A">
              <w:rPr>
                <w:rFonts w:eastAsia="Times New Roman"/>
                <w:sz w:val="18"/>
                <w:szCs w:val="18"/>
                <w:lang w:val="en-GB"/>
              </w:rPr>
              <w:t>Gambia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4EBC1613" w14:textId="271FA37D"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2957F494" w14:textId="560670C9" w:rsidR="5750CB3A" w:rsidRDefault="5750CB3A" w:rsidP="5750CB3A">
            <w:pPr>
              <w:pStyle w:val="Normal-pool"/>
            </w:pPr>
            <w:r w:rsidRPr="5750CB3A">
              <w:rPr>
                <w:rFonts w:eastAsia="Times New Roman"/>
                <w:sz w:val="18"/>
                <w:szCs w:val="18"/>
                <w:lang w:val="en-GB"/>
              </w:rPr>
              <w:t>Samoa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55D517B7" w14:textId="5AA08DD6" w:rsidR="5750CB3A" w:rsidRDefault="5750CB3A"/>
        </w:tc>
      </w:tr>
      <w:tr w:rsidR="5750CB3A" w14:paraId="56C78F78"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125CEF50" w14:textId="4FD76166"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201DADE2" w14:textId="07B03519" w:rsidR="5750CB3A" w:rsidRDefault="5750CB3A" w:rsidP="5750CB3A">
            <w:pPr>
              <w:pStyle w:val="Normal-pool"/>
            </w:pPr>
            <w:r w:rsidRPr="5750CB3A">
              <w:rPr>
                <w:rFonts w:eastAsia="Times New Roman"/>
                <w:sz w:val="18"/>
                <w:szCs w:val="18"/>
                <w:lang w:val="en-GB"/>
              </w:rPr>
              <w:t>Ghana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2D58C250" w14:textId="48A27C6B"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494730E4" w14:textId="33DE4EAC" w:rsidR="5750CB3A" w:rsidRDefault="5750CB3A" w:rsidP="5750CB3A">
            <w:pPr>
              <w:pStyle w:val="Normal-pool"/>
            </w:pPr>
            <w:r w:rsidRPr="5750CB3A">
              <w:rPr>
                <w:rFonts w:eastAsia="Times New Roman"/>
                <w:sz w:val="18"/>
                <w:szCs w:val="18"/>
                <w:lang w:val="en-GB"/>
              </w:rPr>
              <w:t>Saudi Arabia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70037EE3" w14:textId="6357688A" w:rsidR="5750CB3A" w:rsidRDefault="5750CB3A"/>
        </w:tc>
      </w:tr>
      <w:tr w:rsidR="5750CB3A" w14:paraId="24B5729A"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5FBE3814" w14:textId="45DF665A"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6A42FC31" w14:textId="1C99E60D" w:rsidR="5750CB3A" w:rsidRDefault="5750CB3A" w:rsidP="5750CB3A">
            <w:pPr>
              <w:pStyle w:val="Normal-pool"/>
            </w:pPr>
            <w:r w:rsidRPr="5750CB3A">
              <w:rPr>
                <w:rFonts w:eastAsia="Times New Roman"/>
                <w:sz w:val="18"/>
                <w:szCs w:val="18"/>
                <w:lang w:val="en-GB"/>
              </w:rPr>
              <w:t>Guinea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5323AF81" w14:textId="2D83E2F0"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29597070" w14:textId="1C2411CA" w:rsidR="5750CB3A" w:rsidRDefault="5750CB3A" w:rsidP="5750CB3A">
            <w:pPr>
              <w:pStyle w:val="Normal-pool"/>
            </w:pPr>
            <w:r w:rsidRPr="5750CB3A">
              <w:rPr>
                <w:rFonts w:eastAsia="Times New Roman"/>
                <w:sz w:val="18"/>
                <w:szCs w:val="18"/>
                <w:lang w:val="en-GB"/>
              </w:rPr>
              <w:t>Singapore</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56583183" w14:textId="291D561B" w:rsidR="5750CB3A" w:rsidRDefault="5750CB3A"/>
        </w:tc>
      </w:tr>
      <w:tr w:rsidR="5750CB3A" w14:paraId="039150E4"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645FFAA9" w14:textId="1C9D6DC4"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10E1B131" w14:textId="039BAC2F" w:rsidR="5750CB3A" w:rsidRDefault="5750CB3A" w:rsidP="5750CB3A">
            <w:pPr>
              <w:pStyle w:val="Normal-pool"/>
            </w:pPr>
            <w:r w:rsidRPr="5750CB3A">
              <w:rPr>
                <w:rFonts w:eastAsia="Times New Roman"/>
                <w:sz w:val="18"/>
                <w:szCs w:val="18"/>
                <w:lang w:val="en-GB"/>
              </w:rPr>
              <w:t>Guinea-Bissau</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16C0B945" w14:textId="358DDC7A"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6A9826BF" w14:textId="7F3F12C3" w:rsidR="5750CB3A" w:rsidRDefault="5750CB3A" w:rsidP="5750CB3A">
            <w:pPr>
              <w:pStyle w:val="Normal-pool"/>
            </w:pPr>
            <w:r w:rsidRPr="5750CB3A">
              <w:rPr>
                <w:rFonts w:eastAsia="Times New Roman"/>
                <w:sz w:val="18"/>
                <w:szCs w:val="18"/>
                <w:lang w:val="en-GB"/>
              </w:rPr>
              <w:t>Sri Lanka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37C7CEF7" w14:textId="327885E2" w:rsidR="5750CB3A" w:rsidRDefault="5750CB3A"/>
        </w:tc>
      </w:tr>
      <w:tr w:rsidR="5750CB3A" w14:paraId="4A4B59DB"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0B6C0CFE" w14:textId="16CD1CB4"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3AC5DF91" w14:textId="2434515E" w:rsidR="5750CB3A" w:rsidRDefault="5750CB3A" w:rsidP="5750CB3A">
            <w:pPr>
              <w:pStyle w:val="Normal-pool"/>
            </w:pPr>
            <w:r w:rsidRPr="5750CB3A">
              <w:rPr>
                <w:rFonts w:eastAsia="Times New Roman"/>
                <w:sz w:val="18"/>
                <w:szCs w:val="18"/>
                <w:lang w:val="en-GB"/>
              </w:rPr>
              <w:t>Lesotho</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3B8428A8" w14:textId="5A469384"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0E66B841" w14:textId="5CA8F079" w:rsidR="5750CB3A" w:rsidRDefault="5750CB3A" w:rsidP="5750CB3A">
            <w:pPr>
              <w:pStyle w:val="Normal-pool"/>
            </w:pPr>
            <w:r w:rsidRPr="5750CB3A">
              <w:rPr>
                <w:rFonts w:eastAsia="Times New Roman"/>
                <w:sz w:val="18"/>
                <w:szCs w:val="18"/>
                <w:lang w:val="en-GB"/>
              </w:rPr>
              <w:t>Syrian Arab Republic</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3D3E1210" w14:textId="3C62EC96" w:rsidR="5750CB3A" w:rsidRDefault="5750CB3A"/>
        </w:tc>
      </w:tr>
      <w:tr w:rsidR="5750CB3A" w14:paraId="636FAB55"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29B881CD" w14:textId="599E2106"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30B1EA8A" w14:textId="36BB0DBA" w:rsidR="5750CB3A" w:rsidRDefault="5750CB3A" w:rsidP="5750CB3A">
            <w:pPr>
              <w:pStyle w:val="Normal-pool"/>
            </w:pPr>
            <w:r w:rsidRPr="5750CB3A">
              <w:rPr>
                <w:rFonts w:eastAsia="Times New Roman"/>
                <w:sz w:val="18"/>
                <w:szCs w:val="18"/>
                <w:lang w:val="en-GB"/>
              </w:rPr>
              <w:t>Madagascar</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53119B9C" w14:textId="5246D676"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519E71C8" w14:textId="3FAA65CB" w:rsidR="5750CB3A" w:rsidRDefault="5750CB3A" w:rsidP="5750CB3A">
            <w:pPr>
              <w:pStyle w:val="Normal-pool"/>
            </w:pPr>
            <w:r w:rsidRPr="5750CB3A">
              <w:rPr>
                <w:rFonts w:eastAsia="Times New Roman"/>
                <w:sz w:val="18"/>
                <w:szCs w:val="18"/>
                <w:lang w:val="en-GB"/>
              </w:rPr>
              <w:t>Thailand</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2AA0112D" w14:textId="55443C6A" w:rsidR="5750CB3A" w:rsidRDefault="5750CB3A"/>
        </w:tc>
      </w:tr>
      <w:tr w:rsidR="5750CB3A" w14:paraId="6C5B9C8B"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106552DD" w14:textId="7A001082"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1266E933" w14:textId="2B6D7A68" w:rsidR="5750CB3A" w:rsidRDefault="5750CB3A" w:rsidP="5750CB3A">
            <w:pPr>
              <w:pStyle w:val="Normal-pool"/>
            </w:pPr>
            <w:r w:rsidRPr="5750CB3A">
              <w:rPr>
                <w:rFonts w:eastAsia="Times New Roman"/>
                <w:sz w:val="18"/>
                <w:szCs w:val="18"/>
                <w:lang w:val="en-GB"/>
              </w:rPr>
              <w:t>Mali</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1990F973" w14:textId="191B7BAC"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6E4089D4" w14:textId="0480C7D5" w:rsidR="5750CB3A" w:rsidRDefault="5750CB3A" w:rsidP="5750CB3A">
            <w:pPr>
              <w:pStyle w:val="Normal-pool"/>
            </w:pPr>
            <w:r w:rsidRPr="5750CB3A">
              <w:rPr>
                <w:rFonts w:eastAsia="Times New Roman"/>
                <w:sz w:val="18"/>
                <w:szCs w:val="18"/>
                <w:lang w:val="en-GB"/>
              </w:rPr>
              <w:t>Tonga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2ED5C158" w14:textId="4A92B036" w:rsidR="5750CB3A" w:rsidRDefault="5750CB3A"/>
        </w:tc>
      </w:tr>
      <w:tr w:rsidR="5750CB3A" w14:paraId="35BAC875"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3967245F" w14:textId="74CAA322"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0C4D569A" w14:textId="3B0B85A0" w:rsidR="5750CB3A" w:rsidRDefault="5750CB3A" w:rsidP="5750CB3A">
            <w:pPr>
              <w:pStyle w:val="Normal-pool"/>
            </w:pPr>
            <w:r w:rsidRPr="5750CB3A">
              <w:rPr>
                <w:rFonts w:eastAsia="Times New Roman"/>
                <w:sz w:val="18"/>
                <w:szCs w:val="18"/>
                <w:lang w:val="en-GB"/>
              </w:rPr>
              <w:t>Mauritania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36F97700" w14:textId="3B1A22C9"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39479492" w14:textId="0185AD3C" w:rsidR="5750CB3A" w:rsidRDefault="5750CB3A" w:rsidP="5750CB3A">
            <w:pPr>
              <w:pStyle w:val="Normal-pool"/>
            </w:pPr>
            <w:r w:rsidRPr="5750CB3A">
              <w:rPr>
                <w:rFonts w:eastAsia="Times New Roman"/>
                <w:sz w:val="18"/>
                <w:szCs w:val="18"/>
                <w:lang w:val="en-GB"/>
              </w:rPr>
              <w:t>Tuvalu</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28670FB3" w14:textId="5324BF3C" w:rsidR="5750CB3A" w:rsidRDefault="5750CB3A"/>
        </w:tc>
      </w:tr>
      <w:tr w:rsidR="5750CB3A" w14:paraId="4BAC2325"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3122F952" w14:textId="4AB3FE61"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281B3C81" w14:textId="3E2FFB77" w:rsidR="5750CB3A" w:rsidRDefault="5750CB3A" w:rsidP="5750CB3A">
            <w:pPr>
              <w:pStyle w:val="Normal-pool"/>
            </w:pPr>
            <w:r w:rsidRPr="5750CB3A">
              <w:rPr>
                <w:rFonts w:eastAsia="Times New Roman"/>
                <w:sz w:val="18"/>
                <w:szCs w:val="18"/>
                <w:lang w:val="en-GB"/>
              </w:rPr>
              <w:t>Mauritius</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61A29585" w14:textId="06C89E5D"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4B27464E" w14:textId="6C78433C" w:rsidR="5750CB3A" w:rsidRDefault="5750CB3A" w:rsidP="5750CB3A">
            <w:pPr>
              <w:pStyle w:val="Normal-pool"/>
            </w:pPr>
            <w:r w:rsidRPr="5750CB3A">
              <w:rPr>
                <w:rFonts w:eastAsia="Times New Roman"/>
                <w:sz w:val="18"/>
                <w:szCs w:val="18"/>
                <w:lang w:val="en-GB"/>
              </w:rPr>
              <w:t>United Arab Emirates</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2465942D" w14:textId="5A310916" w:rsidR="5750CB3A" w:rsidRDefault="5750CB3A"/>
        </w:tc>
      </w:tr>
      <w:tr w:rsidR="5750CB3A" w14:paraId="6E07E120"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14FB6D53" w14:textId="5C8A5B60"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175A3D08" w14:textId="0086404F" w:rsidR="5750CB3A" w:rsidRDefault="5750CB3A" w:rsidP="5750CB3A">
            <w:pPr>
              <w:pStyle w:val="Normal-pool"/>
            </w:pPr>
            <w:r w:rsidRPr="5750CB3A">
              <w:rPr>
                <w:rFonts w:eastAsia="Times New Roman"/>
                <w:sz w:val="18"/>
                <w:szCs w:val="18"/>
                <w:lang w:val="en-GB"/>
              </w:rPr>
              <w:t>Namibia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7F2F6A8E" w14:textId="66F76C82"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404B38F7" w14:textId="6EFCF41F" w:rsidR="5750CB3A" w:rsidRDefault="5750CB3A" w:rsidP="5750CB3A">
            <w:pPr>
              <w:pStyle w:val="Normal-pool"/>
            </w:pPr>
            <w:r w:rsidRPr="5750CB3A">
              <w:rPr>
                <w:rFonts w:eastAsia="Times New Roman"/>
                <w:sz w:val="18"/>
                <w:szCs w:val="18"/>
                <w:lang w:val="en-GB"/>
              </w:rPr>
              <w:t>Vanuatu</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56CBCD92" w14:textId="005AE2A6" w:rsidR="5750CB3A" w:rsidRDefault="5750CB3A"/>
        </w:tc>
      </w:tr>
      <w:tr w:rsidR="5750CB3A" w14:paraId="2FAEF014"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50D5FE1D" w14:textId="4B3A1C8C"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51DEFAD0" w14:textId="4FE363E7" w:rsidR="5750CB3A" w:rsidRDefault="5750CB3A" w:rsidP="5750CB3A">
            <w:pPr>
              <w:pStyle w:val="Normal-pool"/>
            </w:pPr>
            <w:r w:rsidRPr="5750CB3A">
              <w:rPr>
                <w:rFonts w:eastAsia="Times New Roman"/>
                <w:sz w:val="18"/>
                <w:szCs w:val="18"/>
                <w:lang w:val="en-GB"/>
              </w:rPr>
              <w:t>Niger</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7BE207F2" w14:textId="0F916F3D" w:rsidR="5750CB3A" w:rsidRDefault="5750CB3A"/>
        </w:tc>
        <w:tc>
          <w:tcPr>
            <w:tcW w:w="3818" w:type="dxa"/>
            <w:tcBorders>
              <w:top w:val="single" w:sz="8"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9952654" w14:textId="6AEC361E" w:rsidR="5750CB3A" w:rsidRDefault="5750CB3A" w:rsidP="5750CB3A">
            <w:pPr>
              <w:pStyle w:val="Normal-pool"/>
            </w:pPr>
            <w:r w:rsidRPr="5750CB3A">
              <w:rPr>
                <w:rFonts w:eastAsia="Times New Roman"/>
                <w:sz w:val="18"/>
                <w:szCs w:val="18"/>
                <w:lang w:val="en-GB"/>
              </w:rPr>
              <w:t>Viet Nam</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1DD4E215" w14:textId="1A21DB53" w:rsidR="5750CB3A" w:rsidRDefault="5750CB3A"/>
        </w:tc>
      </w:tr>
      <w:tr w:rsidR="5750CB3A" w14:paraId="0557E08A"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5AF5637A" w14:textId="6E94C990"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5154664A" w14:textId="10912DC5" w:rsidR="5750CB3A" w:rsidRDefault="5750CB3A" w:rsidP="5750CB3A">
            <w:pPr>
              <w:pStyle w:val="Normal-pool"/>
            </w:pPr>
            <w:r w:rsidRPr="5750CB3A">
              <w:rPr>
                <w:rFonts w:eastAsia="Times New Roman"/>
                <w:sz w:val="18"/>
                <w:szCs w:val="18"/>
                <w:lang w:val="en-GB"/>
              </w:rPr>
              <w:t>Nigeria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1A87B6A2" w14:textId="55600D09" w:rsidR="5750CB3A" w:rsidRDefault="5750CB3A"/>
        </w:tc>
        <w:tc>
          <w:tcPr>
            <w:tcW w:w="3818" w:type="dxa"/>
            <w:tcBorders>
              <w:top w:val="single" w:sz="4" w:space="0" w:color="000000" w:themeColor="text1"/>
              <w:left w:val="nil"/>
              <w:bottom w:val="nil"/>
              <w:right w:val="nil"/>
            </w:tcBorders>
            <w:tcMar>
              <w:top w:w="15" w:type="dxa"/>
              <w:left w:w="15" w:type="dxa"/>
              <w:right w:w="15" w:type="dxa"/>
            </w:tcMar>
            <w:vAlign w:val="bottom"/>
          </w:tcPr>
          <w:p w14:paraId="647CE46A" w14:textId="0ADFB6D6" w:rsidR="5750CB3A" w:rsidRDefault="5750CB3A"/>
        </w:tc>
        <w:tc>
          <w:tcPr>
            <w:tcW w:w="890" w:type="dxa"/>
            <w:tcBorders>
              <w:top w:val="nil"/>
              <w:left w:val="nil"/>
              <w:bottom w:val="nil"/>
              <w:right w:val="nil"/>
            </w:tcBorders>
            <w:tcMar>
              <w:top w:w="15" w:type="dxa"/>
              <w:left w:w="15" w:type="dxa"/>
              <w:right w:w="15" w:type="dxa"/>
            </w:tcMar>
            <w:vAlign w:val="bottom"/>
          </w:tcPr>
          <w:p w14:paraId="47F9EE26" w14:textId="5913B282" w:rsidR="5750CB3A" w:rsidRDefault="5750CB3A"/>
        </w:tc>
      </w:tr>
      <w:tr w:rsidR="5750CB3A" w14:paraId="08553046"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0D55C4FF" w14:textId="421F56C2"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35B312DF" w14:textId="52A308FF" w:rsidR="5750CB3A" w:rsidRDefault="5750CB3A" w:rsidP="5750CB3A">
            <w:pPr>
              <w:pStyle w:val="Normal-pool"/>
            </w:pPr>
            <w:r w:rsidRPr="5750CB3A">
              <w:rPr>
                <w:rFonts w:eastAsia="Times New Roman"/>
                <w:sz w:val="18"/>
                <w:szCs w:val="18"/>
                <w:lang w:val="en-GB"/>
              </w:rPr>
              <w:t>Rwanda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083E77E5" w14:textId="053CF9B3" w:rsidR="5750CB3A" w:rsidRDefault="5750CB3A"/>
        </w:tc>
        <w:tc>
          <w:tcPr>
            <w:tcW w:w="3818" w:type="dxa"/>
            <w:tcBorders>
              <w:top w:val="single" w:sz="4" w:space="0" w:color="000000" w:themeColor="text1"/>
              <w:left w:val="single" w:sz="4" w:space="0" w:color="000000" w:themeColor="text1"/>
              <w:bottom w:val="nil"/>
              <w:right w:val="single" w:sz="4" w:space="0" w:color="000000" w:themeColor="text1"/>
            </w:tcBorders>
            <w:shd w:val="clear" w:color="auto" w:fill="BFBFBF" w:themeFill="background1" w:themeFillShade="BF"/>
            <w:tcMar>
              <w:top w:w="15" w:type="dxa"/>
              <w:left w:w="15" w:type="dxa"/>
              <w:right w:w="15" w:type="dxa"/>
            </w:tcMar>
            <w:vAlign w:val="center"/>
          </w:tcPr>
          <w:p w14:paraId="1D1F2946" w14:textId="4E7882FA" w:rsidR="5750CB3A" w:rsidRDefault="5750CB3A" w:rsidP="5750CB3A">
            <w:pPr>
              <w:pStyle w:val="Normal-pool"/>
            </w:pPr>
            <w:r w:rsidRPr="5750CB3A">
              <w:rPr>
                <w:rFonts w:eastAsia="Times New Roman"/>
                <w:b/>
                <w:bCs/>
                <w:sz w:val="18"/>
                <w:szCs w:val="18"/>
                <w:lang w:val="en-GB"/>
              </w:rPr>
              <w:t xml:space="preserve">Eastern European </w:t>
            </w:r>
            <w:r w:rsidR="00BE7A00" w:rsidRPr="5750CB3A">
              <w:rPr>
                <w:rFonts w:eastAsia="Times New Roman"/>
                <w:b/>
                <w:bCs/>
                <w:sz w:val="18"/>
                <w:szCs w:val="18"/>
                <w:lang w:val="en-GB"/>
              </w:rPr>
              <w:t>States (</w:t>
            </w:r>
            <w:r w:rsidRPr="5750CB3A">
              <w:rPr>
                <w:rFonts w:eastAsia="Times New Roman"/>
                <w:b/>
                <w:bCs/>
                <w:sz w:val="18"/>
                <w:szCs w:val="18"/>
                <w:lang w:val="en-GB"/>
              </w:rPr>
              <w:t>13 Parties)</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2BACC946" w14:textId="2A5A5AC1" w:rsidR="5750CB3A" w:rsidRDefault="5750CB3A"/>
        </w:tc>
      </w:tr>
      <w:tr w:rsidR="5750CB3A" w14:paraId="3621E776"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50597E74" w14:textId="37B75D48"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7334EC74" w14:textId="06D8FA64" w:rsidR="5750CB3A" w:rsidRDefault="5750CB3A" w:rsidP="5750CB3A">
            <w:pPr>
              <w:pStyle w:val="Normal-pool"/>
            </w:pPr>
            <w:r w:rsidRPr="5750CB3A">
              <w:rPr>
                <w:rFonts w:eastAsia="Times New Roman"/>
                <w:sz w:val="18"/>
                <w:szCs w:val="18"/>
                <w:lang w:val="en-GB"/>
              </w:rPr>
              <w:t>Sao Tome and Principe</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5253EC5D" w14:textId="66C64889"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1F7F3EF1" w14:textId="14248BE9" w:rsidR="5750CB3A" w:rsidRDefault="5750CB3A" w:rsidP="5750CB3A">
            <w:pPr>
              <w:pStyle w:val="Normal-pool"/>
            </w:pPr>
            <w:r w:rsidRPr="5750CB3A">
              <w:rPr>
                <w:rFonts w:eastAsia="Times New Roman"/>
                <w:sz w:val="18"/>
                <w:szCs w:val="18"/>
                <w:lang w:val="en-GB"/>
              </w:rPr>
              <w:t>Armenia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763F352A" w14:textId="2CD7DEBD" w:rsidR="5750CB3A" w:rsidRDefault="5750CB3A"/>
        </w:tc>
      </w:tr>
      <w:tr w:rsidR="5750CB3A" w14:paraId="1B55714B"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57C8AC6E" w14:textId="4613F9BC"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7052E225" w14:textId="576E2A25" w:rsidR="5750CB3A" w:rsidRDefault="5750CB3A" w:rsidP="5750CB3A">
            <w:pPr>
              <w:pStyle w:val="Normal-pool"/>
            </w:pPr>
            <w:r w:rsidRPr="5750CB3A">
              <w:rPr>
                <w:rFonts w:eastAsia="Times New Roman"/>
                <w:sz w:val="18"/>
                <w:szCs w:val="18"/>
                <w:lang w:val="en-GB"/>
              </w:rPr>
              <w:t>Senegal</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25DEB58F" w14:textId="029B9256"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59778F9C" w14:textId="0C437E10" w:rsidR="5750CB3A" w:rsidRDefault="5750CB3A" w:rsidP="5750CB3A">
            <w:pPr>
              <w:pStyle w:val="Normal-pool"/>
            </w:pPr>
            <w:r w:rsidRPr="5750CB3A">
              <w:rPr>
                <w:rFonts w:eastAsia="Times New Roman"/>
                <w:sz w:val="18"/>
                <w:szCs w:val="18"/>
                <w:lang w:val="en-GB"/>
              </w:rPr>
              <w:t>Bulgaria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4464805E" w14:textId="4D251435" w:rsidR="5750CB3A" w:rsidRDefault="5750CB3A"/>
        </w:tc>
      </w:tr>
      <w:tr w:rsidR="5750CB3A" w14:paraId="500F46FB"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1B05D4AF" w14:textId="26BB917A"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016180D9" w14:textId="24C79ED7" w:rsidR="5750CB3A" w:rsidRDefault="5750CB3A" w:rsidP="5750CB3A">
            <w:pPr>
              <w:pStyle w:val="Normal-pool"/>
            </w:pPr>
            <w:r w:rsidRPr="5750CB3A">
              <w:rPr>
                <w:rFonts w:eastAsia="Times New Roman"/>
                <w:sz w:val="18"/>
                <w:szCs w:val="18"/>
                <w:lang w:val="en-GB"/>
              </w:rPr>
              <w:t>Seychelles</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6466CDA5" w14:textId="1A10DAAD"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0AFDA46B" w14:textId="692274CA" w:rsidR="5750CB3A" w:rsidRDefault="5750CB3A" w:rsidP="5750CB3A">
            <w:pPr>
              <w:pStyle w:val="Normal-pool"/>
            </w:pPr>
            <w:r w:rsidRPr="5750CB3A">
              <w:rPr>
                <w:rFonts w:eastAsia="Times New Roman"/>
                <w:sz w:val="18"/>
                <w:szCs w:val="18"/>
                <w:lang w:val="en-GB"/>
              </w:rPr>
              <w:t>Croatia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31BFED95" w14:textId="013E3B45" w:rsidR="5750CB3A" w:rsidRDefault="5750CB3A"/>
        </w:tc>
      </w:tr>
      <w:tr w:rsidR="5750CB3A" w14:paraId="0D84478E"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6FFDDEB1" w14:textId="64F73B7A"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082257FB" w14:textId="52D7BD21" w:rsidR="5750CB3A" w:rsidRDefault="5750CB3A" w:rsidP="5750CB3A">
            <w:pPr>
              <w:pStyle w:val="Normal-pool"/>
            </w:pPr>
            <w:r w:rsidRPr="5750CB3A">
              <w:rPr>
                <w:rFonts w:eastAsia="Times New Roman"/>
                <w:sz w:val="18"/>
                <w:szCs w:val="18"/>
                <w:lang w:val="en-GB"/>
              </w:rPr>
              <w:t>Sierra Leone</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1F719AC0" w14:textId="66018D31"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51C0C09F" w14:textId="7E288C0C" w:rsidR="5750CB3A" w:rsidRDefault="5750CB3A" w:rsidP="5750CB3A">
            <w:pPr>
              <w:pStyle w:val="Normal-pool"/>
            </w:pPr>
            <w:r w:rsidRPr="5750CB3A">
              <w:rPr>
                <w:rFonts w:eastAsia="Times New Roman"/>
                <w:sz w:val="18"/>
                <w:szCs w:val="18"/>
                <w:lang w:val="en-GB"/>
              </w:rPr>
              <w:t>Czechia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21EFC259" w14:textId="51946C34" w:rsidR="5750CB3A" w:rsidRDefault="5750CB3A"/>
        </w:tc>
      </w:tr>
      <w:tr w:rsidR="5750CB3A" w14:paraId="350158D1"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6321363B" w14:textId="217BCEDB"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2FD96C04" w14:textId="0F37BDC6" w:rsidR="5750CB3A" w:rsidRDefault="5750CB3A" w:rsidP="5750CB3A">
            <w:pPr>
              <w:pStyle w:val="Normal-pool"/>
            </w:pPr>
            <w:r w:rsidRPr="5750CB3A">
              <w:rPr>
                <w:rFonts w:eastAsia="Times New Roman"/>
                <w:sz w:val="18"/>
                <w:szCs w:val="18"/>
                <w:lang w:val="en-GB"/>
              </w:rPr>
              <w:t>South Africa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5F43017E" w14:textId="5A3D57F2"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4515058C" w14:textId="276BD806" w:rsidR="5750CB3A" w:rsidRDefault="5750CB3A" w:rsidP="5750CB3A">
            <w:pPr>
              <w:pStyle w:val="Normal-pool"/>
            </w:pPr>
            <w:r w:rsidRPr="5750CB3A">
              <w:rPr>
                <w:rFonts w:eastAsia="Times New Roman"/>
                <w:sz w:val="18"/>
                <w:szCs w:val="18"/>
                <w:lang w:val="en-GB"/>
              </w:rPr>
              <w:t>Estonia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36C61B13" w14:textId="610AA6F4" w:rsidR="5750CB3A" w:rsidRDefault="5750CB3A"/>
        </w:tc>
      </w:tr>
      <w:tr w:rsidR="5750CB3A" w14:paraId="23460E38"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07AACAAD" w14:textId="643736A6"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6ADACC17" w14:textId="49C93E18" w:rsidR="5750CB3A" w:rsidRDefault="5750CB3A" w:rsidP="5750CB3A">
            <w:pPr>
              <w:pStyle w:val="Normal-pool"/>
            </w:pPr>
            <w:r w:rsidRPr="5750CB3A">
              <w:rPr>
                <w:rFonts w:eastAsia="Times New Roman"/>
                <w:sz w:val="18"/>
                <w:szCs w:val="18"/>
                <w:lang w:val="en-GB"/>
              </w:rPr>
              <w:t>Uganda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28D6A45B" w14:textId="491B2ACB"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101EFFEE" w14:textId="374E752C" w:rsidR="5750CB3A" w:rsidRDefault="5750CB3A" w:rsidP="5750CB3A">
            <w:pPr>
              <w:pStyle w:val="Normal-pool"/>
            </w:pPr>
            <w:r w:rsidRPr="5750CB3A">
              <w:rPr>
                <w:rFonts w:eastAsia="Times New Roman"/>
                <w:sz w:val="18"/>
                <w:szCs w:val="18"/>
                <w:lang w:val="en-GB"/>
              </w:rPr>
              <w:t>Hungary</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39B6C073" w14:textId="3707522A" w:rsidR="5750CB3A" w:rsidRDefault="5750CB3A"/>
        </w:tc>
      </w:tr>
      <w:tr w:rsidR="5750CB3A" w14:paraId="0C589535"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1C68A7C7" w14:textId="05AF4EA4" w:rsidR="5750CB3A" w:rsidRDefault="5750CB3A"/>
        </w:tc>
        <w:tc>
          <w:tcPr>
            <w:tcW w:w="3009"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4DB88268" w14:textId="2C9747F9" w:rsidR="5750CB3A" w:rsidRDefault="5750CB3A" w:rsidP="5750CB3A">
            <w:pPr>
              <w:pStyle w:val="Normal-pool"/>
            </w:pPr>
            <w:r w:rsidRPr="5750CB3A">
              <w:rPr>
                <w:rFonts w:eastAsia="Times New Roman"/>
                <w:sz w:val="18"/>
                <w:szCs w:val="18"/>
                <w:lang w:val="en-GB"/>
              </w:rPr>
              <w:t>Zambia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595B0E7B" w14:textId="17C0E4B6"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03CFE897" w14:textId="753046CE" w:rsidR="5750CB3A" w:rsidRDefault="5750CB3A" w:rsidP="5750CB3A">
            <w:pPr>
              <w:pStyle w:val="Normal-pool"/>
            </w:pPr>
            <w:r w:rsidRPr="5750CB3A">
              <w:rPr>
                <w:rFonts w:eastAsia="Times New Roman"/>
                <w:sz w:val="18"/>
                <w:szCs w:val="18"/>
                <w:lang w:val="en-GB"/>
              </w:rPr>
              <w:t>Latvia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4EDE6140" w14:textId="018E1875" w:rsidR="5750CB3A" w:rsidRDefault="5750CB3A"/>
        </w:tc>
      </w:tr>
      <w:tr w:rsidR="5750CB3A" w14:paraId="280A780E"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47D618FD" w14:textId="050930F6" w:rsidR="5750CB3A" w:rsidRDefault="5750CB3A"/>
        </w:tc>
        <w:tc>
          <w:tcPr>
            <w:tcW w:w="3009" w:type="dxa"/>
            <w:tcBorders>
              <w:top w:val="single" w:sz="4" w:space="0" w:color="000000" w:themeColor="text1"/>
              <w:left w:val="nil"/>
              <w:bottom w:val="nil"/>
              <w:right w:val="nil"/>
            </w:tcBorders>
            <w:tcMar>
              <w:top w:w="15" w:type="dxa"/>
              <w:left w:w="15" w:type="dxa"/>
              <w:right w:w="15" w:type="dxa"/>
            </w:tcMar>
            <w:vAlign w:val="center"/>
          </w:tcPr>
          <w:p w14:paraId="5603BE1A" w14:textId="30D75572" w:rsidR="5750CB3A" w:rsidRDefault="5750CB3A"/>
        </w:tc>
        <w:tc>
          <w:tcPr>
            <w:tcW w:w="890" w:type="dxa"/>
            <w:tcBorders>
              <w:top w:val="nil"/>
              <w:left w:val="nil"/>
              <w:bottom w:val="nil"/>
              <w:right w:val="nil"/>
            </w:tcBorders>
            <w:tcMar>
              <w:top w:w="15" w:type="dxa"/>
              <w:left w:w="15" w:type="dxa"/>
              <w:right w:w="15" w:type="dxa"/>
            </w:tcMar>
            <w:vAlign w:val="bottom"/>
          </w:tcPr>
          <w:p w14:paraId="695EF6A7" w14:textId="47C41349"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237A2155" w14:textId="765297AC" w:rsidR="5750CB3A" w:rsidRDefault="5750CB3A" w:rsidP="5750CB3A">
            <w:pPr>
              <w:pStyle w:val="Normal-pool"/>
            </w:pPr>
            <w:r w:rsidRPr="5750CB3A">
              <w:rPr>
                <w:rFonts w:eastAsia="Times New Roman"/>
                <w:sz w:val="18"/>
                <w:szCs w:val="18"/>
                <w:lang w:val="en-GB"/>
              </w:rPr>
              <w:t>Lithuania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52AB1CD1" w14:textId="09023119" w:rsidR="5750CB3A" w:rsidRDefault="5750CB3A"/>
        </w:tc>
      </w:tr>
      <w:tr w:rsidR="5750CB3A" w14:paraId="39618A3A"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0509CEB7" w14:textId="260DEBE9" w:rsidR="5750CB3A" w:rsidRDefault="5750CB3A"/>
        </w:tc>
        <w:tc>
          <w:tcPr>
            <w:tcW w:w="3009" w:type="dxa"/>
            <w:tcBorders>
              <w:top w:val="nil"/>
              <w:left w:val="nil"/>
              <w:bottom w:val="nil"/>
              <w:right w:val="nil"/>
            </w:tcBorders>
            <w:tcMar>
              <w:top w:w="15" w:type="dxa"/>
              <w:left w:w="15" w:type="dxa"/>
              <w:right w:w="15" w:type="dxa"/>
            </w:tcMar>
            <w:vAlign w:val="center"/>
          </w:tcPr>
          <w:p w14:paraId="38EC2D53" w14:textId="2154195E" w:rsidR="5750CB3A" w:rsidRDefault="5750CB3A"/>
        </w:tc>
        <w:tc>
          <w:tcPr>
            <w:tcW w:w="890" w:type="dxa"/>
            <w:tcBorders>
              <w:top w:val="nil"/>
              <w:left w:val="nil"/>
              <w:bottom w:val="nil"/>
              <w:right w:val="nil"/>
            </w:tcBorders>
            <w:tcMar>
              <w:top w:w="15" w:type="dxa"/>
              <w:left w:w="15" w:type="dxa"/>
              <w:right w:w="15" w:type="dxa"/>
            </w:tcMar>
            <w:vAlign w:val="bottom"/>
          </w:tcPr>
          <w:p w14:paraId="269249B6" w14:textId="5C79494F"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7F719786" w14:textId="61B88F31" w:rsidR="5750CB3A" w:rsidRDefault="5750CB3A" w:rsidP="5750CB3A">
            <w:pPr>
              <w:pStyle w:val="Normal-pool"/>
            </w:pPr>
            <w:r w:rsidRPr="5750CB3A">
              <w:rPr>
                <w:rFonts w:eastAsia="Times New Roman"/>
                <w:sz w:val="18"/>
                <w:szCs w:val="18"/>
                <w:lang w:val="en-GB"/>
              </w:rPr>
              <w:t>Montenegro</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3CE7D498" w14:textId="181FB062" w:rsidR="5750CB3A" w:rsidRDefault="5750CB3A"/>
        </w:tc>
      </w:tr>
      <w:tr w:rsidR="5750CB3A" w14:paraId="591A8991"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1BF786CB" w14:textId="0F2480E5" w:rsidR="5750CB3A" w:rsidRDefault="5750CB3A"/>
        </w:tc>
        <w:tc>
          <w:tcPr>
            <w:tcW w:w="3009" w:type="dxa"/>
            <w:tcBorders>
              <w:top w:val="nil"/>
              <w:left w:val="nil"/>
              <w:bottom w:val="nil"/>
              <w:right w:val="nil"/>
            </w:tcBorders>
            <w:tcMar>
              <w:top w:w="15" w:type="dxa"/>
              <w:left w:w="15" w:type="dxa"/>
              <w:right w:w="15" w:type="dxa"/>
            </w:tcMar>
            <w:vAlign w:val="center"/>
          </w:tcPr>
          <w:p w14:paraId="5149A4AD" w14:textId="59B05601" w:rsidR="5750CB3A" w:rsidRDefault="5750CB3A"/>
        </w:tc>
        <w:tc>
          <w:tcPr>
            <w:tcW w:w="890" w:type="dxa"/>
            <w:tcBorders>
              <w:top w:val="nil"/>
              <w:left w:val="nil"/>
              <w:bottom w:val="nil"/>
              <w:right w:val="nil"/>
            </w:tcBorders>
            <w:tcMar>
              <w:top w:w="15" w:type="dxa"/>
              <w:left w:w="15" w:type="dxa"/>
              <w:right w:w="15" w:type="dxa"/>
            </w:tcMar>
            <w:vAlign w:val="bottom"/>
          </w:tcPr>
          <w:p w14:paraId="7B0A8678" w14:textId="276EFF86"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6DBAE82F" w14:textId="6C0BB893" w:rsidR="5750CB3A" w:rsidRDefault="5750CB3A" w:rsidP="5750CB3A">
            <w:pPr>
              <w:pStyle w:val="Normal-pool"/>
            </w:pPr>
            <w:r w:rsidRPr="5750CB3A">
              <w:rPr>
                <w:rFonts w:eastAsia="Times New Roman"/>
                <w:sz w:val="18"/>
                <w:szCs w:val="18"/>
                <w:lang w:val="en-GB"/>
              </w:rPr>
              <w:t>Republic of Moldova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49B59956" w14:textId="5DEC7C08" w:rsidR="5750CB3A" w:rsidRDefault="5750CB3A"/>
        </w:tc>
      </w:tr>
      <w:tr w:rsidR="5750CB3A" w14:paraId="0CB7C4DA"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0E76C640" w14:textId="7EB57D79" w:rsidR="5750CB3A" w:rsidRDefault="5750CB3A"/>
        </w:tc>
        <w:tc>
          <w:tcPr>
            <w:tcW w:w="3009" w:type="dxa"/>
            <w:tcBorders>
              <w:top w:val="nil"/>
              <w:left w:val="nil"/>
              <w:bottom w:val="nil"/>
              <w:right w:val="nil"/>
            </w:tcBorders>
            <w:tcMar>
              <w:top w:w="15" w:type="dxa"/>
              <w:left w:w="15" w:type="dxa"/>
              <w:right w:w="15" w:type="dxa"/>
            </w:tcMar>
            <w:vAlign w:val="center"/>
          </w:tcPr>
          <w:p w14:paraId="5F75E8AE" w14:textId="66ABC09E" w:rsidR="5750CB3A" w:rsidRDefault="5750CB3A"/>
        </w:tc>
        <w:tc>
          <w:tcPr>
            <w:tcW w:w="890" w:type="dxa"/>
            <w:tcBorders>
              <w:top w:val="nil"/>
              <w:left w:val="nil"/>
              <w:bottom w:val="nil"/>
              <w:right w:val="nil"/>
            </w:tcBorders>
            <w:tcMar>
              <w:top w:w="15" w:type="dxa"/>
              <w:left w:w="15" w:type="dxa"/>
              <w:right w:w="15" w:type="dxa"/>
            </w:tcMar>
            <w:vAlign w:val="bottom"/>
          </w:tcPr>
          <w:p w14:paraId="71545B27" w14:textId="242D94A3"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462CE2E7" w14:textId="45D63386" w:rsidR="5750CB3A" w:rsidRDefault="5750CB3A" w:rsidP="5750CB3A">
            <w:pPr>
              <w:pStyle w:val="Normal-pool"/>
            </w:pPr>
            <w:r w:rsidRPr="5750CB3A">
              <w:rPr>
                <w:rFonts w:eastAsia="Times New Roman"/>
                <w:sz w:val="18"/>
                <w:szCs w:val="18"/>
                <w:lang w:val="en-GB"/>
              </w:rPr>
              <w:t>Romania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79676EBF" w14:textId="650D58E3" w:rsidR="5750CB3A" w:rsidRDefault="5750CB3A"/>
        </w:tc>
      </w:tr>
      <w:tr w:rsidR="5750CB3A" w14:paraId="6905BC79"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1D2908FC" w14:textId="4710D4BF" w:rsidR="5750CB3A" w:rsidRDefault="5750CB3A"/>
        </w:tc>
        <w:tc>
          <w:tcPr>
            <w:tcW w:w="3009" w:type="dxa"/>
            <w:tcBorders>
              <w:top w:val="nil"/>
              <w:left w:val="nil"/>
              <w:bottom w:val="nil"/>
              <w:right w:val="nil"/>
            </w:tcBorders>
            <w:tcMar>
              <w:top w:w="15" w:type="dxa"/>
              <w:left w:w="15" w:type="dxa"/>
              <w:right w:w="15" w:type="dxa"/>
            </w:tcMar>
            <w:vAlign w:val="center"/>
          </w:tcPr>
          <w:p w14:paraId="71673C0E" w14:textId="388921F1" w:rsidR="5750CB3A" w:rsidRDefault="5750CB3A"/>
        </w:tc>
        <w:tc>
          <w:tcPr>
            <w:tcW w:w="890" w:type="dxa"/>
            <w:tcBorders>
              <w:top w:val="nil"/>
              <w:left w:val="nil"/>
              <w:bottom w:val="nil"/>
              <w:right w:val="nil"/>
            </w:tcBorders>
            <w:tcMar>
              <w:top w:w="15" w:type="dxa"/>
              <w:left w:w="15" w:type="dxa"/>
              <w:right w:w="15" w:type="dxa"/>
            </w:tcMar>
            <w:vAlign w:val="bottom"/>
          </w:tcPr>
          <w:p w14:paraId="384DEC4D" w14:textId="19C2080E"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2FA660BC" w14:textId="5DA39559" w:rsidR="5750CB3A" w:rsidRDefault="5750CB3A" w:rsidP="5750CB3A">
            <w:pPr>
              <w:pStyle w:val="Normal-pool"/>
            </w:pPr>
            <w:r w:rsidRPr="5750CB3A">
              <w:rPr>
                <w:rFonts w:eastAsia="Times New Roman"/>
                <w:sz w:val="18"/>
                <w:szCs w:val="18"/>
                <w:lang w:val="en-GB"/>
              </w:rPr>
              <w:t>Slovakia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1EE6F170" w14:textId="02E53FBC" w:rsidR="5750CB3A" w:rsidRDefault="5750CB3A"/>
        </w:tc>
      </w:tr>
      <w:tr w:rsidR="5750CB3A" w14:paraId="38CAA9BB" w14:textId="77777777" w:rsidTr="5750CB3A">
        <w:trPr>
          <w:trHeight w:val="285"/>
        </w:trPr>
        <w:tc>
          <w:tcPr>
            <w:tcW w:w="889" w:type="dxa"/>
            <w:tcBorders>
              <w:top w:val="nil"/>
              <w:left w:val="nil"/>
              <w:bottom w:val="nil"/>
              <w:right w:val="nil"/>
            </w:tcBorders>
            <w:tcMar>
              <w:top w:w="15" w:type="dxa"/>
              <w:left w:w="15" w:type="dxa"/>
              <w:right w:w="15" w:type="dxa"/>
            </w:tcMar>
            <w:vAlign w:val="bottom"/>
          </w:tcPr>
          <w:p w14:paraId="6EB21461" w14:textId="1C16725D" w:rsidR="5750CB3A" w:rsidRDefault="5750CB3A"/>
        </w:tc>
        <w:tc>
          <w:tcPr>
            <w:tcW w:w="3009" w:type="dxa"/>
            <w:tcBorders>
              <w:top w:val="nil"/>
              <w:left w:val="nil"/>
              <w:bottom w:val="nil"/>
              <w:right w:val="nil"/>
            </w:tcBorders>
            <w:tcMar>
              <w:top w:w="15" w:type="dxa"/>
              <w:left w:w="15" w:type="dxa"/>
              <w:right w:w="15" w:type="dxa"/>
            </w:tcMar>
            <w:vAlign w:val="center"/>
          </w:tcPr>
          <w:p w14:paraId="7A9644F8" w14:textId="7600A42D" w:rsidR="5750CB3A" w:rsidRDefault="5750CB3A"/>
        </w:tc>
        <w:tc>
          <w:tcPr>
            <w:tcW w:w="890" w:type="dxa"/>
            <w:tcBorders>
              <w:top w:val="nil"/>
              <w:left w:val="nil"/>
              <w:bottom w:val="nil"/>
              <w:right w:val="nil"/>
            </w:tcBorders>
            <w:tcMar>
              <w:top w:w="15" w:type="dxa"/>
              <w:left w:w="15" w:type="dxa"/>
              <w:right w:w="15" w:type="dxa"/>
            </w:tcMar>
            <w:vAlign w:val="bottom"/>
          </w:tcPr>
          <w:p w14:paraId="5B63BFDB" w14:textId="56DB189A" w:rsidR="5750CB3A" w:rsidRDefault="5750CB3A"/>
        </w:tc>
        <w:tc>
          <w:tcPr>
            <w:tcW w:w="381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4083760D" w14:textId="5F68D205" w:rsidR="5750CB3A" w:rsidRDefault="5750CB3A" w:rsidP="5750CB3A">
            <w:pPr>
              <w:pStyle w:val="Normal-pool"/>
            </w:pPr>
            <w:r w:rsidRPr="5750CB3A">
              <w:rPr>
                <w:rFonts w:eastAsia="Times New Roman"/>
                <w:sz w:val="18"/>
                <w:szCs w:val="18"/>
                <w:lang w:val="en-GB"/>
              </w:rPr>
              <w:t>Slovenia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302E49B0" w14:textId="259F8DC5" w:rsidR="5750CB3A" w:rsidRDefault="5750CB3A"/>
        </w:tc>
      </w:tr>
      <w:tr w:rsidR="5750CB3A" w14:paraId="009B5AA3" w14:textId="77777777" w:rsidTr="5750CB3A">
        <w:trPr>
          <w:trHeight w:val="285"/>
        </w:trPr>
        <w:tc>
          <w:tcPr>
            <w:tcW w:w="889" w:type="dxa"/>
            <w:tcBorders>
              <w:top w:val="nil"/>
              <w:left w:val="nil"/>
              <w:bottom w:val="nil"/>
              <w:right w:val="nil"/>
            </w:tcBorders>
            <w:tcMar>
              <w:top w:w="15" w:type="dxa"/>
              <w:left w:w="15" w:type="dxa"/>
              <w:right w:w="15" w:type="dxa"/>
            </w:tcMar>
            <w:vAlign w:val="bottom"/>
          </w:tcPr>
          <w:p w14:paraId="446650B8" w14:textId="272746B3" w:rsidR="5750CB3A" w:rsidRDefault="5750CB3A"/>
        </w:tc>
        <w:tc>
          <w:tcPr>
            <w:tcW w:w="3009" w:type="dxa"/>
            <w:tcBorders>
              <w:top w:val="nil"/>
              <w:left w:val="nil"/>
              <w:bottom w:val="nil"/>
              <w:right w:val="nil"/>
            </w:tcBorders>
            <w:tcMar>
              <w:top w:w="15" w:type="dxa"/>
              <w:left w:w="15" w:type="dxa"/>
              <w:right w:w="15" w:type="dxa"/>
            </w:tcMar>
            <w:vAlign w:val="center"/>
          </w:tcPr>
          <w:p w14:paraId="1BEC1F5B" w14:textId="1E6A4629" w:rsidR="5750CB3A" w:rsidRDefault="5750CB3A"/>
        </w:tc>
        <w:tc>
          <w:tcPr>
            <w:tcW w:w="890" w:type="dxa"/>
            <w:tcBorders>
              <w:top w:val="nil"/>
              <w:left w:val="nil"/>
              <w:bottom w:val="nil"/>
              <w:right w:val="nil"/>
            </w:tcBorders>
            <w:tcMar>
              <w:top w:w="15" w:type="dxa"/>
              <w:left w:w="15" w:type="dxa"/>
              <w:right w:w="15" w:type="dxa"/>
            </w:tcMar>
            <w:vAlign w:val="bottom"/>
          </w:tcPr>
          <w:p w14:paraId="0BE68A26" w14:textId="5EECD8A4" w:rsidR="5750CB3A" w:rsidRDefault="5750CB3A"/>
        </w:tc>
        <w:tc>
          <w:tcPr>
            <w:tcW w:w="3818" w:type="dxa"/>
            <w:tcBorders>
              <w:top w:val="single" w:sz="4" w:space="0" w:color="000000" w:themeColor="text1"/>
              <w:left w:val="nil"/>
              <w:bottom w:val="nil"/>
              <w:right w:val="nil"/>
            </w:tcBorders>
            <w:tcMar>
              <w:top w:w="15" w:type="dxa"/>
              <w:left w:w="15" w:type="dxa"/>
              <w:right w:w="15" w:type="dxa"/>
            </w:tcMar>
            <w:vAlign w:val="bottom"/>
          </w:tcPr>
          <w:p w14:paraId="094B62AA" w14:textId="71837DF7" w:rsidR="5750CB3A" w:rsidRDefault="5750CB3A"/>
        </w:tc>
        <w:tc>
          <w:tcPr>
            <w:tcW w:w="890" w:type="dxa"/>
            <w:tcBorders>
              <w:top w:val="nil"/>
              <w:left w:val="nil"/>
              <w:bottom w:val="nil"/>
              <w:right w:val="nil"/>
            </w:tcBorders>
            <w:tcMar>
              <w:top w:w="15" w:type="dxa"/>
              <w:left w:w="15" w:type="dxa"/>
              <w:right w:w="15" w:type="dxa"/>
            </w:tcMar>
            <w:vAlign w:val="bottom"/>
          </w:tcPr>
          <w:p w14:paraId="4767822E" w14:textId="3595F2A6" w:rsidR="5750CB3A" w:rsidRDefault="5750CB3A"/>
        </w:tc>
      </w:tr>
      <w:tr w:rsidR="5750CB3A" w14:paraId="24D6751D" w14:textId="77777777" w:rsidTr="5750CB3A">
        <w:trPr>
          <w:trHeight w:val="285"/>
        </w:trPr>
        <w:tc>
          <w:tcPr>
            <w:tcW w:w="889" w:type="dxa"/>
            <w:tcBorders>
              <w:top w:val="nil"/>
              <w:left w:val="nil"/>
              <w:bottom w:val="nil"/>
              <w:right w:val="nil"/>
            </w:tcBorders>
            <w:tcMar>
              <w:top w:w="15" w:type="dxa"/>
              <w:left w:w="15" w:type="dxa"/>
              <w:right w:w="15" w:type="dxa"/>
            </w:tcMar>
            <w:vAlign w:val="bottom"/>
          </w:tcPr>
          <w:p w14:paraId="4F305EC8" w14:textId="334C48EE" w:rsidR="5750CB3A" w:rsidRDefault="5750CB3A"/>
        </w:tc>
        <w:tc>
          <w:tcPr>
            <w:tcW w:w="3009" w:type="dxa"/>
            <w:tcBorders>
              <w:top w:val="nil"/>
              <w:left w:val="nil"/>
              <w:bottom w:val="nil"/>
              <w:right w:val="nil"/>
            </w:tcBorders>
            <w:tcMar>
              <w:top w:w="15" w:type="dxa"/>
              <w:left w:w="15" w:type="dxa"/>
              <w:right w:w="15" w:type="dxa"/>
            </w:tcMar>
            <w:vAlign w:val="bottom"/>
          </w:tcPr>
          <w:p w14:paraId="0D837D8F" w14:textId="430EEC5E" w:rsidR="5750CB3A" w:rsidRDefault="5750CB3A"/>
        </w:tc>
        <w:tc>
          <w:tcPr>
            <w:tcW w:w="890" w:type="dxa"/>
            <w:tcBorders>
              <w:top w:val="nil"/>
              <w:left w:val="nil"/>
              <w:bottom w:val="nil"/>
              <w:right w:val="nil"/>
            </w:tcBorders>
            <w:tcMar>
              <w:top w:w="15" w:type="dxa"/>
              <w:left w:w="15" w:type="dxa"/>
              <w:right w:w="15" w:type="dxa"/>
            </w:tcMar>
            <w:vAlign w:val="bottom"/>
          </w:tcPr>
          <w:p w14:paraId="500B8601" w14:textId="2EFCAEDB" w:rsidR="5750CB3A" w:rsidRDefault="5750CB3A"/>
        </w:tc>
        <w:tc>
          <w:tcPr>
            <w:tcW w:w="3818" w:type="dxa"/>
            <w:tcBorders>
              <w:top w:val="nil"/>
              <w:left w:val="nil"/>
              <w:bottom w:val="nil"/>
              <w:right w:val="nil"/>
            </w:tcBorders>
            <w:tcMar>
              <w:top w:w="15" w:type="dxa"/>
              <w:left w:w="15" w:type="dxa"/>
              <w:right w:w="15" w:type="dxa"/>
            </w:tcMar>
            <w:vAlign w:val="bottom"/>
          </w:tcPr>
          <w:p w14:paraId="07FB8D3E" w14:textId="450AF1EA" w:rsidR="5750CB3A" w:rsidRDefault="5750CB3A"/>
        </w:tc>
        <w:tc>
          <w:tcPr>
            <w:tcW w:w="890" w:type="dxa"/>
            <w:tcBorders>
              <w:top w:val="nil"/>
              <w:left w:val="nil"/>
              <w:bottom w:val="nil"/>
              <w:right w:val="nil"/>
            </w:tcBorders>
            <w:tcMar>
              <w:top w:w="15" w:type="dxa"/>
              <w:left w:w="15" w:type="dxa"/>
              <w:right w:w="15" w:type="dxa"/>
            </w:tcMar>
            <w:vAlign w:val="bottom"/>
          </w:tcPr>
          <w:p w14:paraId="4D45CA29" w14:textId="1714038E" w:rsidR="5750CB3A" w:rsidRDefault="5750CB3A"/>
        </w:tc>
      </w:tr>
      <w:tr w:rsidR="5750CB3A" w14:paraId="27079622" w14:textId="77777777" w:rsidTr="5750CB3A">
        <w:trPr>
          <w:trHeight w:val="285"/>
        </w:trPr>
        <w:tc>
          <w:tcPr>
            <w:tcW w:w="889" w:type="dxa"/>
            <w:tcBorders>
              <w:top w:val="nil"/>
              <w:left w:val="nil"/>
              <w:bottom w:val="nil"/>
              <w:right w:val="nil"/>
            </w:tcBorders>
            <w:tcMar>
              <w:top w:w="15" w:type="dxa"/>
              <w:left w:w="15" w:type="dxa"/>
              <w:right w:w="15" w:type="dxa"/>
            </w:tcMar>
            <w:vAlign w:val="bottom"/>
          </w:tcPr>
          <w:p w14:paraId="62065518" w14:textId="1F3D06B5" w:rsidR="5750CB3A" w:rsidRDefault="5750CB3A" w:rsidP="5750CB3A"/>
        </w:tc>
        <w:tc>
          <w:tcPr>
            <w:tcW w:w="3009" w:type="dxa"/>
            <w:tcBorders>
              <w:top w:val="nil"/>
              <w:left w:val="nil"/>
              <w:bottom w:val="nil"/>
              <w:right w:val="nil"/>
            </w:tcBorders>
            <w:tcMar>
              <w:top w:w="15" w:type="dxa"/>
              <w:left w:w="15" w:type="dxa"/>
              <w:right w:w="15" w:type="dxa"/>
            </w:tcMar>
            <w:vAlign w:val="bottom"/>
          </w:tcPr>
          <w:p w14:paraId="7051017C" w14:textId="7EE356BF" w:rsidR="5750CB3A" w:rsidRDefault="5750CB3A" w:rsidP="5750CB3A"/>
        </w:tc>
        <w:tc>
          <w:tcPr>
            <w:tcW w:w="890" w:type="dxa"/>
            <w:tcBorders>
              <w:top w:val="nil"/>
              <w:left w:val="nil"/>
              <w:bottom w:val="nil"/>
              <w:right w:val="nil"/>
            </w:tcBorders>
            <w:tcMar>
              <w:top w:w="15" w:type="dxa"/>
              <w:left w:w="15" w:type="dxa"/>
              <w:right w:w="15" w:type="dxa"/>
            </w:tcMar>
            <w:vAlign w:val="bottom"/>
          </w:tcPr>
          <w:p w14:paraId="0321104B" w14:textId="5EB16E0A" w:rsidR="5750CB3A" w:rsidRDefault="5750CB3A" w:rsidP="5750CB3A"/>
        </w:tc>
        <w:tc>
          <w:tcPr>
            <w:tcW w:w="3818" w:type="dxa"/>
            <w:tcBorders>
              <w:top w:val="nil"/>
              <w:left w:val="nil"/>
              <w:bottom w:val="nil"/>
              <w:right w:val="nil"/>
            </w:tcBorders>
            <w:tcMar>
              <w:top w:w="15" w:type="dxa"/>
              <w:left w:w="15" w:type="dxa"/>
              <w:right w:w="15" w:type="dxa"/>
            </w:tcMar>
            <w:vAlign w:val="bottom"/>
          </w:tcPr>
          <w:p w14:paraId="5EA42F6F" w14:textId="6F070B0C" w:rsidR="5750CB3A" w:rsidRDefault="5750CB3A" w:rsidP="5750CB3A"/>
        </w:tc>
        <w:tc>
          <w:tcPr>
            <w:tcW w:w="890" w:type="dxa"/>
            <w:tcBorders>
              <w:top w:val="nil"/>
              <w:left w:val="nil"/>
              <w:bottom w:val="nil"/>
              <w:right w:val="nil"/>
            </w:tcBorders>
            <w:tcMar>
              <w:top w:w="15" w:type="dxa"/>
              <w:left w:w="15" w:type="dxa"/>
              <w:right w:w="15" w:type="dxa"/>
            </w:tcMar>
            <w:vAlign w:val="bottom"/>
          </w:tcPr>
          <w:p w14:paraId="29D7667D" w14:textId="308F15C4" w:rsidR="5750CB3A" w:rsidRDefault="5750CB3A" w:rsidP="5750CB3A"/>
        </w:tc>
      </w:tr>
      <w:tr w:rsidR="5750CB3A" w14:paraId="4F04293D" w14:textId="77777777" w:rsidTr="5750CB3A">
        <w:trPr>
          <w:trHeight w:val="285"/>
        </w:trPr>
        <w:tc>
          <w:tcPr>
            <w:tcW w:w="889" w:type="dxa"/>
            <w:tcBorders>
              <w:top w:val="nil"/>
              <w:left w:val="nil"/>
              <w:bottom w:val="nil"/>
              <w:right w:val="nil"/>
            </w:tcBorders>
            <w:tcMar>
              <w:top w:w="15" w:type="dxa"/>
              <w:left w:w="15" w:type="dxa"/>
              <w:right w:w="15" w:type="dxa"/>
            </w:tcMar>
            <w:vAlign w:val="bottom"/>
          </w:tcPr>
          <w:p w14:paraId="263913AA" w14:textId="5AA33E67" w:rsidR="5750CB3A" w:rsidRDefault="5750CB3A" w:rsidP="5750CB3A"/>
        </w:tc>
        <w:tc>
          <w:tcPr>
            <w:tcW w:w="3009" w:type="dxa"/>
            <w:tcBorders>
              <w:top w:val="nil"/>
              <w:left w:val="nil"/>
              <w:bottom w:val="nil"/>
              <w:right w:val="nil"/>
            </w:tcBorders>
            <w:tcMar>
              <w:top w:w="15" w:type="dxa"/>
              <w:left w:w="15" w:type="dxa"/>
              <w:right w:w="15" w:type="dxa"/>
            </w:tcMar>
            <w:vAlign w:val="bottom"/>
          </w:tcPr>
          <w:p w14:paraId="29A10F9A" w14:textId="206DD86D" w:rsidR="5750CB3A" w:rsidRDefault="5750CB3A" w:rsidP="5750CB3A"/>
        </w:tc>
        <w:tc>
          <w:tcPr>
            <w:tcW w:w="890" w:type="dxa"/>
            <w:tcBorders>
              <w:top w:val="nil"/>
              <w:left w:val="nil"/>
              <w:bottom w:val="nil"/>
              <w:right w:val="nil"/>
            </w:tcBorders>
            <w:tcMar>
              <w:top w:w="15" w:type="dxa"/>
              <w:left w:w="15" w:type="dxa"/>
              <w:right w:w="15" w:type="dxa"/>
            </w:tcMar>
            <w:vAlign w:val="bottom"/>
          </w:tcPr>
          <w:p w14:paraId="02236536" w14:textId="56D081D8" w:rsidR="5750CB3A" w:rsidRDefault="5750CB3A" w:rsidP="5750CB3A"/>
        </w:tc>
        <w:tc>
          <w:tcPr>
            <w:tcW w:w="3818" w:type="dxa"/>
            <w:tcBorders>
              <w:top w:val="nil"/>
              <w:left w:val="nil"/>
              <w:bottom w:val="nil"/>
              <w:right w:val="nil"/>
            </w:tcBorders>
            <w:tcMar>
              <w:top w:w="15" w:type="dxa"/>
              <w:left w:w="15" w:type="dxa"/>
              <w:right w:w="15" w:type="dxa"/>
            </w:tcMar>
            <w:vAlign w:val="bottom"/>
          </w:tcPr>
          <w:p w14:paraId="09E09D7B" w14:textId="4B04BF42" w:rsidR="5750CB3A" w:rsidRDefault="5750CB3A" w:rsidP="5750CB3A"/>
        </w:tc>
        <w:tc>
          <w:tcPr>
            <w:tcW w:w="890" w:type="dxa"/>
            <w:tcBorders>
              <w:top w:val="nil"/>
              <w:left w:val="nil"/>
              <w:bottom w:val="nil"/>
              <w:right w:val="nil"/>
            </w:tcBorders>
            <w:tcMar>
              <w:top w:w="15" w:type="dxa"/>
              <w:left w:w="15" w:type="dxa"/>
              <w:right w:w="15" w:type="dxa"/>
            </w:tcMar>
            <w:vAlign w:val="bottom"/>
          </w:tcPr>
          <w:p w14:paraId="010BDF64" w14:textId="39824786" w:rsidR="5750CB3A" w:rsidRDefault="5750CB3A" w:rsidP="5750CB3A"/>
        </w:tc>
      </w:tr>
      <w:tr w:rsidR="5750CB3A" w14:paraId="5334A8B6" w14:textId="77777777" w:rsidTr="5750CB3A">
        <w:trPr>
          <w:trHeight w:val="285"/>
        </w:trPr>
        <w:tc>
          <w:tcPr>
            <w:tcW w:w="889" w:type="dxa"/>
            <w:tcBorders>
              <w:top w:val="nil"/>
              <w:left w:val="nil"/>
              <w:bottom w:val="nil"/>
              <w:right w:val="nil"/>
            </w:tcBorders>
            <w:tcMar>
              <w:top w:w="15" w:type="dxa"/>
              <w:left w:w="15" w:type="dxa"/>
              <w:right w:w="15" w:type="dxa"/>
            </w:tcMar>
            <w:vAlign w:val="bottom"/>
          </w:tcPr>
          <w:p w14:paraId="1B1C5069" w14:textId="370216FE" w:rsidR="5750CB3A" w:rsidRDefault="5750CB3A" w:rsidP="5750CB3A"/>
        </w:tc>
        <w:tc>
          <w:tcPr>
            <w:tcW w:w="3009" w:type="dxa"/>
            <w:tcBorders>
              <w:top w:val="nil"/>
              <w:left w:val="nil"/>
              <w:bottom w:val="nil"/>
              <w:right w:val="nil"/>
            </w:tcBorders>
            <w:tcMar>
              <w:top w:w="15" w:type="dxa"/>
              <w:left w:w="15" w:type="dxa"/>
              <w:right w:w="15" w:type="dxa"/>
            </w:tcMar>
            <w:vAlign w:val="bottom"/>
          </w:tcPr>
          <w:p w14:paraId="74561630" w14:textId="28EC3C10" w:rsidR="5750CB3A" w:rsidRDefault="5750CB3A" w:rsidP="5750CB3A"/>
        </w:tc>
        <w:tc>
          <w:tcPr>
            <w:tcW w:w="890" w:type="dxa"/>
            <w:tcBorders>
              <w:top w:val="nil"/>
              <w:left w:val="nil"/>
              <w:bottom w:val="nil"/>
              <w:right w:val="nil"/>
            </w:tcBorders>
            <w:tcMar>
              <w:top w:w="15" w:type="dxa"/>
              <w:left w:w="15" w:type="dxa"/>
              <w:right w:w="15" w:type="dxa"/>
            </w:tcMar>
            <w:vAlign w:val="bottom"/>
          </w:tcPr>
          <w:p w14:paraId="26D3F026" w14:textId="0D501E6F" w:rsidR="5750CB3A" w:rsidRDefault="5750CB3A" w:rsidP="5750CB3A"/>
        </w:tc>
        <w:tc>
          <w:tcPr>
            <w:tcW w:w="3818" w:type="dxa"/>
            <w:tcBorders>
              <w:top w:val="nil"/>
              <w:left w:val="nil"/>
              <w:bottom w:val="nil"/>
              <w:right w:val="nil"/>
            </w:tcBorders>
            <w:tcMar>
              <w:top w:w="15" w:type="dxa"/>
              <w:left w:w="15" w:type="dxa"/>
              <w:right w:w="15" w:type="dxa"/>
            </w:tcMar>
            <w:vAlign w:val="bottom"/>
          </w:tcPr>
          <w:p w14:paraId="6F041FD3" w14:textId="2D5C3093" w:rsidR="5750CB3A" w:rsidRDefault="5750CB3A" w:rsidP="5750CB3A"/>
        </w:tc>
        <w:tc>
          <w:tcPr>
            <w:tcW w:w="890" w:type="dxa"/>
            <w:tcBorders>
              <w:top w:val="nil"/>
              <w:left w:val="nil"/>
              <w:bottom w:val="nil"/>
              <w:right w:val="nil"/>
            </w:tcBorders>
            <w:tcMar>
              <w:top w:w="15" w:type="dxa"/>
              <w:left w:w="15" w:type="dxa"/>
              <w:right w:w="15" w:type="dxa"/>
            </w:tcMar>
            <w:vAlign w:val="bottom"/>
          </w:tcPr>
          <w:p w14:paraId="74A1F05E" w14:textId="37832A6B" w:rsidR="5750CB3A" w:rsidRDefault="5750CB3A" w:rsidP="5750CB3A"/>
        </w:tc>
      </w:tr>
      <w:tr w:rsidR="5750CB3A" w14:paraId="1FE6A940" w14:textId="77777777" w:rsidTr="5750CB3A">
        <w:trPr>
          <w:trHeight w:val="285"/>
        </w:trPr>
        <w:tc>
          <w:tcPr>
            <w:tcW w:w="889" w:type="dxa"/>
            <w:tcBorders>
              <w:top w:val="nil"/>
              <w:left w:val="nil"/>
              <w:bottom w:val="nil"/>
              <w:right w:val="nil"/>
            </w:tcBorders>
            <w:tcMar>
              <w:top w:w="15" w:type="dxa"/>
              <w:left w:w="15" w:type="dxa"/>
              <w:right w:w="15" w:type="dxa"/>
            </w:tcMar>
            <w:vAlign w:val="bottom"/>
          </w:tcPr>
          <w:p w14:paraId="3BACBC73" w14:textId="43600CCE" w:rsidR="5750CB3A" w:rsidRDefault="5750CB3A" w:rsidP="5750CB3A"/>
        </w:tc>
        <w:tc>
          <w:tcPr>
            <w:tcW w:w="3009" w:type="dxa"/>
            <w:tcBorders>
              <w:top w:val="nil"/>
              <w:left w:val="nil"/>
              <w:bottom w:val="nil"/>
              <w:right w:val="nil"/>
            </w:tcBorders>
            <w:tcMar>
              <w:top w:w="15" w:type="dxa"/>
              <w:left w:w="15" w:type="dxa"/>
              <w:right w:w="15" w:type="dxa"/>
            </w:tcMar>
            <w:vAlign w:val="bottom"/>
          </w:tcPr>
          <w:p w14:paraId="1708EE0E" w14:textId="396B80FA" w:rsidR="5750CB3A" w:rsidRDefault="5750CB3A" w:rsidP="5750CB3A"/>
        </w:tc>
        <w:tc>
          <w:tcPr>
            <w:tcW w:w="890" w:type="dxa"/>
            <w:tcBorders>
              <w:top w:val="nil"/>
              <w:left w:val="nil"/>
              <w:bottom w:val="nil"/>
              <w:right w:val="nil"/>
            </w:tcBorders>
            <w:tcMar>
              <w:top w:w="15" w:type="dxa"/>
              <w:left w:w="15" w:type="dxa"/>
              <w:right w:w="15" w:type="dxa"/>
            </w:tcMar>
            <w:vAlign w:val="bottom"/>
          </w:tcPr>
          <w:p w14:paraId="5B3538A2" w14:textId="0F229FCF" w:rsidR="5750CB3A" w:rsidRDefault="5750CB3A" w:rsidP="5750CB3A"/>
        </w:tc>
        <w:tc>
          <w:tcPr>
            <w:tcW w:w="3818" w:type="dxa"/>
            <w:tcBorders>
              <w:top w:val="nil"/>
              <w:left w:val="nil"/>
              <w:bottom w:val="nil"/>
              <w:right w:val="nil"/>
            </w:tcBorders>
            <w:tcMar>
              <w:top w:w="15" w:type="dxa"/>
              <w:left w:w="15" w:type="dxa"/>
              <w:right w:w="15" w:type="dxa"/>
            </w:tcMar>
            <w:vAlign w:val="bottom"/>
          </w:tcPr>
          <w:p w14:paraId="6E3B13D2" w14:textId="7277F228" w:rsidR="5750CB3A" w:rsidRDefault="5750CB3A" w:rsidP="5750CB3A"/>
        </w:tc>
        <w:tc>
          <w:tcPr>
            <w:tcW w:w="890" w:type="dxa"/>
            <w:tcBorders>
              <w:top w:val="nil"/>
              <w:left w:val="nil"/>
              <w:bottom w:val="nil"/>
              <w:right w:val="nil"/>
            </w:tcBorders>
            <w:tcMar>
              <w:top w:w="15" w:type="dxa"/>
              <w:left w:w="15" w:type="dxa"/>
              <w:right w:w="15" w:type="dxa"/>
            </w:tcMar>
            <w:vAlign w:val="bottom"/>
          </w:tcPr>
          <w:p w14:paraId="21701879" w14:textId="6D920847" w:rsidR="5750CB3A" w:rsidRDefault="5750CB3A" w:rsidP="5750CB3A"/>
        </w:tc>
      </w:tr>
      <w:tr w:rsidR="5750CB3A" w14:paraId="30AB1D13" w14:textId="77777777" w:rsidTr="5750CB3A">
        <w:trPr>
          <w:trHeight w:val="285"/>
        </w:trPr>
        <w:tc>
          <w:tcPr>
            <w:tcW w:w="889" w:type="dxa"/>
            <w:tcBorders>
              <w:top w:val="nil"/>
              <w:left w:val="nil"/>
              <w:bottom w:val="nil"/>
              <w:right w:val="nil"/>
            </w:tcBorders>
            <w:tcMar>
              <w:top w:w="15" w:type="dxa"/>
              <w:left w:w="15" w:type="dxa"/>
              <w:right w:w="15" w:type="dxa"/>
            </w:tcMar>
            <w:vAlign w:val="bottom"/>
          </w:tcPr>
          <w:p w14:paraId="37B1591B" w14:textId="7C8CC3CC" w:rsidR="5750CB3A" w:rsidRDefault="5750CB3A"/>
        </w:tc>
        <w:tc>
          <w:tcPr>
            <w:tcW w:w="3009" w:type="dxa"/>
            <w:tcBorders>
              <w:top w:val="single" w:sz="4" w:space="0" w:color="000000" w:themeColor="text1"/>
              <w:left w:val="single" w:sz="4" w:space="0" w:color="000000" w:themeColor="text1"/>
              <w:bottom w:val="nil"/>
              <w:right w:val="single" w:sz="4" w:space="0" w:color="000000" w:themeColor="text1"/>
            </w:tcBorders>
            <w:shd w:val="clear" w:color="auto" w:fill="BFBFBF" w:themeFill="background1" w:themeFillShade="BF"/>
            <w:tcMar>
              <w:top w:w="15" w:type="dxa"/>
              <w:left w:w="15" w:type="dxa"/>
              <w:right w:w="15" w:type="dxa"/>
            </w:tcMar>
            <w:vAlign w:val="center"/>
          </w:tcPr>
          <w:p w14:paraId="42A2FA8E" w14:textId="7E230A1C" w:rsidR="5750CB3A" w:rsidRDefault="5750CB3A" w:rsidP="5750CB3A">
            <w:pPr>
              <w:pStyle w:val="Normal-pool"/>
            </w:pPr>
            <w:r w:rsidRPr="5750CB3A">
              <w:rPr>
                <w:rFonts w:eastAsia="Times New Roman"/>
                <w:b/>
                <w:bCs/>
                <w:sz w:val="18"/>
                <w:szCs w:val="18"/>
                <w:lang w:val="en-GB"/>
              </w:rPr>
              <w:t xml:space="preserve">Latin America and the Caribbean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16D6AB2F" w14:textId="06801CD9" w:rsidR="5750CB3A" w:rsidRDefault="5750CB3A"/>
        </w:tc>
        <w:tc>
          <w:tcPr>
            <w:tcW w:w="3818" w:type="dxa"/>
            <w:tcBorders>
              <w:top w:val="single" w:sz="4" w:space="0" w:color="000000" w:themeColor="text1"/>
              <w:left w:val="single" w:sz="4" w:space="0" w:color="000000" w:themeColor="text1"/>
              <w:bottom w:val="nil"/>
              <w:right w:val="single" w:sz="4" w:space="0" w:color="000000" w:themeColor="text1"/>
            </w:tcBorders>
            <w:shd w:val="clear" w:color="auto" w:fill="BFBFBF" w:themeFill="background1" w:themeFillShade="BF"/>
            <w:tcMar>
              <w:top w:w="15" w:type="dxa"/>
              <w:left w:w="15" w:type="dxa"/>
              <w:right w:w="15" w:type="dxa"/>
            </w:tcMar>
            <w:vAlign w:val="center"/>
          </w:tcPr>
          <w:p w14:paraId="30E2346F" w14:textId="7FE3F748" w:rsidR="5750CB3A" w:rsidRDefault="5750CB3A" w:rsidP="5750CB3A">
            <w:pPr>
              <w:pStyle w:val="Normal-pool"/>
            </w:pPr>
            <w:r w:rsidRPr="5750CB3A">
              <w:rPr>
                <w:rFonts w:eastAsia="Times New Roman"/>
                <w:b/>
                <w:bCs/>
                <w:sz w:val="18"/>
                <w:szCs w:val="18"/>
                <w:lang w:val="en-GB"/>
              </w:rPr>
              <w:t xml:space="preserve">Western European and other States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2DF25C6D" w14:textId="5999F97E" w:rsidR="5750CB3A" w:rsidRDefault="5750CB3A"/>
        </w:tc>
      </w:tr>
      <w:tr w:rsidR="5750CB3A" w14:paraId="0BCFB140"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6BE0C000" w14:textId="23ED20F5" w:rsidR="5750CB3A" w:rsidRDefault="5750CB3A"/>
        </w:tc>
        <w:tc>
          <w:tcPr>
            <w:tcW w:w="3009" w:type="dxa"/>
            <w:tcBorders>
              <w:top w:val="nil"/>
              <w:left w:val="single" w:sz="4" w:space="0" w:color="000000" w:themeColor="text1"/>
              <w:bottom w:val="single" w:sz="8" w:space="0" w:color="000000" w:themeColor="text1"/>
              <w:right w:val="single" w:sz="4" w:space="0" w:color="000000" w:themeColor="text1"/>
            </w:tcBorders>
            <w:shd w:val="clear" w:color="auto" w:fill="BFBFBF" w:themeFill="background1" w:themeFillShade="BF"/>
            <w:tcMar>
              <w:top w:w="15" w:type="dxa"/>
              <w:left w:w="15" w:type="dxa"/>
              <w:right w:w="15" w:type="dxa"/>
            </w:tcMar>
            <w:vAlign w:val="center"/>
          </w:tcPr>
          <w:p w14:paraId="6CE0BF12" w14:textId="1808E6B1" w:rsidR="5750CB3A" w:rsidRDefault="5750CB3A" w:rsidP="5750CB3A">
            <w:pPr>
              <w:pStyle w:val="Normal-pool"/>
            </w:pPr>
            <w:r w:rsidRPr="5750CB3A">
              <w:rPr>
                <w:rFonts w:eastAsia="Times New Roman"/>
                <w:b/>
                <w:bCs/>
                <w:sz w:val="18"/>
                <w:szCs w:val="18"/>
                <w:lang w:val="en-GB"/>
              </w:rPr>
              <w:t xml:space="preserve">(21 Parties)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36063E61" w14:textId="6DA28ADC" w:rsidR="5750CB3A" w:rsidRDefault="5750CB3A"/>
        </w:tc>
        <w:tc>
          <w:tcPr>
            <w:tcW w:w="3818" w:type="dxa"/>
            <w:tcBorders>
              <w:top w:val="nil"/>
              <w:left w:val="single" w:sz="4" w:space="0" w:color="000000" w:themeColor="text1"/>
              <w:bottom w:val="single" w:sz="8" w:space="0" w:color="000000" w:themeColor="text1"/>
              <w:right w:val="single" w:sz="4" w:space="0" w:color="000000" w:themeColor="text1"/>
            </w:tcBorders>
            <w:shd w:val="clear" w:color="auto" w:fill="BFBFBF" w:themeFill="background1" w:themeFillShade="BF"/>
            <w:tcMar>
              <w:top w:w="15" w:type="dxa"/>
              <w:left w:w="15" w:type="dxa"/>
              <w:right w:w="15" w:type="dxa"/>
            </w:tcMar>
            <w:vAlign w:val="center"/>
          </w:tcPr>
          <w:p w14:paraId="13440825" w14:textId="68EA82AF" w:rsidR="5750CB3A" w:rsidRDefault="5750CB3A" w:rsidP="5750CB3A">
            <w:pPr>
              <w:pStyle w:val="Normal-pool"/>
            </w:pPr>
            <w:r w:rsidRPr="5750CB3A">
              <w:rPr>
                <w:rFonts w:eastAsia="Times New Roman"/>
                <w:b/>
                <w:bCs/>
                <w:sz w:val="18"/>
                <w:szCs w:val="18"/>
                <w:lang w:val="en-GB"/>
              </w:rPr>
              <w:t xml:space="preserve">(21 Parties)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462C3A9F" w14:textId="186FB630" w:rsidR="5750CB3A" w:rsidRDefault="5750CB3A"/>
        </w:tc>
      </w:tr>
      <w:tr w:rsidR="5750CB3A" w14:paraId="6BE191A1"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0A5A0820" w14:textId="0CA2B437"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4D4193C8" w14:textId="56367B95" w:rsidR="5750CB3A" w:rsidRDefault="5750CB3A" w:rsidP="5750CB3A">
            <w:pPr>
              <w:pStyle w:val="Normal-pool"/>
            </w:pPr>
            <w:r w:rsidRPr="5750CB3A">
              <w:rPr>
                <w:rFonts w:eastAsia="Times New Roman"/>
                <w:sz w:val="18"/>
                <w:szCs w:val="18"/>
                <w:lang w:val="en-GB"/>
              </w:rPr>
              <w:t>Argentina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6E2EC2DB" w14:textId="311514A7"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2BA2F757" w14:textId="3891C852" w:rsidR="5750CB3A" w:rsidRDefault="5750CB3A" w:rsidP="5750CB3A">
            <w:pPr>
              <w:pStyle w:val="Normal-pool"/>
            </w:pPr>
            <w:r w:rsidRPr="5750CB3A">
              <w:rPr>
                <w:rFonts w:eastAsia="Times New Roman"/>
                <w:sz w:val="18"/>
                <w:szCs w:val="18"/>
                <w:lang w:val="en-GB"/>
              </w:rPr>
              <w:t>Austria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084FE92D" w14:textId="3866E3B6" w:rsidR="5750CB3A" w:rsidRDefault="5750CB3A"/>
        </w:tc>
      </w:tr>
      <w:tr w:rsidR="5750CB3A" w14:paraId="5F02B57E"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448CBCA6" w14:textId="47C8105B"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15DD82E8" w14:textId="4C73E09A" w:rsidR="5750CB3A" w:rsidRDefault="5750CB3A" w:rsidP="5750CB3A">
            <w:pPr>
              <w:pStyle w:val="Normal-pool"/>
            </w:pPr>
            <w:r w:rsidRPr="5750CB3A">
              <w:rPr>
                <w:rFonts w:eastAsia="Times New Roman"/>
                <w:sz w:val="18"/>
                <w:szCs w:val="18"/>
                <w:lang w:val="en-GB"/>
              </w:rPr>
              <w:t>Bolivia (</w:t>
            </w:r>
            <w:proofErr w:type="spellStart"/>
            <w:r w:rsidRPr="5750CB3A">
              <w:rPr>
                <w:rFonts w:eastAsia="Times New Roman"/>
                <w:sz w:val="18"/>
                <w:szCs w:val="18"/>
                <w:lang w:val="en-GB"/>
              </w:rPr>
              <w:t>Plurinational</w:t>
            </w:r>
            <w:proofErr w:type="spellEnd"/>
            <w:r w:rsidRPr="5750CB3A">
              <w:rPr>
                <w:rFonts w:eastAsia="Times New Roman"/>
                <w:sz w:val="18"/>
                <w:szCs w:val="18"/>
                <w:lang w:val="en-GB"/>
              </w:rPr>
              <w:t xml:space="preserve"> State of)</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58FA2F48" w14:textId="1AA7916A"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1B6B4256" w14:textId="706E3070" w:rsidR="5750CB3A" w:rsidRDefault="5750CB3A" w:rsidP="5750CB3A">
            <w:pPr>
              <w:pStyle w:val="Normal-pool"/>
            </w:pPr>
            <w:r w:rsidRPr="5750CB3A">
              <w:rPr>
                <w:rFonts w:eastAsia="Times New Roman"/>
                <w:sz w:val="18"/>
                <w:szCs w:val="18"/>
                <w:lang w:val="en-GB"/>
              </w:rPr>
              <w:t>Belgium</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2C10DF30" w14:textId="63057946" w:rsidR="5750CB3A" w:rsidRDefault="5750CB3A"/>
        </w:tc>
      </w:tr>
      <w:tr w:rsidR="5750CB3A" w14:paraId="76A6A384"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598D370E" w14:textId="2D189093"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72E193F8" w14:textId="5FBDB99D" w:rsidR="5750CB3A" w:rsidRDefault="5750CB3A" w:rsidP="5750CB3A">
            <w:pPr>
              <w:pStyle w:val="Normal-pool"/>
            </w:pPr>
            <w:r w:rsidRPr="5750CB3A">
              <w:rPr>
                <w:rFonts w:eastAsia="Times New Roman"/>
                <w:sz w:val="18"/>
                <w:szCs w:val="18"/>
                <w:lang w:val="en-GB"/>
              </w:rPr>
              <w:t>Brazil</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339B39FC" w14:textId="0D2F2FD7"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4E30F52D" w14:textId="14E90D8D" w:rsidR="5750CB3A" w:rsidRDefault="5750CB3A" w:rsidP="5750CB3A">
            <w:pPr>
              <w:pStyle w:val="Normal-pool"/>
            </w:pPr>
            <w:r w:rsidRPr="5750CB3A">
              <w:rPr>
                <w:rFonts w:eastAsia="Times New Roman"/>
                <w:sz w:val="18"/>
                <w:szCs w:val="18"/>
                <w:lang w:val="en-GB"/>
              </w:rPr>
              <w:t>Canada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7ADBAD3D" w14:textId="189FDF2F" w:rsidR="5750CB3A" w:rsidRDefault="5750CB3A"/>
        </w:tc>
      </w:tr>
      <w:tr w:rsidR="5750CB3A" w14:paraId="4C2903CB"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143CDED4" w14:textId="40F20964"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5558FA41" w14:textId="7B1498BA" w:rsidR="5750CB3A" w:rsidRDefault="5750CB3A" w:rsidP="5750CB3A">
            <w:pPr>
              <w:pStyle w:val="Normal-pool"/>
            </w:pPr>
            <w:r w:rsidRPr="5750CB3A">
              <w:rPr>
                <w:rFonts w:eastAsia="Times New Roman"/>
                <w:sz w:val="18"/>
                <w:szCs w:val="18"/>
                <w:lang w:val="en-GB"/>
              </w:rPr>
              <w:t>Chile</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12A5671C" w14:textId="26B164B0"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74914740" w14:textId="30E2BEB7" w:rsidR="5750CB3A" w:rsidRDefault="5750CB3A" w:rsidP="5750CB3A">
            <w:pPr>
              <w:pStyle w:val="Normal-pool"/>
            </w:pPr>
            <w:r w:rsidRPr="5750CB3A">
              <w:rPr>
                <w:rFonts w:eastAsia="Times New Roman"/>
                <w:sz w:val="18"/>
                <w:szCs w:val="18"/>
                <w:lang w:val="en-GB"/>
              </w:rPr>
              <w:t>Denmark</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76FD49D1" w14:textId="6DCA51B4" w:rsidR="5750CB3A" w:rsidRDefault="5750CB3A"/>
        </w:tc>
      </w:tr>
      <w:tr w:rsidR="5750CB3A" w14:paraId="02D1E771"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4D231D9E" w14:textId="297E8D15"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2E0E908F" w14:textId="4EA23A85" w:rsidR="5750CB3A" w:rsidRDefault="5750CB3A" w:rsidP="5750CB3A">
            <w:pPr>
              <w:pStyle w:val="Normal-pool"/>
            </w:pPr>
            <w:r w:rsidRPr="5750CB3A">
              <w:rPr>
                <w:rFonts w:eastAsia="Times New Roman"/>
                <w:sz w:val="18"/>
                <w:szCs w:val="18"/>
                <w:lang w:val="en-GB"/>
              </w:rPr>
              <w:t>Colombia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5498CAE5" w14:textId="3D66D34E"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14FAFE8C" w14:textId="14DA407F" w:rsidR="5750CB3A" w:rsidRDefault="5750CB3A" w:rsidP="5750CB3A">
            <w:pPr>
              <w:pStyle w:val="Normal-pool"/>
            </w:pPr>
            <w:r w:rsidRPr="5750CB3A">
              <w:rPr>
                <w:rFonts w:eastAsia="Times New Roman"/>
                <w:sz w:val="18"/>
                <w:szCs w:val="18"/>
                <w:lang w:val="en-GB"/>
              </w:rPr>
              <w:t>European Union</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77E1440E" w14:textId="2B2281E1" w:rsidR="5750CB3A" w:rsidRDefault="5750CB3A"/>
        </w:tc>
      </w:tr>
      <w:tr w:rsidR="5750CB3A" w14:paraId="7EE3F560"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5F2A2C40" w14:textId="317D0E74"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59A7C917" w14:textId="6D2F9283" w:rsidR="5750CB3A" w:rsidRDefault="5750CB3A" w:rsidP="5750CB3A">
            <w:pPr>
              <w:pStyle w:val="Normal-pool"/>
            </w:pPr>
            <w:r w:rsidRPr="5750CB3A">
              <w:rPr>
                <w:rFonts w:eastAsia="Times New Roman"/>
                <w:sz w:val="18"/>
                <w:szCs w:val="18"/>
                <w:lang w:val="en-GB"/>
              </w:rPr>
              <w:t>Costa Rica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4E933FA4" w14:textId="1B9D3630"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706192B2" w14:textId="5698087E" w:rsidR="5750CB3A" w:rsidRDefault="5750CB3A" w:rsidP="5750CB3A">
            <w:pPr>
              <w:pStyle w:val="Normal-pool"/>
            </w:pPr>
            <w:r w:rsidRPr="5750CB3A">
              <w:rPr>
                <w:rFonts w:eastAsia="Times New Roman"/>
                <w:sz w:val="18"/>
                <w:szCs w:val="18"/>
                <w:lang w:val="en-GB"/>
              </w:rPr>
              <w:t>Finland</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38BCD09D" w14:textId="4E083E29" w:rsidR="5750CB3A" w:rsidRDefault="5750CB3A"/>
        </w:tc>
      </w:tr>
      <w:tr w:rsidR="5750CB3A" w14:paraId="03F8BC00"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7C575B86" w14:textId="7484E4F3"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1E59F356" w14:textId="2C3E4355" w:rsidR="5750CB3A" w:rsidRDefault="5750CB3A" w:rsidP="5750CB3A">
            <w:pPr>
              <w:pStyle w:val="Normal-pool"/>
            </w:pPr>
            <w:r w:rsidRPr="5750CB3A">
              <w:rPr>
                <w:rFonts w:eastAsia="Times New Roman"/>
                <w:sz w:val="18"/>
                <w:szCs w:val="18"/>
                <w:lang w:val="en-GB"/>
              </w:rPr>
              <w:t>Dominican Republic</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3D996730" w14:textId="5A1BFF10"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15B5FE33" w14:textId="00EEA771" w:rsidR="5750CB3A" w:rsidRDefault="5750CB3A" w:rsidP="5750CB3A">
            <w:pPr>
              <w:pStyle w:val="Normal-pool"/>
            </w:pPr>
            <w:r w:rsidRPr="5750CB3A">
              <w:rPr>
                <w:rFonts w:eastAsia="Times New Roman"/>
                <w:sz w:val="18"/>
                <w:szCs w:val="18"/>
                <w:lang w:val="en-GB"/>
              </w:rPr>
              <w:t>France</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2F712CC0" w14:textId="5062E048" w:rsidR="5750CB3A" w:rsidRDefault="5750CB3A"/>
        </w:tc>
      </w:tr>
      <w:tr w:rsidR="5750CB3A" w14:paraId="3046029B"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229DCF7F" w14:textId="74FD3538"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64FBAE78" w14:textId="0CF4AE92" w:rsidR="5750CB3A" w:rsidRDefault="5750CB3A" w:rsidP="5750CB3A">
            <w:pPr>
              <w:pStyle w:val="Normal-pool"/>
            </w:pPr>
            <w:r w:rsidRPr="5750CB3A">
              <w:rPr>
                <w:rFonts w:eastAsia="Times New Roman"/>
                <w:sz w:val="18"/>
                <w:szCs w:val="18"/>
                <w:lang w:val="en-GB"/>
              </w:rPr>
              <w:t>Ecuador</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115C11E9" w14:textId="053656B2"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79AAB92F" w14:textId="0764DEC1" w:rsidR="5750CB3A" w:rsidRDefault="5750CB3A" w:rsidP="5750CB3A">
            <w:pPr>
              <w:pStyle w:val="Normal-pool"/>
            </w:pPr>
            <w:r w:rsidRPr="5750CB3A">
              <w:rPr>
                <w:rFonts w:eastAsia="Times New Roman"/>
                <w:sz w:val="18"/>
                <w:szCs w:val="18"/>
                <w:lang w:val="en-GB"/>
              </w:rPr>
              <w:t>Germany</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1898E969" w14:textId="66EDF808" w:rsidR="5750CB3A" w:rsidRDefault="5750CB3A"/>
        </w:tc>
      </w:tr>
      <w:tr w:rsidR="5750CB3A" w14:paraId="3C17681F"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4136E309" w14:textId="2C61CE9C"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5D61345D" w14:textId="7C803E00" w:rsidR="5750CB3A" w:rsidRDefault="5750CB3A" w:rsidP="5750CB3A">
            <w:pPr>
              <w:pStyle w:val="Normal-pool"/>
            </w:pPr>
            <w:r w:rsidRPr="5750CB3A">
              <w:rPr>
                <w:rFonts w:eastAsia="Times New Roman"/>
                <w:sz w:val="18"/>
                <w:szCs w:val="18"/>
                <w:lang w:val="en-GB"/>
              </w:rPr>
              <w:t>El Salvador</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5E8D426B" w14:textId="2366CC73"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45754FF4" w14:textId="6A3A6A6E" w:rsidR="5750CB3A" w:rsidRDefault="5750CB3A" w:rsidP="5750CB3A">
            <w:pPr>
              <w:pStyle w:val="Normal-pool"/>
            </w:pPr>
            <w:r w:rsidRPr="5750CB3A">
              <w:rPr>
                <w:rFonts w:eastAsia="Times New Roman"/>
                <w:sz w:val="18"/>
                <w:szCs w:val="18"/>
                <w:lang w:val="en-GB"/>
              </w:rPr>
              <w:t>Iceland</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16C3C388" w14:textId="7165B8CF" w:rsidR="5750CB3A" w:rsidRDefault="5750CB3A"/>
        </w:tc>
      </w:tr>
      <w:tr w:rsidR="5750CB3A" w14:paraId="0767D317"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7687BC2F" w14:textId="49A54E5F"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56E3D07D" w14:textId="5C9E1883" w:rsidR="5750CB3A" w:rsidRDefault="5750CB3A" w:rsidP="5750CB3A">
            <w:pPr>
              <w:pStyle w:val="Normal-pool"/>
            </w:pPr>
            <w:r w:rsidRPr="5750CB3A">
              <w:rPr>
                <w:rFonts w:eastAsia="Times New Roman"/>
                <w:sz w:val="18"/>
                <w:szCs w:val="18"/>
                <w:lang w:val="en-GB"/>
              </w:rPr>
              <w:t>Guyana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608F7C1D" w14:textId="5324BFB7"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47DD8163" w14:textId="0B8B55EA" w:rsidR="5750CB3A" w:rsidRDefault="5750CB3A" w:rsidP="5750CB3A">
            <w:pPr>
              <w:pStyle w:val="Normal-pool"/>
            </w:pPr>
            <w:r w:rsidRPr="5750CB3A">
              <w:rPr>
                <w:rFonts w:eastAsia="Times New Roman"/>
                <w:sz w:val="18"/>
                <w:szCs w:val="18"/>
                <w:lang w:val="en-GB"/>
              </w:rPr>
              <w:t>Ireland</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0DDF1657" w14:textId="76C05767" w:rsidR="5750CB3A" w:rsidRDefault="5750CB3A"/>
        </w:tc>
      </w:tr>
      <w:tr w:rsidR="5750CB3A" w14:paraId="4A4107E2"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6912836A" w14:textId="57352D0A"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1B2C2044" w14:textId="7B8F240B" w:rsidR="5750CB3A" w:rsidRDefault="5750CB3A" w:rsidP="5750CB3A">
            <w:pPr>
              <w:pStyle w:val="Normal-pool"/>
            </w:pPr>
            <w:r w:rsidRPr="5750CB3A">
              <w:rPr>
                <w:rFonts w:eastAsia="Times New Roman"/>
                <w:sz w:val="18"/>
                <w:szCs w:val="18"/>
                <w:lang w:val="en-GB"/>
              </w:rPr>
              <w:t>Honduras</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28579A04" w14:textId="529EAD5B"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03AC9EF3" w14:textId="70621C38" w:rsidR="5750CB3A" w:rsidRDefault="5750CB3A" w:rsidP="5750CB3A">
            <w:pPr>
              <w:pStyle w:val="Normal-pool"/>
            </w:pPr>
            <w:r w:rsidRPr="5750CB3A">
              <w:rPr>
                <w:rFonts w:eastAsia="Times New Roman"/>
                <w:sz w:val="18"/>
                <w:szCs w:val="18"/>
                <w:lang w:val="en-GB"/>
              </w:rPr>
              <w:t>Liechtenstein</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238FEBF2" w14:textId="4D995720" w:rsidR="5750CB3A" w:rsidRDefault="5750CB3A"/>
        </w:tc>
      </w:tr>
      <w:tr w:rsidR="5750CB3A" w14:paraId="466BF117"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4CAD3774" w14:textId="6BBE3838"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466DE6E5" w14:textId="5BEB6DB9" w:rsidR="5750CB3A" w:rsidRDefault="5750CB3A" w:rsidP="5750CB3A">
            <w:pPr>
              <w:pStyle w:val="Normal-pool"/>
            </w:pPr>
            <w:r w:rsidRPr="5750CB3A">
              <w:rPr>
                <w:rFonts w:eastAsia="Times New Roman"/>
                <w:sz w:val="18"/>
                <w:szCs w:val="18"/>
                <w:lang w:val="en-GB"/>
              </w:rPr>
              <w:t>Jamaica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466AFBCD" w14:textId="7D5E037C"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28621725" w14:textId="6E3BC0C4" w:rsidR="5750CB3A" w:rsidRDefault="5750CB3A" w:rsidP="5750CB3A">
            <w:pPr>
              <w:pStyle w:val="Normal-pool"/>
            </w:pPr>
            <w:r w:rsidRPr="5750CB3A">
              <w:rPr>
                <w:rFonts w:eastAsia="Times New Roman"/>
                <w:sz w:val="18"/>
                <w:szCs w:val="18"/>
                <w:lang w:val="en-GB"/>
              </w:rPr>
              <w:t>Luxembourg</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7644C831" w14:textId="5AF932D4" w:rsidR="5750CB3A" w:rsidRDefault="5750CB3A"/>
        </w:tc>
      </w:tr>
      <w:tr w:rsidR="5750CB3A" w14:paraId="7EE390E5"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7FA6A03F" w14:textId="73E0876D"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49B5FE3A" w14:textId="4BB949BD" w:rsidR="5750CB3A" w:rsidRDefault="5750CB3A" w:rsidP="5750CB3A">
            <w:pPr>
              <w:pStyle w:val="Normal-pool"/>
            </w:pPr>
            <w:r w:rsidRPr="5750CB3A">
              <w:rPr>
                <w:rFonts w:eastAsia="Times New Roman"/>
                <w:sz w:val="18"/>
                <w:szCs w:val="18"/>
                <w:lang w:val="en-GB"/>
              </w:rPr>
              <w:t>Mexico</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6F4735BC" w14:textId="5EBC0306"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4CD1A29C" w14:textId="1E949EB0" w:rsidR="5750CB3A" w:rsidRDefault="5750CB3A" w:rsidP="5750CB3A">
            <w:pPr>
              <w:pStyle w:val="Normal-pool"/>
            </w:pPr>
            <w:r w:rsidRPr="5750CB3A">
              <w:rPr>
                <w:rFonts w:eastAsia="Times New Roman"/>
                <w:sz w:val="18"/>
                <w:szCs w:val="18"/>
                <w:lang w:val="en-GB"/>
              </w:rPr>
              <w:t>Malta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75BFFC61" w14:textId="7F5F0BC1" w:rsidR="5750CB3A" w:rsidRDefault="5750CB3A"/>
        </w:tc>
      </w:tr>
      <w:tr w:rsidR="5750CB3A" w14:paraId="4832C6E1"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187EE396" w14:textId="22BB3D2F"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393D2DED" w14:textId="3125ED7D" w:rsidR="5750CB3A" w:rsidRDefault="5750CB3A" w:rsidP="5750CB3A">
            <w:pPr>
              <w:pStyle w:val="Normal-pool"/>
            </w:pPr>
            <w:r w:rsidRPr="5750CB3A">
              <w:rPr>
                <w:rFonts w:eastAsia="Times New Roman"/>
                <w:sz w:val="18"/>
                <w:szCs w:val="18"/>
                <w:lang w:val="en-GB"/>
              </w:rPr>
              <w:t>Nicaragua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6FD9004B" w14:textId="3D7C3569"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1A41C40F" w14:textId="542DDF33" w:rsidR="5750CB3A" w:rsidRDefault="5750CB3A" w:rsidP="5750CB3A">
            <w:pPr>
              <w:pStyle w:val="Normal-pool"/>
            </w:pPr>
            <w:r w:rsidRPr="5750CB3A">
              <w:rPr>
                <w:rFonts w:eastAsia="Times New Roman"/>
                <w:sz w:val="18"/>
                <w:szCs w:val="18"/>
                <w:lang w:val="en-GB"/>
              </w:rPr>
              <w:t>Monaco</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59D50C32" w14:textId="5EFF9969" w:rsidR="5750CB3A" w:rsidRDefault="5750CB3A"/>
        </w:tc>
      </w:tr>
      <w:tr w:rsidR="5750CB3A" w14:paraId="006E916E"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02F967DB" w14:textId="0C17DD7F"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23E750D1" w14:textId="72FD3C85" w:rsidR="5750CB3A" w:rsidRDefault="5750CB3A" w:rsidP="5750CB3A">
            <w:pPr>
              <w:pStyle w:val="Normal-pool"/>
            </w:pPr>
            <w:r w:rsidRPr="5750CB3A">
              <w:rPr>
                <w:rFonts w:eastAsia="Times New Roman"/>
                <w:sz w:val="18"/>
                <w:szCs w:val="18"/>
                <w:lang w:val="en-GB"/>
              </w:rPr>
              <w:t>Panama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52027494" w14:textId="73A6C032"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359E44ED" w14:textId="02A96DCD" w:rsidR="5750CB3A" w:rsidRDefault="5750CB3A" w:rsidP="5750CB3A">
            <w:pPr>
              <w:pStyle w:val="Normal-pool"/>
            </w:pPr>
            <w:r w:rsidRPr="5750CB3A">
              <w:rPr>
                <w:rFonts w:eastAsia="Times New Roman"/>
                <w:sz w:val="18"/>
                <w:szCs w:val="18"/>
                <w:lang w:val="en-GB"/>
              </w:rPr>
              <w:t>Netherlands</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71490111" w14:textId="5BC2F2A8" w:rsidR="5750CB3A" w:rsidRDefault="5750CB3A"/>
        </w:tc>
      </w:tr>
      <w:tr w:rsidR="5750CB3A" w14:paraId="67EC6E5F"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73783A6D" w14:textId="4CC54243"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751C860B" w14:textId="22496AB4" w:rsidR="5750CB3A" w:rsidRDefault="5750CB3A" w:rsidP="5750CB3A">
            <w:pPr>
              <w:pStyle w:val="Normal-pool"/>
            </w:pPr>
            <w:r w:rsidRPr="5750CB3A">
              <w:rPr>
                <w:rFonts w:eastAsia="Times New Roman"/>
                <w:sz w:val="18"/>
                <w:szCs w:val="18"/>
                <w:lang w:val="en-GB"/>
              </w:rPr>
              <w:t>Paraguay</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5597B672" w14:textId="4F512B76"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5D6BADDB" w14:textId="12AB7636" w:rsidR="5750CB3A" w:rsidRDefault="5750CB3A" w:rsidP="5750CB3A">
            <w:pPr>
              <w:pStyle w:val="Normal-pool"/>
            </w:pPr>
            <w:r w:rsidRPr="5750CB3A">
              <w:rPr>
                <w:rFonts w:eastAsia="Times New Roman"/>
                <w:sz w:val="18"/>
                <w:szCs w:val="18"/>
                <w:lang w:val="en-GB"/>
              </w:rPr>
              <w:t>Norway</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70BB711C" w14:textId="6354C999" w:rsidR="5750CB3A" w:rsidRDefault="5750CB3A"/>
        </w:tc>
      </w:tr>
      <w:tr w:rsidR="5750CB3A" w14:paraId="50555A70"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2C8C5F1C" w14:textId="30DE41BB"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25F117E6" w14:textId="0DDA4A71" w:rsidR="5750CB3A" w:rsidRDefault="5750CB3A" w:rsidP="5750CB3A">
            <w:pPr>
              <w:pStyle w:val="Normal-pool"/>
            </w:pPr>
            <w:r w:rsidRPr="5750CB3A">
              <w:rPr>
                <w:rFonts w:eastAsia="Times New Roman"/>
                <w:sz w:val="18"/>
                <w:szCs w:val="18"/>
                <w:lang w:val="en-GB"/>
              </w:rPr>
              <w:t>Peru</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723BB12A" w14:textId="17CDEB1F"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2D3513EF" w14:textId="5C121553" w:rsidR="5750CB3A" w:rsidRDefault="5750CB3A" w:rsidP="5750CB3A">
            <w:pPr>
              <w:pStyle w:val="Normal-pool"/>
            </w:pPr>
            <w:r w:rsidRPr="5750CB3A">
              <w:rPr>
                <w:rFonts w:eastAsia="Times New Roman"/>
                <w:sz w:val="18"/>
                <w:szCs w:val="18"/>
                <w:lang w:val="en-GB"/>
              </w:rPr>
              <w:t>Portugal</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0A3F62B3" w14:textId="193B0D8B" w:rsidR="5750CB3A" w:rsidRDefault="5750CB3A"/>
        </w:tc>
      </w:tr>
      <w:tr w:rsidR="5750CB3A" w14:paraId="58E031DF"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15730204" w14:textId="44011CBA"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4DF7800E" w14:textId="54230CE3" w:rsidR="5750CB3A" w:rsidRDefault="5750CB3A" w:rsidP="5750CB3A">
            <w:pPr>
              <w:pStyle w:val="Normal-pool"/>
            </w:pPr>
            <w:r w:rsidRPr="5750CB3A">
              <w:rPr>
                <w:rFonts w:eastAsia="Times New Roman"/>
                <w:sz w:val="18"/>
                <w:szCs w:val="18"/>
                <w:lang w:val="en-GB"/>
              </w:rPr>
              <w:t>Saint Kitts and Nevis</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6C9DF2E1" w14:textId="3A47D4DE"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6AEA268E" w14:textId="4FC02FB2" w:rsidR="5750CB3A" w:rsidRDefault="5750CB3A" w:rsidP="5750CB3A">
            <w:pPr>
              <w:pStyle w:val="Normal-pool"/>
            </w:pPr>
            <w:r w:rsidRPr="5750CB3A">
              <w:rPr>
                <w:rFonts w:eastAsia="Times New Roman"/>
                <w:sz w:val="18"/>
                <w:szCs w:val="18"/>
                <w:lang w:val="en-GB"/>
              </w:rPr>
              <w:t>Sweden</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3DEBF771" w14:textId="247DFE5A" w:rsidR="5750CB3A" w:rsidRDefault="5750CB3A"/>
        </w:tc>
      </w:tr>
      <w:tr w:rsidR="5750CB3A" w14:paraId="08227E02"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1DAA7F23" w14:textId="519794C9"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7C9E9AFF" w14:textId="0501D20E" w:rsidR="5750CB3A" w:rsidRDefault="5750CB3A" w:rsidP="5750CB3A">
            <w:pPr>
              <w:pStyle w:val="Normal-pool"/>
            </w:pPr>
            <w:r w:rsidRPr="5750CB3A">
              <w:rPr>
                <w:rFonts w:eastAsia="Times New Roman"/>
                <w:sz w:val="18"/>
                <w:szCs w:val="18"/>
                <w:lang w:val="en-GB"/>
              </w:rPr>
              <w:t>Saint Lucia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672D09E9" w14:textId="1D80AF4C"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0B81A67B" w14:textId="481231F0" w:rsidR="5750CB3A" w:rsidRDefault="5750CB3A" w:rsidP="5750CB3A">
            <w:pPr>
              <w:pStyle w:val="Normal-pool"/>
            </w:pPr>
            <w:r w:rsidRPr="5750CB3A">
              <w:rPr>
                <w:rFonts w:eastAsia="Times New Roman"/>
                <w:sz w:val="18"/>
                <w:szCs w:val="18"/>
                <w:lang w:val="en-GB"/>
              </w:rPr>
              <w:t>Switzerland</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071BFC3D" w14:textId="62381327" w:rsidR="5750CB3A" w:rsidRDefault="5750CB3A"/>
        </w:tc>
      </w:tr>
      <w:tr w:rsidR="5750CB3A" w14:paraId="1749488F" w14:textId="77777777" w:rsidTr="5750CB3A">
        <w:trPr>
          <w:trHeight w:val="300"/>
        </w:trPr>
        <w:tc>
          <w:tcPr>
            <w:tcW w:w="889" w:type="dxa"/>
            <w:tcBorders>
              <w:top w:val="nil"/>
              <w:left w:val="nil"/>
              <w:bottom w:val="nil"/>
              <w:right w:val="nil"/>
            </w:tcBorders>
            <w:tcMar>
              <w:top w:w="15" w:type="dxa"/>
              <w:left w:w="15" w:type="dxa"/>
              <w:right w:w="15" w:type="dxa"/>
            </w:tcMar>
            <w:vAlign w:val="bottom"/>
          </w:tcPr>
          <w:p w14:paraId="75E551C3" w14:textId="0E778B1C" w:rsidR="5750CB3A" w:rsidRDefault="5750CB3A"/>
        </w:tc>
        <w:tc>
          <w:tcPr>
            <w:tcW w:w="300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05D1F283" w14:textId="0B18E6F9" w:rsidR="5750CB3A" w:rsidRDefault="5750CB3A" w:rsidP="5750CB3A">
            <w:pPr>
              <w:pStyle w:val="Normal-pool"/>
            </w:pPr>
            <w:r w:rsidRPr="5750CB3A">
              <w:rPr>
                <w:rFonts w:eastAsia="Times New Roman"/>
                <w:sz w:val="18"/>
                <w:szCs w:val="18"/>
                <w:lang w:val="en-GB"/>
              </w:rPr>
              <w:t>Suriname</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767969B4" w14:textId="06ED5D64" w:rsidR="5750CB3A" w:rsidRDefault="5750CB3A"/>
        </w:tc>
        <w:tc>
          <w:tcPr>
            <w:tcW w:w="3818"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7A25ECA1" w14:textId="437342D1" w:rsidR="5750CB3A" w:rsidRDefault="5750CB3A" w:rsidP="5750CB3A">
            <w:pPr>
              <w:pStyle w:val="Normal-pool"/>
            </w:pPr>
            <w:r w:rsidRPr="5750CB3A">
              <w:rPr>
                <w:rFonts w:eastAsia="Times New Roman"/>
                <w:sz w:val="18"/>
                <w:szCs w:val="18"/>
                <w:lang w:val="en-GB"/>
              </w:rPr>
              <w:t>United Kingdom of Great Britain and Northern Ireland</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6E400D44" w14:textId="3913F0D4" w:rsidR="5750CB3A" w:rsidRDefault="5750CB3A"/>
        </w:tc>
      </w:tr>
      <w:tr w:rsidR="5750CB3A" w14:paraId="21F1E17D" w14:textId="77777777" w:rsidTr="5750CB3A">
        <w:trPr>
          <w:trHeight w:val="285"/>
        </w:trPr>
        <w:tc>
          <w:tcPr>
            <w:tcW w:w="889" w:type="dxa"/>
            <w:tcBorders>
              <w:top w:val="nil"/>
              <w:left w:val="nil"/>
              <w:bottom w:val="nil"/>
              <w:right w:val="nil"/>
            </w:tcBorders>
            <w:tcMar>
              <w:top w:w="15" w:type="dxa"/>
              <w:left w:w="15" w:type="dxa"/>
              <w:right w:w="15" w:type="dxa"/>
            </w:tcMar>
            <w:vAlign w:val="bottom"/>
          </w:tcPr>
          <w:p w14:paraId="1243AB4F" w14:textId="26ADF672" w:rsidR="5750CB3A" w:rsidRDefault="5750CB3A"/>
        </w:tc>
        <w:tc>
          <w:tcPr>
            <w:tcW w:w="3009"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27F56353" w14:textId="5DE723C7" w:rsidR="5750CB3A" w:rsidRDefault="5750CB3A" w:rsidP="5750CB3A">
            <w:pPr>
              <w:pStyle w:val="Normal-pool"/>
            </w:pPr>
            <w:r w:rsidRPr="5750CB3A">
              <w:rPr>
                <w:rFonts w:eastAsia="Times New Roman"/>
                <w:sz w:val="18"/>
                <w:szCs w:val="18"/>
                <w:lang w:val="en-GB"/>
              </w:rPr>
              <w:t>Uruguay</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42A8251F" w14:textId="04BC4006" w:rsidR="5750CB3A" w:rsidRDefault="5750CB3A"/>
        </w:tc>
        <w:tc>
          <w:tcPr>
            <w:tcW w:w="381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457C9387" w14:textId="392BE3D3" w:rsidR="5750CB3A" w:rsidRDefault="5750CB3A" w:rsidP="5750CB3A">
            <w:pPr>
              <w:pStyle w:val="Normal-pool"/>
            </w:pPr>
            <w:r w:rsidRPr="5750CB3A">
              <w:rPr>
                <w:rFonts w:eastAsia="Times New Roman"/>
                <w:sz w:val="18"/>
                <w:szCs w:val="18"/>
                <w:lang w:val="en-GB"/>
              </w:rPr>
              <w:t>United States of America</w:t>
            </w:r>
            <w:r w:rsidRPr="5750CB3A">
              <w:rPr>
                <w:rFonts w:eastAsia="Times New Roman"/>
                <w:b/>
                <w:bCs/>
                <w:sz w:val="18"/>
                <w:szCs w:val="18"/>
                <w:lang w:val="en-GB"/>
              </w:rPr>
              <w:t xml:space="preserve"> </w:t>
            </w:r>
          </w:p>
        </w:tc>
        <w:tc>
          <w:tcPr>
            <w:tcW w:w="890" w:type="dxa"/>
            <w:tcBorders>
              <w:top w:val="nil"/>
              <w:left w:val="single" w:sz="4" w:space="0" w:color="000000" w:themeColor="text1"/>
              <w:bottom w:val="nil"/>
              <w:right w:val="nil"/>
            </w:tcBorders>
            <w:tcMar>
              <w:top w:w="15" w:type="dxa"/>
              <w:left w:w="15" w:type="dxa"/>
              <w:right w:w="15" w:type="dxa"/>
            </w:tcMar>
            <w:vAlign w:val="bottom"/>
          </w:tcPr>
          <w:p w14:paraId="65B0DEE1" w14:textId="71CA0317" w:rsidR="5750CB3A" w:rsidRDefault="5750CB3A"/>
        </w:tc>
      </w:tr>
      <w:tr w:rsidR="5750CB3A" w14:paraId="0AC93079" w14:textId="77777777" w:rsidTr="5750CB3A">
        <w:trPr>
          <w:trHeight w:val="285"/>
        </w:trPr>
        <w:tc>
          <w:tcPr>
            <w:tcW w:w="889" w:type="dxa"/>
            <w:tcBorders>
              <w:top w:val="nil"/>
              <w:left w:val="nil"/>
              <w:bottom w:val="nil"/>
              <w:right w:val="nil"/>
            </w:tcBorders>
            <w:tcMar>
              <w:top w:w="15" w:type="dxa"/>
              <w:left w:w="15" w:type="dxa"/>
              <w:right w:w="15" w:type="dxa"/>
            </w:tcMar>
            <w:vAlign w:val="bottom"/>
          </w:tcPr>
          <w:p w14:paraId="1DC6FF9E" w14:textId="6C49FAA6" w:rsidR="5750CB3A" w:rsidRDefault="5750CB3A"/>
        </w:tc>
        <w:tc>
          <w:tcPr>
            <w:tcW w:w="3009" w:type="dxa"/>
            <w:tcBorders>
              <w:top w:val="single" w:sz="4" w:space="0" w:color="000000" w:themeColor="text1"/>
              <w:left w:val="nil"/>
              <w:bottom w:val="nil"/>
              <w:right w:val="nil"/>
            </w:tcBorders>
            <w:tcMar>
              <w:top w:w="15" w:type="dxa"/>
              <w:left w:w="15" w:type="dxa"/>
              <w:right w:w="15" w:type="dxa"/>
            </w:tcMar>
            <w:vAlign w:val="bottom"/>
          </w:tcPr>
          <w:p w14:paraId="40BA5153" w14:textId="76595D67" w:rsidR="5750CB3A" w:rsidRDefault="5750CB3A"/>
        </w:tc>
        <w:tc>
          <w:tcPr>
            <w:tcW w:w="890" w:type="dxa"/>
            <w:tcBorders>
              <w:top w:val="nil"/>
              <w:left w:val="nil"/>
              <w:bottom w:val="nil"/>
              <w:right w:val="nil"/>
            </w:tcBorders>
            <w:tcMar>
              <w:top w:w="15" w:type="dxa"/>
              <w:left w:w="15" w:type="dxa"/>
              <w:right w:w="15" w:type="dxa"/>
            </w:tcMar>
            <w:vAlign w:val="bottom"/>
          </w:tcPr>
          <w:p w14:paraId="49182A42" w14:textId="031CFAAC" w:rsidR="5750CB3A" w:rsidRDefault="5750CB3A"/>
        </w:tc>
        <w:tc>
          <w:tcPr>
            <w:tcW w:w="3818" w:type="dxa"/>
            <w:tcBorders>
              <w:top w:val="single" w:sz="4" w:space="0" w:color="000000" w:themeColor="text1"/>
              <w:left w:val="nil"/>
              <w:bottom w:val="nil"/>
              <w:right w:val="nil"/>
            </w:tcBorders>
            <w:tcMar>
              <w:top w:w="15" w:type="dxa"/>
              <w:left w:w="15" w:type="dxa"/>
              <w:right w:w="15" w:type="dxa"/>
            </w:tcMar>
            <w:vAlign w:val="bottom"/>
          </w:tcPr>
          <w:p w14:paraId="06BE8257" w14:textId="7E721AAC" w:rsidR="5750CB3A" w:rsidRDefault="5750CB3A"/>
        </w:tc>
        <w:tc>
          <w:tcPr>
            <w:tcW w:w="890" w:type="dxa"/>
            <w:tcBorders>
              <w:top w:val="nil"/>
              <w:left w:val="nil"/>
              <w:bottom w:val="nil"/>
              <w:right w:val="nil"/>
            </w:tcBorders>
            <w:tcMar>
              <w:top w:w="15" w:type="dxa"/>
              <w:left w:w="15" w:type="dxa"/>
              <w:right w:w="15" w:type="dxa"/>
            </w:tcMar>
            <w:vAlign w:val="bottom"/>
          </w:tcPr>
          <w:p w14:paraId="511AFB61" w14:textId="19C904AE" w:rsidR="5750CB3A" w:rsidRDefault="5750CB3A"/>
        </w:tc>
      </w:tr>
    </w:tbl>
    <w:p w14:paraId="309D90A0" w14:textId="53C7F919" w:rsidR="004B5CB9" w:rsidRPr="00280407" w:rsidRDefault="004B5CB9" w:rsidP="004B5CB9">
      <w:pPr>
        <w:pStyle w:val="BBTitle"/>
        <w:spacing w:before="0" w:after="0"/>
        <w:ind w:left="0"/>
        <w:rPr>
          <w:b w:val="0"/>
          <w:sz w:val="20"/>
          <w:szCs w:val="20"/>
          <w:lang w:val="en-GB"/>
        </w:rPr>
        <w:sectPr w:rsidR="004B5CB9" w:rsidRPr="00280407" w:rsidSect="0015442E">
          <w:headerReference w:type="even" r:id="rId22"/>
          <w:headerReference w:type="default" r:id="rId23"/>
          <w:footerReference w:type="even" r:id="rId24"/>
          <w:footerReference w:type="default" r:id="rId25"/>
          <w:headerReference w:type="first" r:id="rId26"/>
          <w:footerReference w:type="first" r:id="rId27"/>
          <w:type w:val="continuous"/>
          <w:pgSz w:w="11906" w:h="16838" w:code="9"/>
          <w:pgMar w:top="907" w:right="992" w:bottom="1418" w:left="1418" w:header="539" w:footer="975" w:gutter="0"/>
          <w:cols w:space="539"/>
          <w:titlePg/>
          <w:docGrid w:linePitch="360"/>
        </w:sectPr>
      </w:pPr>
    </w:p>
    <w:p w14:paraId="21DDF5EB" w14:textId="77777777" w:rsidR="004B5CB9" w:rsidRPr="00280407" w:rsidRDefault="004B5CB9" w:rsidP="004B5CB9">
      <w:pPr>
        <w:pStyle w:val="Normal-pool"/>
        <w:rPr>
          <w:sz w:val="18"/>
          <w:szCs w:val="18"/>
          <w:lang w:val="en-GB"/>
        </w:rPr>
      </w:pPr>
    </w:p>
    <w:p w14:paraId="5B300818" w14:textId="77777777" w:rsidR="004B5CB9" w:rsidRPr="00280407" w:rsidRDefault="004B5CB9" w:rsidP="004B5CB9">
      <w:pPr>
        <w:pStyle w:val="Normal-pool"/>
        <w:rPr>
          <w:sz w:val="18"/>
          <w:szCs w:val="18"/>
          <w:lang w:val="en-GB"/>
        </w:rPr>
      </w:pPr>
    </w:p>
    <w:p w14:paraId="5CB364BF" w14:textId="77777777" w:rsidR="004B5CB9" w:rsidRPr="00280407" w:rsidRDefault="004B5CB9" w:rsidP="004B5CB9">
      <w:pPr>
        <w:pStyle w:val="Normal-pool"/>
        <w:rPr>
          <w:sz w:val="18"/>
          <w:szCs w:val="18"/>
          <w:lang w:val="en-GB"/>
        </w:rPr>
      </w:pPr>
    </w:p>
    <w:p w14:paraId="692CE008" w14:textId="77777777" w:rsidR="004B5CB9" w:rsidRPr="00280407" w:rsidRDefault="004B5CB9" w:rsidP="004B5CB9">
      <w:pPr>
        <w:pStyle w:val="Normal-pool"/>
        <w:rPr>
          <w:sz w:val="18"/>
          <w:szCs w:val="18"/>
          <w:lang w:val="en-GB"/>
        </w:rPr>
      </w:pPr>
    </w:p>
    <w:p w14:paraId="799B7B47" w14:textId="77777777" w:rsidR="004B5CB9" w:rsidRPr="00280407" w:rsidRDefault="004B5CB9" w:rsidP="004B5CB9">
      <w:pPr>
        <w:pStyle w:val="Normal-pool"/>
        <w:rPr>
          <w:sz w:val="18"/>
          <w:szCs w:val="18"/>
          <w:lang w:val="en-GB"/>
        </w:rPr>
      </w:pPr>
    </w:p>
    <w:p w14:paraId="5CD553F8" w14:textId="77777777" w:rsidR="004B5CB9" w:rsidRPr="00280407" w:rsidRDefault="004B5CB9" w:rsidP="004B5CB9">
      <w:pPr>
        <w:pStyle w:val="Normal-pool"/>
        <w:rPr>
          <w:sz w:val="18"/>
          <w:szCs w:val="18"/>
          <w:lang w:val="en-GB"/>
        </w:rPr>
      </w:pPr>
    </w:p>
    <w:p w14:paraId="7F0330A0" w14:textId="77777777" w:rsidR="004B5CB9" w:rsidRPr="00280407" w:rsidRDefault="004B5CB9" w:rsidP="004B5CB9">
      <w:pPr>
        <w:pStyle w:val="Normal-pool"/>
        <w:rPr>
          <w:sz w:val="18"/>
          <w:szCs w:val="18"/>
          <w:lang w:val="en-GB"/>
        </w:rPr>
      </w:pPr>
    </w:p>
    <w:p w14:paraId="386D5AAB" w14:textId="77777777" w:rsidR="004B5CB9" w:rsidRPr="00280407" w:rsidRDefault="004B5CB9" w:rsidP="004B5CB9">
      <w:pPr>
        <w:pStyle w:val="Normal-pool"/>
        <w:rPr>
          <w:sz w:val="18"/>
          <w:szCs w:val="18"/>
          <w:lang w:val="en-GB"/>
        </w:rPr>
      </w:pPr>
    </w:p>
    <w:p w14:paraId="563C255E" w14:textId="77777777" w:rsidR="004B5CB9" w:rsidRPr="00280407" w:rsidRDefault="004B5CB9" w:rsidP="004B5CB9">
      <w:pPr>
        <w:pStyle w:val="Normal-pool"/>
        <w:rPr>
          <w:sz w:val="18"/>
          <w:szCs w:val="18"/>
          <w:lang w:val="en-GB"/>
        </w:rPr>
      </w:pPr>
    </w:p>
    <w:p w14:paraId="5C72596B" w14:textId="77777777" w:rsidR="004B5CB9" w:rsidRPr="00280407" w:rsidRDefault="004B5CB9" w:rsidP="004B5CB9">
      <w:pPr>
        <w:pStyle w:val="Normal-pool"/>
        <w:rPr>
          <w:sz w:val="18"/>
          <w:szCs w:val="18"/>
          <w:lang w:val="en-GB"/>
        </w:rPr>
      </w:pPr>
    </w:p>
    <w:p w14:paraId="29DD48A5" w14:textId="77777777" w:rsidR="004B5CB9" w:rsidRPr="00280407" w:rsidRDefault="004B5CB9" w:rsidP="004B5CB9">
      <w:pPr>
        <w:pStyle w:val="Normal-pool"/>
        <w:rPr>
          <w:sz w:val="18"/>
          <w:szCs w:val="18"/>
          <w:lang w:val="en-GB"/>
        </w:rPr>
      </w:pPr>
    </w:p>
    <w:p w14:paraId="2938B590" w14:textId="77777777" w:rsidR="004B5CB9" w:rsidRPr="00280407" w:rsidRDefault="004B5CB9" w:rsidP="004B5CB9">
      <w:pPr>
        <w:pStyle w:val="Normal-pool"/>
        <w:rPr>
          <w:sz w:val="18"/>
          <w:szCs w:val="18"/>
          <w:lang w:val="en-GB"/>
        </w:rPr>
      </w:pPr>
    </w:p>
    <w:p w14:paraId="7F9A240F" w14:textId="77777777" w:rsidR="004B5CB9" w:rsidRPr="00280407" w:rsidRDefault="004B5CB9" w:rsidP="004B5CB9">
      <w:pPr>
        <w:pStyle w:val="Normal-pool"/>
        <w:rPr>
          <w:sz w:val="18"/>
          <w:szCs w:val="18"/>
          <w:lang w:val="en-GB"/>
        </w:rPr>
      </w:pPr>
    </w:p>
    <w:p w14:paraId="57664FFB" w14:textId="77777777" w:rsidR="004B5CB9" w:rsidRPr="00280407" w:rsidRDefault="004B5CB9" w:rsidP="004B5CB9">
      <w:pPr>
        <w:pStyle w:val="Normal-pool"/>
        <w:rPr>
          <w:sz w:val="18"/>
          <w:szCs w:val="18"/>
          <w:lang w:val="en-GB"/>
        </w:rPr>
      </w:pPr>
    </w:p>
    <w:p w14:paraId="0B1725D5" w14:textId="77777777" w:rsidR="004B5CB9" w:rsidRPr="00280407" w:rsidRDefault="004B5CB9" w:rsidP="004B5CB9">
      <w:pPr>
        <w:pStyle w:val="Normal-pool"/>
        <w:rPr>
          <w:sz w:val="18"/>
          <w:szCs w:val="18"/>
          <w:lang w:val="en-GB"/>
        </w:rPr>
      </w:pPr>
    </w:p>
    <w:p w14:paraId="12130119" w14:textId="77777777" w:rsidR="004B5CB9" w:rsidRPr="00280407" w:rsidRDefault="004B5CB9" w:rsidP="004B5CB9">
      <w:pPr>
        <w:pStyle w:val="Normal-pool"/>
        <w:rPr>
          <w:sz w:val="18"/>
          <w:szCs w:val="18"/>
          <w:lang w:val="en-GB"/>
        </w:rPr>
      </w:pPr>
    </w:p>
    <w:p w14:paraId="7E1DCFB4" w14:textId="77777777" w:rsidR="004B5CB9" w:rsidRPr="00280407" w:rsidRDefault="004B5CB9" w:rsidP="004B5CB9">
      <w:pPr>
        <w:pStyle w:val="Normal-pool"/>
        <w:rPr>
          <w:sz w:val="18"/>
          <w:szCs w:val="18"/>
          <w:lang w:val="en-GB"/>
        </w:rPr>
      </w:pPr>
    </w:p>
    <w:p w14:paraId="58B6325C" w14:textId="77777777" w:rsidR="004B5CB9" w:rsidRPr="00280407" w:rsidRDefault="004B5CB9" w:rsidP="004B5CB9">
      <w:pPr>
        <w:pStyle w:val="Normal-pool"/>
        <w:rPr>
          <w:sz w:val="18"/>
          <w:szCs w:val="18"/>
          <w:lang w:val="en-GB"/>
        </w:rPr>
      </w:pPr>
    </w:p>
    <w:p w14:paraId="6A17AE5F" w14:textId="77777777" w:rsidR="004B5CB9" w:rsidRPr="00280407" w:rsidRDefault="004B5CB9" w:rsidP="004B5CB9">
      <w:pPr>
        <w:pStyle w:val="Normal-pool"/>
        <w:rPr>
          <w:sz w:val="18"/>
          <w:szCs w:val="18"/>
          <w:lang w:val="en-GB"/>
        </w:rPr>
      </w:pPr>
    </w:p>
    <w:p w14:paraId="1A70D0EB" w14:textId="77777777" w:rsidR="004B5CB9" w:rsidRPr="00280407" w:rsidRDefault="004B5CB9" w:rsidP="004B5CB9">
      <w:pPr>
        <w:pStyle w:val="Normal-pool"/>
        <w:rPr>
          <w:sz w:val="18"/>
          <w:szCs w:val="18"/>
          <w:lang w:val="en-GB"/>
        </w:rPr>
      </w:pPr>
      <w:r w:rsidRPr="00280407">
        <w:rPr>
          <w:sz w:val="18"/>
          <w:szCs w:val="18"/>
          <w:lang w:val="en-GB"/>
        </w:rPr>
        <w:br w:type="page"/>
      </w:r>
    </w:p>
    <w:p w14:paraId="727E9BE7" w14:textId="721F6AFD" w:rsidR="004B5CB9" w:rsidRPr="00280407" w:rsidRDefault="004B5CB9" w:rsidP="004B5CB9">
      <w:pPr>
        <w:pStyle w:val="Normal-pool"/>
        <w:rPr>
          <w:sz w:val="4"/>
          <w:szCs w:val="4"/>
          <w:lang w:val="en-GB"/>
        </w:rPr>
        <w:sectPr w:rsidR="004B5CB9" w:rsidRPr="00280407" w:rsidSect="004D3EB0">
          <w:type w:val="continuous"/>
          <w:pgSz w:w="11906" w:h="16838" w:code="9"/>
          <w:pgMar w:top="907" w:right="992" w:bottom="1418" w:left="1418" w:header="539" w:footer="975" w:gutter="0"/>
          <w:cols w:num="2" w:space="720"/>
          <w:titlePg/>
          <w:docGrid w:linePitch="360"/>
        </w:sectPr>
      </w:pPr>
    </w:p>
    <w:p w14:paraId="5FDEC2ED" w14:textId="4189CCFC" w:rsidR="00BE25AB" w:rsidRPr="0004750B" w:rsidRDefault="000C3AD7" w:rsidP="5750CB3A">
      <w:pPr>
        <w:pStyle w:val="ZZAnxheader"/>
        <w:rPr>
          <w:lang w:val="en-GB"/>
        </w:rPr>
        <w:sectPr w:rsidR="00BE25AB" w:rsidRPr="0004750B" w:rsidSect="00315786">
          <w:headerReference w:type="even" r:id="rId28"/>
          <w:headerReference w:type="default" r:id="rId29"/>
          <w:footerReference w:type="even" r:id="rId30"/>
          <w:footerReference w:type="default" r:id="rId31"/>
          <w:headerReference w:type="first" r:id="rId32"/>
          <w:footerReference w:type="first" r:id="rId33"/>
          <w:type w:val="continuous"/>
          <w:pgSz w:w="11906" w:h="16838" w:code="9"/>
          <w:pgMar w:top="907" w:right="992" w:bottom="1418" w:left="1418" w:header="539" w:footer="975" w:gutter="0"/>
          <w:cols w:num="2" w:space="720"/>
          <w:titlePg/>
          <w:docGrid w:linePitch="360"/>
        </w:sectPr>
      </w:pPr>
      <w:r w:rsidRPr="0004750B">
        <w:rPr>
          <w:lang w:val="en-GB"/>
        </w:rPr>
        <w:lastRenderedPageBreak/>
        <w:t>Annex III</w:t>
      </w:r>
    </w:p>
    <w:p w14:paraId="3E3FA051" w14:textId="036D5A61" w:rsidR="00315786" w:rsidRPr="00280407" w:rsidRDefault="00315786" w:rsidP="0004750B">
      <w:pPr>
        <w:pStyle w:val="ZZAnxtitle"/>
        <w:tabs>
          <w:tab w:val="clear" w:pos="1247"/>
        </w:tabs>
        <w:ind w:left="1080"/>
        <w:rPr>
          <w:lang w:val="en-GB"/>
        </w:rPr>
      </w:pPr>
      <w:r w:rsidRPr="0004750B">
        <w:rPr>
          <w:lang w:val="en-GB"/>
        </w:rPr>
        <w:t xml:space="preserve">List of </w:t>
      </w:r>
      <w:r w:rsidR="00F940EF">
        <w:rPr>
          <w:lang w:val="en-GB"/>
        </w:rPr>
        <w:t>Parties</w:t>
      </w:r>
      <w:r w:rsidRPr="002F263E">
        <w:rPr>
          <w:lang w:val="en-GB"/>
        </w:rPr>
        <w:t xml:space="preserve"> having submitted reports for the first </w:t>
      </w:r>
      <w:r w:rsidR="00BE25AB">
        <w:rPr>
          <w:u w:val="single"/>
          <w:lang w:val="en-GB"/>
        </w:rPr>
        <w:t>full</w:t>
      </w:r>
      <w:r>
        <w:rPr>
          <w:lang w:val="en-GB"/>
        </w:rPr>
        <w:t xml:space="preserve"> </w:t>
      </w:r>
      <w:r w:rsidRPr="002F263E">
        <w:rPr>
          <w:lang w:val="en-GB"/>
        </w:rPr>
        <w:t>reporting period (by region)</w:t>
      </w:r>
    </w:p>
    <w:tbl>
      <w:tblPr>
        <w:tblW w:w="0" w:type="auto"/>
        <w:tblLayout w:type="fixed"/>
        <w:tblLook w:val="06A0" w:firstRow="1" w:lastRow="0" w:firstColumn="1" w:lastColumn="0" w:noHBand="1" w:noVBand="1"/>
      </w:tblPr>
      <w:tblGrid>
        <w:gridCol w:w="919"/>
        <w:gridCol w:w="2759"/>
        <w:gridCol w:w="920"/>
        <w:gridCol w:w="3977"/>
        <w:gridCol w:w="920"/>
      </w:tblGrid>
      <w:tr w:rsidR="5750CB3A" w14:paraId="5313B5DC"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23AC02BD" w14:textId="180E8FC4" w:rsidR="5750CB3A" w:rsidRDefault="5750CB3A"/>
        </w:tc>
        <w:tc>
          <w:tcPr>
            <w:tcW w:w="2759"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BFBFBF" w:themeFill="background1" w:themeFillShade="BF"/>
            <w:tcMar>
              <w:top w:w="15" w:type="dxa"/>
              <w:left w:w="15" w:type="dxa"/>
              <w:right w:w="15" w:type="dxa"/>
            </w:tcMar>
            <w:vAlign w:val="center"/>
          </w:tcPr>
          <w:p w14:paraId="2F54314D" w14:textId="52220D91" w:rsidR="5750CB3A" w:rsidRDefault="5750CB3A" w:rsidP="5750CB3A">
            <w:pPr>
              <w:pStyle w:val="Normal-pool"/>
            </w:pPr>
            <w:r w:rsidRPr="5750CB3A">
              <w:rPr>
                <w:rFonts w:eastAsia="Times New Roman"/>
                <w:b/>
                <w:bCs/>
                <w:sz w:val="18"/>
                <w:szCs w:val="18"/>
                <w:lang w:val="en-GB"/>
              </w:rPr>
              <w:t xml:space="preserve">Africa (31 Parties)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40E3DB35" w14:textId="7BB729A8" w:rsidR="5750CB3A" w:rsidRDefault="5750CB3A"/>
        </w:tc>
        <w:tc>
          <w:tcPr>
            <w:tcW w:w="3977"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BFBFBF" w:themeFill="background1" w:themeFillShade="BF"/>
            <w:tcMar>
              <w:top w:w="15" w:type="dxa"/>
              <w:left w:w="15" w:type="dxa"/>
              <w:right w:w="15" w:type="dxa"/>
            </w:tcMar>
            <w:vAlign w:val="center"/>
          </w:tcPr>
          <w:p w14:paraId="5FA39E4D" w14:textId="355B155D" w:rsidR="5750CB3A" w:rsidRDefault="5750CB3A" w:rsidP="5750CB3A">
            <w:pPr>
              <w:pStyle w:val="Normal-pool"/>
            </w:pPr>
            <w:r w:rsidRPr="5750CB3A">
              <w:rPr>
                <w:rFonts w:eastAsia="Times New Roman"/>
                <w:b/>
                <w:bCs/>
                <w:sz w:val="18"/>
                <w:szCs w:val="18"/>
                <w:lang w:val="en-GB"/>
              </w:rPr>
              <w:t xml:space="preserve">Asia-Pacific (25 Parties)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4FEE2490" w14:textId="15F55362" w:rsidR="5750CB3A" w:rsidRDefault="5750CB3A"/>
        </w:tc>
      </w:tr>
      <w:tr w:rsidR="5750CB3A" w14:paraId="5F50D400"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1408C01A" w14:textId="687B3EE2"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1878C64F" w14:textId="1A321ED9" w:rsidR="5750CB3A" w:rsidRDefault="5750CB3A" w:rsidP="5750CB3A">
            <w:pPr>
              <w:pStyle w:val="Normal-pool"/>
            </w:pPr>
            <w:r w:rsidRPr="5750CB3A">
              <w:rPr>
                <w:rFonts w:eastAsia="Times New Roman"/>
                <w:sz w:val="18"/>
                <w:szCs w:val="18"/>
                <w:lang w:val="en-GB"/>
              </w:rPr>
              <w:t>Benin</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6B4B08E0" w14:textId="191C9170"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6713A094" w14:textId="46493C10" w:rsidR="5750CB3A" w:rsidRDefault="5750CB3A" w:rsidP="5750CB3A">
            <w:pPr>
              <w:pStyle w:val="Normal-pool"/>
            </w:pPr>
            <w:r w:rsidRPr="5750CB3A">
              <w:rPr>
                <w:rFonts w:eastAsia="Times New Roman"/>
                <w:sz w:val="18"/>
                <w:szCs w:val="18"/>
                <w:lang w:val="en-GB"/>
              </w:rPr>
              <w:t>China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7BFFD7AC" w14:textId="39AA7434" w:rsidR="5750CB3A" w:rsidRDefault="5750CB3A"/>
        </w:tc>
      </w:tr>
      <w:tr w:rsidR="5750CB3A" w14:paraId="2F880848"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0F5916CC" w14:textId="3974EECA"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34087160" w14:textId="6581A14D" w:rsidR="5750CB3A" w:rsidRDefault="5750CB3A" w:rsidP="5750CB3A">
            <w:pPr>
              <w:pStyle w:val="Normal-pool"/>
            </w:pPr>
            <w:r w:rsidRPr="5750CB3A">
              <w:rPr>
                <w:rFonts w:eastAsia="Times New Roman"/>
                <w:sz w:val="18"/>
                <w:szCs w:val="18"/>
                <w:lang w:val="en-GB"/>
              </w:rPr>
              <w:t>Botswana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2C279186" w14:textId="4AF376FB"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0DD0D8D5" w14:textId="5DD83BCB" w:rsidR="5750CB3A" w:rsidRDefault="5750CB3A" w:rsidP="5750CB3A">
            <w:pPr>
              <w:pStyle w:val="Normal-pool"/>
            </w:pPr>
            <w:r w:rsidRPr="5750CB3A">
              <w:rPr>
                <w:rFonts w:eastAsia="Times New Roman"/>
                <w:sz w:val="18"/>
                <w:szCs w:val="18"/>
                <w:lang w:val="en-GB"/>
              </w:rPr>
              <w:t>Cyprus</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5FF052BF" w14:textId="308246AF" w:rsidR="5750CB3A" w:rsidRDefault="5750CB3A"/>
        </w:tc>
      </w:tr>
      <w:tr w:rsidR="5750CB3A" w14:paraId="3CD33C98"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6840ACA0" w14:textId="311516A3"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72AFCD03" w14:textId="48ACE1F4" w:rsidR="5750CB3A" w:rsidRDefault="5750CB3A" w:rsidP="5750CB3A">
            <w:pPr>
              <w:pStyle w:val="Normal-pool"/>
            </w:pPr>
            <w:r w:rsidRPr="5750CB3A">
              <w:rPr>
                <w:rFonts w:eastAsia="Times New Roman"/>
                <w:sz w:val="18"/>
                <w:szCs w:val="18"/>
                <w:lang w:val="en-GB"/>
              </w:rPr>
              <w:t>Burkina Faso</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68ADB36E" w14:textId="50C374D3"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2385F1ED" w14:textId="1DB41A23" w:rsidR="5750CB3A" w:rsidRDefault="5750CB3A" w:rsidP="5750CB3A">
            <w:pPr>
              <w:pStyle w:val="Normal-pool"/>
            </w:pPr>
            <w:r w:rsidRPr="5750CB3A">
              <w:rPr>
                <w:rFonts w:eastAsia="Times New Roman"/>
                <w:sz w:val="18"/>
                <w:szCs w:val="18"/>
                <w:lang w:val="en-GB"/>
              </w:rPr>
              <w:t>India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6241AAD1" w14:textId="38BD3052" w:rsidR="5750CB3A" w:rsidRDefault="5750CB3A"/>
        </w:tc>
      </w:tr>
      <w:tr w:rsidR="5750CB3A" w14:paraId="482172B7"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77E1276C" w14:textId="7A8E75E8"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6FB9631C" w14:textId="1CCAE49C" w:rsidR="5750CB3A" w:rsidRDefault="5750CB3A" w:rsidP="5750CB3A">
            <w:pPr>
              <w:pStyle w:val="Normal-pool"/>
            </w:pPr>
            <w:r w:rsidRPr="5750CB3A">
              <w:rPr>
                <w:rFonts w:eastAsia="Times New Roman"/>
                <w:sz w:val="18"/>
                <w:szCs w:val="18"/>
                <w:lang w:val="en-GB"/>
              </w:rPr>
              <w:t>Chad</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5A6B0684" w14:textId="702293D8"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5BF07AFA" w14:textId="58389093" w:rsidR="5750CB3A" w:rsidRDefault="5750CB3A" w:rsidP="5750CB3A">
            <w:pPr>
              <w:pStyle w:val="Normal-pool"/>
            </w:pPr>
            <w:r w:rsidRPr="5750CB3A">
              <w:rPr>
                <w:rFonts w:eastAsia="Times New Roman"/>
                <w:sz w:val="18"/>
                <w:szCs w:val="18"/>
                <w:lang w:val="en-GB"/>
              </w:rPr>
              <w:t>Indonesia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39E3C848" w14:textId="4E9B9DE5" w:rsidR="5750CB3A" w:rsidRDefault="5750CB3A"/>
        </w:tc>
      </w:tr>
      <w:tr w:rsidR="5750CB3A" w14:paraId="7EE87C14"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7C1F2E20" w14:textId="5E0CBE01"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4627D2A0" w14:textId="5CF13F40" w:rsidR="5750CB3A" w:rsidRDefault="5750CB3A" w:rsidP="5750CB3A">
            <w:pPr>
              <w:pStyle w:val="Normal-pool"/>
            </w:pPr>
            <w:r w:rsidRPr="5750CB3A">
              <w:rPr>
                <w:rFonts w:eastAsia="Times New Roman"/>
                <w:sz w:val="18"/>
                <w:szCs w:val="18"/>
                <w:lang w:val="en-GB"/>
              </w:rPr>
              <w:t>Comoros</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55C5CD19" w14:textId="2C0D5834"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7BD69AFA" w14:textId="5E8CCCB6" w:rsidR="5750CB3A" w:rsidRDefault="5750CB3A" w:rsidP="5750CB3A">
            <w:pPr>
              <w:pStyle w:val="Normal-pool"/>
            </w:pPr>
            <w:r w:rsidRPr="5750CB3A">
              <w:rPr>
                <w:rFonts w:eastAsia="Times New Roman"/>
                <w:sz w:val="18"/>
                <w:szCs w:val="18"/>
                <w:lang w:val="en-GB"/>
              </w:rPr>
              <w:t>Iran (Islamic Republic of)</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2DD69C0B" w14:textId="6C39B6B3" w:rsidR="5750CB3A" w:rsidRDefault="5750CB3A"/>
        </w:tc>
      </w:tr>
      <w:tr w:rsidR="5750CB3A" w14:paraId="68608BBD"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42E42FB6" w14:textId="17831B43"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7D6A072C" w14:textId="396B2152" w:rsidR="5750CB3A" w:rsidRDefault="5750CB3A" w:rsidP="5750CB3A">
            <w:pPr>
              <w:pStyle w:val="Normal-pool"/>
            </w:pPr>
            <w:r w:rsidRPr="5750CB3A">
              <w:rPr>
                <w:rFonts w:eastAsia="Times New Roman"/>
                <w:sz w:val="18"/>
                <w:szCs w:val="18"/>
                <w:lang w:val="en-GB"/>
              </w:rPr>
              <w:t>Congo (Republic of the)</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7F669B8F" w14:textId="17424226"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48CBBD44" w14:textId="0E11DC8E" w:rsidR="5750CB3A" w:rsidRDefault="5750CB3A" w:rsidP="5750CB3A">
            <w:pPr>
              <w:pStyle w:val="Normal-pool"/>
            </w:pPr>
            <w:r w:rsidRPr="5750CB3A">
              <w:rPr>
                <w:rFonts w:eastAsia="Times New Roman"/>
                <w:sz w:val="18"/>
                <w:szCs w:val="18"/>
                <w:lang w:val="en-GB"/>
              </w:rPr>
              <w:t>Japan</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1B911B27" w14:textId="03AE0B02" w:rsidR="5750CB3A" w:rsidRDefault="5750CB3A"/>
        </w:tc>
      </w:tr>
      <w:tr w:rsidR="5750CB3A" w14:paraId="2C50C676"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3726ED79" w14:textId="57CC23D0"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541353B3" w14:textId="4F39A39B" w:rsidR="5750CB3A" w:rsidRDefault="5750CB3A" w:rsidP="5750CB3A">
            <w:pPr>
              <w:pStyle w:val="Normal-pool"/>
            </w:pPr>
            <w:r w:rsidRPr="5750CB3A">
              <w:rPr>
                <w:rFonts w:eastAsia="Times New Roman"/>
                <w:sz w:val="18"/>
                <w:szCs w:val="18"/>
                <w:lang w:val="en-GB"/>
              </w:rPr>
              <w:t>Côte d'Ivoire</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534E7FED" w14:textId="3B2F4230"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100EA906" w14:textId="69DB9030" w:rsidR="5750CB3A" w:rsidRDefault="5750CB3A" w:rsidP="5750CB3A">
            <w:pPr>
              <w:pStyle w:val="Normal-pool"/>
            </w:pPr>
            <w:r w:rsidRPr="5750CB3A">
              <w:rPr>
                <w:rFonts w:eastAsia="Times New Roman"/>
                <w:sz w:val="18"/>
                <w:szCs w:val="18"/>
                <w:lang w:val="en-GB"/>
              </w:rPr>
              <w:t>Jordan</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4DA12292" w14:textId="5CB0DB1C" w:rsidR="5750CB3A" w:rsidRDefault="5750CB3A"/>
        </w:tc>
      </w:tr>
      <w:tr w:rsidR="5750CB3A" w14:paraId="4590A503"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3A3B717F" w14:textId="3100DEA6"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1C6A8D59" w14:textId="42BA6745" w:rsidR="5750CB3A" w:rsidRDefault="5750CB3A" w:rsidP="5750CB3A">
            <w:pPr>
              <w:pStyle w:val="Normal-pool"/>
            </w:pPr>
            <w:r w:rsidRPr="5750CB3A">
              <w:rPr>
                <w:rFonts w:eastAsia="Times New Roman"/>
                <w:sz w:val="18"/>
                <w:szCs w:val="18"/>
                <w:lang w:val="en-GB"/>
              </w:rPr>
              <w:t>Djibouti</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0AEDAE76" w14:textId="3B42021E"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0A6082C3" w14:textId="5E9D467A" w:rsidR="5750CB3A" w:rsidRDefault="5750CB3A" w:rsidP="5750CB3A">
            <w:pPr>
              <w:pStyle w:val="Normal-pool"/>
            </w:pPr>
            <w:r w:rsidRPr="5750CB3A">
              <w:rPr>
                <w:rFonts w:eastAsia="Times New Roman"/>
                <w:sz w:val="18"/>
                <w:szCs w:val="18"/>
                <w:lang w:val="en-GB"/>
              </w:rPr>
              <w:t>Kuwait</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1A5A35D0" w14:textId="1BF12AB2" w:rsidR="5750CB3A" w:rsidRDefault="5750CB3A"/>
        </w:tc>
      </w:tr>
      <w:tr w:rsidR="5750CB3A" w14:paraId="20F21293"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08985B89" w14:textId="742CD557"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4AAAFC5C" w14:textId="2BA52D7B" w:rsidR="5750CB3A" w:rsidRDefault="5750CB3A" w:rsidP="5750CB3A">
            <w:pPr>
              <w:pStyle w:val="Normal-pool"/>
            </w:pPr>
            <w:r w:rsidRPr="5750CB3A">
              <w:rPr>
                <w:rFonts w:eastAsia="Times New Roman"/>
                <w:sz w:val="18"/>
                <w:szCs w:val="18"/>
                <w:lang w:val="en-GB"/>
              </w:rPr>
              <w:t>Equatorial Guinea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160FCBA8" w14:textId="62A11495"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0B6819C7" w14:textId="50492687" w:rsidR="5750CB3A" w:rsidRDefault="5750CB3A" w:rsidP="5750CB3A">
            <w:pPr>
              <w:pStyle w:val="Normal-pool"/>
            </w:pPr>
            <w:r w:rsidRPr="5750CB3A">
              <w:rPr>
                <w:rFonts w:eastAsia="Times New Roman"/>
                <w:sz w:val="18"/>
                <w:szCs w:val="18"/>
                <w:lang w:val="en-GB"/>
              </w:rPr>
              <w:t>Lao People's Democratic Republic</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21939E20" w14:textId="567C6D42" w:rsidR="5750CB3A" w:rsidRDefault="5750CB3A"/>
        </w:tc>
      </w:tr>
      <w:tr w:rsidR="5750CB3A" w14:paraId="35A562A2"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023FEA1D" w14:textId="0C1DD9A8"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15A8A655" w14:textId="2EEBBC91" w:rsidR="5750CB3A" w:rsidRDefault="5750CB3A" w:rsidP="5750CB3A">
            <w:pPr>
              <w:pStyle w:val="Normal-pool"/>
            </w:pPr>
            <w:r w:rsidRPr="5750CB3A">
              <w:rPr>
                <w:rFonts w:eastAsia="Times New Roman"/>
                <w:sz w:val="18"/>
                <w:szCs w:val="18"/>
                <w:lang w:val="en-GB"/>
              </w:rPr>
              <w:t>Eswatini (Kingdom of)</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031D5A6B" w14:textId="4ACA8DEE"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5DD6F597" w14:textId="7F66CFB1" w:rsidR="5750CB3A" w:rsidRDefault="5750CB3A" w:rsidP="5750CB3A">
            <w:pPr>
              <w:pStyle w:val="Normal-pool"/>
            </w:pPr>
            <w:r w:rsidRPr="5750CB3A">
              <w:rPr>
                <w:rFonts w:eastAsia="Times New Roman"/>
                <w:sz w:val="18"/>
                <w:szCs w:val="18"/>
                <w:lang w:val="en-GB"/>
              </w:rPr>
              <w:t>Lebanon</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1A5976B5" w14:textId="576A6A6F" w:rsidR="5750CB3A" w:rsidRDefault="5750CB3A"/>
        </w:tc>
      </w:tr>
      <w:tr w:rsidR="5750CB3A" w14:paraId="1C3DF113"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34BB0C84" w14:textId="29005E80"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256F8DF1" w14:textId="3C3CEEE7" w:rsidR="5750CB3A" w:rsidRDefault="5750CB3A" w:rsidP="5750CB3A">
            <w:pPr>
              <w:pStyle w:val="Normal-pool"/>
            </w:pPr>
            <w:r w:rsidRPr="5750CB3A">
              <w:rPr>
                <w:rFonts w:eastAsia="Times New Roman"/>
                <w:sz w:val="18"/>
                <w:szCs w:val="18"/>
                <w:lang w:val="en-GB"/>
              </w:rPr>
              <w:t>Gabon</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6C601ECD" w14:textId="51A11E07"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267FBA58" w14:textId="4D9675D2" w:rsidR="5750CB3A" w:rsidRDefault="5750CB3A" w:rsidP="5750CB3A">
            <w:pPr>
              <w:pStyle w:val="Normal-pool"/>
            </w:pPr>
            <w:r w:rsidRPr="5750CB3A">
              <w:rPr>
                <w:rFonts w:eastAsia="Times New Roman"/>
                <w:sz w:val="18"/>
                <w:szCs w:val="18"/>
                <w:lang w:val="en-GB"/>
              </w:rPr>
              <w:t>Marshall Islands</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7840EB50" w14:textId="4B397D9B" w:rsidR="5750CB3A" w:rsidRDefault="5750CB3A"/>
        </w:tc>
      </w:tr>
      <w:tr w:rsidR="5750CB3A" w14:paraId="01628B52"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711E489F" w14:textId="0D0C1F13"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41780F14" w14:textId="70715135" w:rsidR="5750CB3A" w:rsidRDefault="5750CB3A" w:rsidP="5750CB3A">
            <w:pPr>
              <w:pStyle w:val="Normal-pool"/>
            </w:pPr>
            <w:r w:rsidRPr="5750CB3A">
              <w:rPr>
                <w:rFonts w:eastAsia="Times New Roman"/>
                <w:sz w:val="18"/>
                <w:szCs w:val="18"/>
                <w:lang w:val="en-GB"/>
              </w:rPr>
              <w:t>Gambia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4D1D15B4" w14:textId="16A1D38A"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12567D77" w14:textId="33F0047A" w:rsidR="5750CB3A" w:rsidRDefault="5750CB3A" w:rsidP="5750CB3A">
            <w:pPr>
              <w:pStyle w:val="Normal-pool"/>
            </w:pPr>
            <w:r w:rsidRPr="5750CB3A">
              <w:rPr>
                <w:rFonts w:eastAsia="Times New Roman"/>
                <w:sz w:val="18"/>
                <w:szCs w:val="18"/>
                <w:lang w:val="en-GB"/>
              </w:rPr>
              <w:t>Mongolia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0D80F16A" w14:textId="7359B6EF" w:rsidR="5750CB3A" w:rsidRDefault="5750CB3A"/>
        </w:tc>
      </w:tr>
      <w:tr w:rsidR="5750CB3A" w14:paraId="115E9918"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085B5A92" w14:textId="2E308B2C"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12FF72DC" w14:textId="27AEFD9A" w:rsidR="5750CB3A" w:rsidRDefault="5750CB3A" w:rsidP="5750CB3A">
            <w:pPr>
              <w:pStyle w:val="Normal-pool"/>
            </w:pPr>
            <w:r w:rsidRPr="5750CB3A">
              <w:rPr>
                <w:rFonts w:eastAsia="Times New Roman"/>
                <w:sz w:val="18"/>
                <w:szCs w:val="18"/>
                <w:lang w:val="en-GB"/>
              </w:rPr>
              <w:t>Ghana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64659832" w14:textId="391AA3AA"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492AC991" w14:textId="4FE19FEF" w:rsidR="5750CB3A" w:rsidRDefault="5750CB3A" w:rsidP="5750CB3A">
            <w:pPr>
              <w:pStyle w:val="Normal-pool"/>
            </w:pPr>
            <w:r w:rsidRPr="5750CB3A">
              <w:rPr>
                <w:rFonts w:eastAsia="Times New Roman"/>
                <w:sz w:val="18"/>
                <w:szCs w:val="18"/>
                <w:lang w:val="en-GB"/>
              </w:rPr>
              <w:t>Oman</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7A074992" w14:textId="29FEE349" w:rsidR="5750CB3A" w:rsidRDefault="5750CB3A"/>
        </w:tc>
      </w:tr>
      <w:tr w:rsidR="5750CB3A" w14:paraId="33521C47"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359CC5F4" w14:textId="1A778595"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37DC3DBE" w14:textId="77A9956C" w:rsidR="5750CB3A" w:rsidRDefault="5750CB3A" w:rsidP="5750CB3A">
            <w:pPr>
              <w:pStyle w:val="Normal-pool"/>
            </w:pPr>
            <w:r w:rsidRPr="5750CB3A">
              <w:rPr>
                <w:rFonts w:eastAsia="Times New Roman"/>
                <w:sz w:val="18"/>
                <w:szCs w:val="18"/>
                <w:lang w:val="en-GB"/>
              </w:rPr>
              <w:t>Guinea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0DA64661" w14:textId="35995CB4"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681F4A4E" w14:textId="1A42341E" w:rsidR="5750CB3A" w:rsidRDefault="5750CB3A" w:rsidP="5750CB3A">
            <w:pPr>
              <w:pStyle w:val="Normal-pool"/>
            </w:pPr>
            <w:r w:rsidRPr="5750CB3A">
              <w:rPr>
                <w:rFonts w:eastAsia="Times New Roman"/>
                <w:sz w:val="18"/>
                <w:szCs w:val="18"/>
                <w:lang w:val="en-GB"/>
              </w:rPr>
              <w:t>Palau</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1238952B" w14:textId="4BCA4884" w:rsidR="5750CB3A" w:rsidRDefault="5750CB3A"/>
        </w:tc>
      </w:tr>
      <w:tr w:rsidR="5750CB3A" w14:paraId="34B6092E"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59889430" w14:textId="411D363A"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33F5FDF2" w14:textId="2A785E68" w:rsidR="5750CB3A" w:rsidRDefault="5750CB3A" w:rsidP="5750CB3A">
            <w:pPr>
              <w:pStyle w:val="Normal-pool"/>
            </w:pPr>
            <w:r w:rsidRPr="5750CB3A">
              <w:rPr>
                <w:rFonts w:eastAsia="Times New Roman"/>
                <w:sz w:val="18"/>
                <w:szCs w:val="18"/>
                <w:lang w:val="en-GB"/>
              </w:rPr>
              <w:t>Guinea-Bissau</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0841A249" w14:textId="7DF5BD44"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2B3EA93A" w14:textId="0E904A85" w:rsidR="5750CB3A" w:rsidRDefault="5750CB3A" w:rsidP="5750CB3A">
            <w:pPr>
              <w:pStyle w:val="Normal-pool"/>
            </w:pPr>
            <w:r w:rsidRPr="5750CB3A">
              <w:rPr>
                <w:rFonts w:eastAsia="Times New Roman"/>
                <w:sz w:val="18"/>
                <w:szCs w:val="18"/>
                <w:lang w:val="en-GB"/>
              </w:rPr>
              <w:t>Philippines</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73B4F382" w14:textId="1B8AAE4C" w:rsidR="5750CB3A" w:rsidRDefault="5750CB3A"/>
        </w:tc>
      </w:tr>
      <w:tr w:rsidR="5750CB3A" w14:paraId="78A9E9FE"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31390C3D" w14:textId="2BBC5C1F"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3E05B8BA" w14:textId="563BA841" w:rsidR="5750CB3A" w:rsidRDefault="5750CB3A" w:rsidP="5750CB3A">
            <w:pPr>
              <w:pStyle w:val="Normal-pool"/>
            </w:pPr>
            <w:r w:rsidRPr="5750CB3A">
              <w:rPr>
                <w:rFonts w:eastAsia="Times New Roman"/>
                <w:sz w:val="18"/>
                <w:szCs w:val="18"/>
                <w:lang w:val="en-GB"/>
              </w:rPr>
              <w:t>Lesotho</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2E079298" w14:textId="05888E1D"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0A3F96DD" w14:textId="12ACE3CD" w:rsidR="5750CB3A" w:rsidRDefault="5750CB3A" w:rsidP="5750CB3A">
            <w:pPr>
              <w:pStyle w:val="Normal-pool"/>
            </w:pPr>
            <w:r w:rsidRPr="5750CB3A">
              <w:rPr>
                <w:rFonts w:eastAsia="Times New Roman"/>
                <w:sz w:val="18"/>
                <w:szCs w:val="18"/>
                <w:lang w:val="en-GB"/>
              </w:rPr>
              <w:t>Republic of Korea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06DC2BD1" w14:textId="65245027" w:rsidR="5750CB3A" w:rsidRDefault="5750CB3A"/>
        </w:tc>
      </w:tr>
      <w:tr w:rsidR="5750CB3A" w14:paraId="7F8E4967"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76317D56" w14:textId="6E6D3B40"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05C9EF05" w14:textId="485C36AD" w:rsidR="5750CB3A" w:rsidRDefault="5750CB3A" w:rsidP="5750CB3A">
            <w:pPr>
              <w:pStyle w:val="Normal-pool"/>
            </w:pPr>
            <w:r w:rsidRPr="5750CB3A">
              <w:rPr>
                <w:rFonts w:eastAsia="Times New Roman"/>
                <w:sz w:val="18"/>
                <w:szCs w:val="18"/>
                <w:lang w:val="en-GB"/>
              </w:rPr>
              <w:t>Madagascar</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3F32E31E" w14:textId="11848637"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6B294313" w14:textId="7EBE1E45" w:rsidR="5750CB3A" w:rsidRDefault="5750CB3A" w:rsidP="5750CB3A">
            <w:pPr>
              <w:pStyle w:val="Normal-pool"/>
            </w:pPr>
            <w:r w:rsidRPr="5750CB3A">
              <w:rPr>
                <w:rFonts w:eastAsia="Times New Roman"/>
                <w:sz w:val="18"/>
                <w:szCs w:val="18"/>
                <w:lang w:val="en-GB"/>
              </w:rPr>
              <w:t>Samoa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03AA2D07" w14:textId="34D04BFC" w:rsidR="5750CB3A" w:rsidRDefault="5750CB3A"/>
        </w:tc>
      </w:tr>
      <w:tr w:rsidR="5750CB3A" w14:paraId="4D47BF95"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4F532ECC" w14:textId="4149D028"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275F3C67" w14:textId="37613BB0" w:rsidR="5750CB3A" w:rsidRDefault="5750CB3A" w:rsidP="5750CB3A">
            <w:pPr>
              <w:pStyle w:val="Normal-pool"/>
            </w:pPr>
            <w:r w:rsidRPr="5750CB3A">
              <w:rPr>
                <w:rFonts w:eastAsia="Times New Roman"/>
                <w:sz w:val="18"/>
                <w:szCs w:val="18"/>
                <w:lang w:val="en-GB"/>
              </w:rPr>
              <w:t>Mali</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78E71E18" w14:textId="486F0664"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587EA664" w14:textId="7F0BCE2B" w:rsidR="5750CB3A" w:rsidRDefault="5750CB3A" w:rsidP="5750CB3A">
            <w:pPr>
              <w:pStyle w:val="Normal-pool"/>
            </w:pPr>
            <w:r w:rsidRPr="5750CB3A">
              <w:rPr>
                <w:rFonts w:eastAsia="Times New Roman"/>
                <w:sz w:val="18"/>
                <w:szCs w:val="18"/>
                <w:lang w:val="en-GB"/>
              </w:rPr>
              <w:t>Saudi Arabia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15BFB4B2" w14:textId="25FE8B92" w:rsidR="5750CB3A" w:rsidRDefault="5750CB3A"/>
        </w:tc>
      </w:tr>
      <w:tr w:rsidR="5750CB3A" w14:paraId="13210A44"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5945C170" w14:textId="13EA7C04"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53B27696" w14:textId="029BA302" w:rsidR="5750CB3A" w:rsidRDefault="5750CB3A" w:rsidP="5750CB3A">
            <w:pPr>
              <w:pStyle w:val="Normal-pool"/>
            </w:pPr>
            <w:r w:rsidRPr="5750CB3A">
              <w:rPr>
                <w:rFonts w:eastAsia="Times New Roman"/>
                <w:sz w:val="18"/>
                <w:szCs w:val="18"/>
                <w:lang w:val="en-GB"/>
              </w:rPr>
              <w:t>Mauritius</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5EB31124" w14:textId="65786F4A"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65FB1635" w14:textId="75E43D63" w:rsidR="5750CB3A" w:rsidRDefault="5750CB3A" w:rsidP="5750CB3A">
            <w:pPr>
              <w:pStyle w:val="Normal-pool"/>
            </w:pPr>
            <w:r w:rsidRPr="5750CB3A">
              <w:rPr>
                <w:rFonts w:eastAsia="Times New Roman"/>
                <w:sz w:val="18"/>
                <w:szCs w:val="18"/>
                <w:lang w:val="en-GB"/>
              </w:rPr>
              <w:t>Singapore</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231967AD" w14:textId="743E6675" w:rsidR="5750CB3A" w:rsidRDefault="5750CB3A"/>
        </w:tc>
      </w:tr>
      <w:tr w:rsidR="5750CB3A" w14:paraId="3BE6FACB"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6D38DDE6" w14:textId="14C6CB24"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2CBD98F5" w14:textId="02FA11B0" w:rsidR="5750CB3A" w:rsidRDefault="5750CB3A" w:rsidP="5750CB3A">
            <w:pPr>
              <w:pStyle w:val="Normal-pool"/>
            </w:pPr>
            <w:r w:rsidRPr="5750CB3A">
              <w:rPr>
                <w:rFonts w:eastAsia="Times New Roman"/>
                <w:sz w:val="18"/>
                <w:szCs w:val="18"/>
                <w:lang w:val="en-GB"/>
              </w:rPr>
              <w:t>Namibia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7A87B94D" w14:textId="0D81C171"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1061BC82" w14:textId="4EBD4228" w:rsidR="5750CB3A" w:rsidRDefault="5750CB3A" w:rsidP="5750CB3A">
            <w:pPr>
              <w:pStyle w:val="Normal-pool"/>
            </w:pPr>
            <w:r w:rsidRPr="5750CB3A">
              <w:rPr>
                <w:rFonts w:eastAsia="Times New Roman"/>
                <w:sz w:val="18"/>
                <w:szCs w:val="18"/>
                <w:lang w:val="en-GB"/>
              </w:rPr>
              <w:t>Sri Lanka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5062DABC" w14:textId="0E77AC27" w:rsidR="5750CB3A" w:rsidRDefault="5750CB3A"/>
        </w:tc>
      </w:tr>
      <w:tr w:rsidR="5750CB3A" w14:paraId="3BC20726"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56CDDBAA" w14:textId="6C90FC70"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7843EC15" w14:textId="5A7B955C" w:rsidR="5750CB3A" w:rsidRDefault="5750CB3A" w:rsidP="5750CB3A">
            <w:pPr>
              <w:pStyle w:val="Normal-pool"/>
            </w:pPr>
            <w:r w:rsidRPr="5750CB3A">
              <w:rPr>
                <w:rFonts w:eastAsia="Times New Roman"/>
                <w:sz w:val="18"/>
                <w:szCs w:val="18"/>
                <w:lang w:val="en-GB"/>
              </w:rPr>
              <w:t>Niger</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0B8D0CE6" w14:textId="4F073D1B"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29DC7779" w14:textId="677F58CB" w:rsidR="5750CB3A" w:rsidRDefault="5750CB3A" w:rsidP="5750CB3A">
            <w:pPr>
              <w:pStyle w:val="Normal-pool"/>
            </w:pPr>
            <w:r w:rsidRPr="5750CB3A">
              <w:rPr>
                <w:rFonts w:eastAsia="Times New Roman"/>
                <w:sz w:val="18"/>
                <w:szCs w:val="18"/>
                <w:lang w:val="en-GB"/>
              </w:rPr>
              <w:t>Thailand</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442C993C" w14:textId="7CDB5478" w:rsidR="5750CB3A" w:rsidRDefault="5750CB3A"/>
        </w:tc>
      </w:tr>
      <w:tr w:rsidR="5750CB3A" w14:paraId="4E0BA29C"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7E747ACA" w14:textId="51AAE590"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54505512" w14:textId="0028106E" w:rsidR="5750CB3A" w:rsidRDefault="5750CB3A" w:rsidP="5750CB3A">
            <w:pPr>
              <w:pStyle w:val="Normal-pool"/>
            </w:pPr>
            <w:r w:rsidRPr="5750CB3A">
              <w:rPr>
                <w:rFonts w:eastAsia="Times New Roman"/>
                <w:sz w:val="18"/>
                <w:szCs w:val="18"/>
                <w:lang w:val="en-GB"/>
              </w:rPr>
              <w:t>Nigeria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0FB61C40" w14:textId="16745387"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18C3C4BB" w14:textId="71C0F2A6" w:rsidR="5750CB3A" w:rsidRDefault="5750CB3A" w:rsidP="5750CB3A">
            <w:pPr>
              <w:pStyle w:val="Normal-pool"/>
            </w:pPr>
            <w:r w:rsidRPr="5750CB3A">
              <w:rPr>
                <w:rFonts w:eastAsia="Times New Roman"/>
                <w:sz w:val="18"/>
                <w:szCs w:val="18"/>
                <w:lang w:val="en-GB"/>
              </w:rPr>
              <w:t>Tuvalu</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3B7557F1" w14:textId="352E96E8" w:rsidR="5750CB3A" w:rsidRDefault="5750CB3A"/>
        </w:tc>
      </w:tr>
      <w:tr w:rsidR="5750CB3A" w14:paraId="0E83E4F7"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4CA872BE" w14:textId="1F14D5EB"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1595B018" w14:textId="1128EF9E" w:rsidR="5750CB3A" w:rsidRDefault="5750CB3A" w:rsidP="5750CB3A">
            <w:pPr>
              <w:pStyle w:val="Normal-pool"/>
            </w:pPr>
            <w:r w:rsidRPr="5750CB3A">
              <w:rPr>
                <w:rFonts w:eastAsia="Times New Roman"/>
                <w:sz w:val="18"/>
                <w:szCs w:val="18"/>
                <w:lang w:val="en-GB"/>
              </w:rPr>
              <w:t>Rwanda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080FA8AD" w14:textId="11EF250C"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345EDDBB" w14:textId="27D22577" w:rsidR="5750CB3A" w:rsidRDefault="5750CB3A" w:rsidP="5750CB3A">
            <w:pPr>
              <w:pStyle w:val="Normal-pool"/>
            </w:pPr>
            <w:r w:rsidRPr="5750CB3A">
              <w:rPr>
                <w:rFonts w:eastAsia="Times New Roman"/>
                <w:sz w:val="18"/>
                <w:szCs w:val="18"/>
                <w:lang w:val="en-GB"/>
              </w:rPr>
              <w:t>United Arab Emirates</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1A2812C8" w14:textId="451C142C" w:rsidR="5750CB3A" w:rsidRDefault="5750CB3A"/>
        </w:tc>
      </w:tr>
      <w:tr w:rsidR="5750CB3A" w14:paraId="5952B534"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58DCD7E3" w14:textId="3904901B"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254B17DB" w14:textId="72AA6FAB" w:rsidR="5750CB3A" w:rsidRDefault="5750CB3A" w:rsidP="5750CB3A">
            <w:pPr>
              <w:pStyle w:val="Normal-pool"/>
            </w:pPr>
            <w:r w:rsidRPr="5750CB3A">
              <w:rPr>
                <w:rFonts w:eastAsia="Times New Roman"/>
                <w:sz w:val="18"/>
                <w:szCs w:val="18"/>
                <w:lang w:val="en-GB"/>
              </w:rPr>
              <w:t>Sao Tome and Principe</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04A50FDA" w14:textId="420522F3"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55D3A5BE" w14:textId="1EEA214C" w:rsidR="5750CB3A" w:rsidRDefault="5750CB3A" w:rsidP="5750CB3A">
            <w:pPr>
              <w:pStyle w:val="Normal-pool"/>
            </w:pPr>
            <w:r w:rsidRPr="5750CB3A">
              <w:rPr>
                <w:rFonts w:eastAsia="Times New Roman"/>
                <w:sz w:val="18"/>
                <w:szCs w:val="18"/>
                <w:lang w:val="en-GB"/>
              </w:rPr>
              <w:t>Vanuatu</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2FE41AA7" w14:textId="368931A0" w:rsidR="5750CB3A" w:rsidRDefault="5750CB3A"/>
        </w:tc>
      </w:tr>
      <w:tr w:rsidR="5750CB3A" w14:paraId="32A20ACB"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5E3930CA" w14:textId="2B728BF2"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1913D523" w14:textId="04A1E3F8" w:rsidR="5750CB3A" w:rsidRDefault="5750CB3A" w:rsidP="5750CB3A">
            <w:pPr>
              <w:pStyle w:val="Normal-pool"/>
            </w:pPr>
            <w:r w:rsidRPr="5750CB3A">
              <w:rPr>
                <w:rFonts w:eastAsia="Times New Roman"/>
                <w:sz w:val="18"/>
                <w:szCs w:val="18"/>
                <w:lang w:val="en-GB"/>
              </w:rPr>
              <w:t>Senegal</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64EB91E5" w14:textId="26215CB9" w:rsidR="5750CB3A" w:rsidRDefault="5750CB3A"/>
        </w:tc>
        <w:tc>
          <w:tcPr>
            <w:tcW w:w="397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2B867B0E" w14:textId="3E498124" w:rsidR="5750CB3A" w:rsidRDefault="5750CB3A" w:rsidP="5750CB3A">
            <w:pPr>
              <w:pStyle w:val="Normal-pool"/>
            </w:pPr>
            <w:r w:rsidRPr="5750CB3A">
              <w:rPr>
                <w:rFonts w:eastAsia="Times New Roman"/>
                <w:sz w:val="18"/>
                <w:szCs w:val="18"/>
                <w:lang w:val="en-GB"/>
              </w:rPr>
              <w:t>Viet Nam</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6C5CF4DB" w14:textId="7577C28C" w:rsidR="5750CB3A" w:rsidRDefault="5750CB3A"/>
        </w:tc>
      </w:tr>
      <w:tr w:rsidR="5750CB3A" w14:paraId="01B8EBD5"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4356CE9C" w14:textId="606DBCB2"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09692B54" w14:textId="052917FC" w:rsidR="5750CB3A" w:rsidRDefault="5750CB3A" w:rsidP="5750CB3A">
            <w:pPr>
              <w:pStyle w:val="Normal-pool"/>
            </w:pPr>
            <w:r w:rsidRPr="5750CB3A">
              <w:rPr>
                <w:rFonts w:eastAsia="Times New Roman"/>
                <w:sz w:val="18"/>
                <w:szCs w:val="18"/>
                <w:lang w:val="en-GB"/>
              </w:rPr>
              <w:t>Seychelles</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4F49B1B3" w14:textId="491FD122" w:rsidR="5750CB3A" w:rsidRDefault="5750CB3A"/>
        </w:tc>
        <w:tc>
          <w:tcPr>
            <w:tcW w:w="3977" w:type="dxa"/>
            <w:tcBorders>
              <w:top w:val="single" w:sz="4" w:space="0" w:color="000000" w:themeColor="text1"/>
              <w:left w:val="nil"/>
              <w:bottom w:val="nil"/>
              <w:right w:val="nil"/>
            </w:tcBorders>
            <w:tcMar>
              <w:top w:w="15" w:type="dxa"/>
              <w:left w:w="15" w:type="dxa"/>
              <w:right w:w="15" w:type="dxa"/>
            </w:tcMar>
            <w:vAlign w:val="bottom"/>
          </w:tcPr>
          <w:p w14:paraId="5E856152" w14:textId="555CE06B" w:rsidR="5750CB3A" w:rsidRDefault="5750CB3A"/>
        </w:tc>
        <w:tc>
          <w:tcPr>
            <w:tcW w:w="920" w:type="dxa"/>
            <w:tcBorders>
              <w:top w:val="nil"/>
              <w:left w:val="nil"/>
              <w:bottom w:val="nil"/>
              <w:right w:val="nil"/>
            </w:tcBorders>
            <w:tcMar>
              <w:top w:w="15" w:type="dxa"/>
              <w:left w:w="15" w:type="dxa"/>
              <w:right w:w="15" w:type="dxa"/>
            </w:tcMar>
            <w:vAlign w:val="bottom"/>
          </w:tcPr>
          <w:p w14:paraId="603FAC69" w14:textId="27C4468E" w:rsidR="5750CB3A" w:rsidRDefault="5750CB3A"/>
        </w:tc>
      </w:tr>
      <w:tr w:rsidR="5750CB3A" w14:paraId="3F6BF019"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2CD56F5F" w14:textId="0AC76A05"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5CB22D81" w14:textId="60090D83" w:rsidR="5750CB3A" w:rsidRDefault="5750CB3A" w:rsidP="5750CB3A">
            <w:pPr>
              <w:pStyle w:val="Normal-pool"/>
            </w:pPr>
            <w:r w:rsidRPr="5750CB3A">
              <w:rPr>
                <w:rFonts w:eastAsia="Times New Roman"/>
                <w:sz w:val="18"/>
                <w:szCs w:val="18"/>
                <w:lang w:val="en-GB"/>
              </w:rPr>
              <w:t>Sierra Leone</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4F555E88" w14:textId="4D6F16C7" w:rsidR="5750CB3A" w:rsidRDefault="5750CB3A"/>
        </w:tc>
        <w:tc>
          <w:tcPr>
            <w:tcW w:w="3977"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BFBFBF" w:themeFill="background1" w:themeFillShade="BF"/>
            <w:tcMar>
              <w:top w:w="15" w:type="dxa"/>
              <w:left w:w="15" w:type="dxa"/>
              <w:right w:w="15" w:type="dxa"/>
            </w:tcMar>
            <w:vAlign w:val="center"/>
          </w:tcPr>
          <w:p w14:paraId="66218831" w14:textId="7CB993A3" w:rsidR="5750CB3A" w:rsidRDefault="5750CB3A" w:rsidP="5750CB3A">
            <w:pPr>
              <w:pStyle w:val="Normal-pool"/>
            </w:pPr>
            <w:r w:rsidRPr="5750CB3A">
              <w:rPr>
                <w:rFonts w:eastAsia="Times New Roman"/>
                <w:b/>
                <w:bCs/>
                <w:sz w:val="18"/>
                <w:szCs w:val="18"/>
                <w:lang w:val="en-GB"/>
              </w:rPr>
              <w:t xml:space="preserve">Eastern European States (15 Parties)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751083F6" w14:textId="772BC34F" w:rsidR="5750CB3A" w:rsidRDefault="5750CB3A"/>
        </w:tc>
      </w:tr>
      <w:tr w:rsidR="5750CB3A" w14:paraId="06535971"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600A9956" w14:textId="3BA3F7CF"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660509EC" w14:textId="1257FB56" w:rsidR="5750CB3A" w:rsidRDefault="5750CB3A" w:rsidP="5750CB3A">
            <w:pPr>
              <w:pStyle w:val="Normal-pool"/>
            </w:pPr>
            <w:r w:rsidRPr="5750CB3A">
              <w:rPr>
                <w:rFonts w:eastAsia="Times New Roman"/>
                <w:sz w:val="18"/>
                <w:szCs w:val="18"/>
                <w:lang w:val="en-GB"/>
              </w:rPr>
              <w:t>South Africa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2700D5CA" w14:textId="2F2665D2"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76AE5E0D" w14:textId="0C54C76D" w:rsidR="5750CB3A" w:rsidRDefault="5750CB3A" w:rsidP="5750CB3A">
            <w:pPr>
              <w:pStyle w:val="Normal-pool"/>
            </w:pPr>
            <w:r w:rsidRPr="5750CB3A">
              <w:rPr>
                <w:rFonts w:eastAsia="Times New Roman"/>
                <w:sz w:val="18"/>
                <w:szCs w:val="18"/>
                <w:lang w:val="en-GB"/>
              </w:rPr>
              <w:t>Albania</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136A9C1C" w14:textId="5AE41EF7" w:rsidR="5750CB3A" w:rsidRDefault="5750CB3A"/>
        </w:tc>
      </w:tr>
      <w:tr w:rsidR="5750CB3A" w14:paraId="79F87681"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27758A48" w14:textId="7AB3B207"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3B6390AC" w14:textId="7CC762C6" w:rsidR="5750CB3A" w:rsidRDefault="5750CB3A" w:rsidP="5750CB3A">
            <w:pPr>
              <w:pStyle w:val="Normal-pool"/>
            </w:pPr>
            <w:r w:rsidRPr="5750CB3A">
              <w:rPr>
                <w:rFonts w:eastAsia="Times New Roman"/>
                <w:sz w:val="18"/>
                <w:szCs w:val="18"/>
                <w:lang w:val="en-GB"/>
              </w:rPr>
              <w:t>Togo</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3C832636" w14:textId="04A90B2E"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17C90D18" w14:textId="383D3F31" w:rsidR="5750CB3A" w:rsidRDefault="5750CB3A" w:rsidP="5750CB3A">
            <w:pPr>
              <w:pStyle w:val="Normal-pool"/>
            </w:pPr>
            <w:r w:rsidRPr="5750CB3A">
              <w:rPr>
                <w:rFonts w:eastAsia="Times New Roman"/>
                <w:sz w:val="18"/>
                <w:szCs w:val="18"/>
                <w:lang w:val="en-GB"/>
              </w:rPr>
              <w:t>Armenia</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1EFD1E63" w14:textId="0FA77C02" w:rsidR="5750CB3A" w:rsidRDefault="5750CB3A"/>
        </w:tc>
      </w:tr>
      <w:tr w:rsidR="5750CB3A" w14:paraId="33ACCE98"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0781E68B" w14:textId="6A854440"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0A88F182" w14:textId="44880FB8" w:rsidR="5750CB3A" w:rsidRDefault="5750CB3A" w:rsidP="5750CB3A">
            <w:pPr>
              <w:pStyle w:val="Normal-pool"/>
            </w:pPr>
            <w:r w:rsidRPr="5750CB3A">
              <w:rPr>
                <w:rFonts w:eastAsia="Times New Roman"/>
                <w:sz w:val="18"/>
                <w:szCs w:val="18"/>
                <w:lang w:val="en-GB"/>
              </w:rPr>
              <w:t>Uganda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10322D90" w14:textId="01D66952" w:rsidR="5750CB3A" w:rsidRDefault="5750CB3A"/>
        </w:tc>
        <w:tc>
          <w:tcPr>
            <w:tcW w:w="3977" w:type="dxa"/>
            <w:tcBorders>
              <w:top w:val="single" w:sz="4"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0E88C955" w14:textId="4168E718" w:rsidR="5750CB3A" w:rsidRDefault="5750CB3A" w:rsidP="5750CB3A">
            <w:pPr>
              <w:pStyle w:val="Normal-pool"/>
            </w:pPr>
            <w:r w:rsidRPr="5750CB3A">
              <w:rPr>
                <w:rFonts w:eastAsia="Times New Roman"/>
                <w:sz w:val="18"/>
                <w:szCs w:val="18"/>
                <w:lang w:val="en-GB"/>
              </w:rPr>
              <w:t>Bulgaria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026DE798" w14:textId="5EDC0585" w:rsidR="5750CB3A" w:rsidRDefault="5750CB3A"/>
        </w:tc>
      </w:tr>
      <w:tr w:rsidR="5750CB3A" w14:paraId="325996F0"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54EE9C31" w14:textId="36B67EE0" w:rsidR="5750CB3A" w:rsidRDefault="5750CB3A"/>
        </w:tc>
        <w:tc>
          <w:tcPr>
            <w:tcW w:w="2759"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0EFD364F" w14:textId="79AE9BA3" w:rsidR="5750CB3A" w:rsidRDefault="5750CB3A" w:rsidP="5750CB3A">
            <w:pPr>
              <w:pStyle w:val="Normal-pool"/>
            </w:pPr>
            <w:r w:rsidRPr="5750CB3A">
              <w:rPr>
                <w:rFonts w:eastAsia="Times New Roman"/>
                <w:sz w:val="18"/>
                <w:szCs w:val="18"/>
                <w:lang w:val="en-GB"/>
              </w:rPr>
              <w:t>Zambia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107E9EF8" w14:textId="54136DD8"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6A48E0A8" w14:textId="20382E3E" w:rsidR="5750CB3A" w:rsidRDefault="5750CB3A" w:rsidP="5750CB3A">
            <w:pPr>
              <w:pStyle w:val="Normal-pool"/>
            </w:pPr>
            <w:r w:rsidRPr="5750CB3A">
              <w:rPr>
                <w:rFonts w:eastAsia="Times New Roman"/>
                <w:sz w:val="18"/>
                <w:szCs w:val="18"/>
                <w:lang w:val="en-GB"/>
              </w:rPr>
              <w:t>Croatia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11A351AA" w14:textId="31636EF5" w:rsidR="5750CB3A" w:rsidRDefault="5750CB3A"/>
        </w:tc>
      </w:tr>
      <w:tr w:rsidR="5750CB3A" w14:paraId="5237B8A7"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3FB0DFA9" w14:textId="5EA2A977" w:rsidR="5750CB3A" w:rsidRDefault="5750CB3A"/>
        </w:tc>
        <w:tc>
          <w:tcPr>
            <w:tcW w:w="2759" w:type="dxa"/>
            <w:tcBorders>
              <w:top w:val="single" w:sz="4" w:space="0" w:color="000000" w:themeColor="text1"/>
              <w:left w:val="nil"/>
              <w:bottom w:val="nil"/>
              <w:right w:val="nil"/>
            </w:tcBorders>
            <w:tcMar>
              <w:top w:w="15" w:type="dxa"/>
              <w:left w:w="15" w:type="dxa"/>
              <w:right w:w="15" w:type="dxa"/>
            </w:tcMar>
            <w:vAlign w:val="bottom"/>
          </w:tcPr>
          <w:p w14:paraId="35B9BDCB" w14:textId="2F33AE28" w:rsidR="5750CB3A" w:rsidRDefault="5750CB3A"/>
        </w:tc>
        <w:tc>
          <w:tcPr>
            <w:tcW w:w="920" w:type="dxa"/>
            <w:tcBorders>
              <w:top w:val="nil"/>
              <w:left w:val="nil"/>
              <w:bottom w:val="nil"/>
              <w:right w:val="nil"/>
            </w:tcBorders>
            <w:tcMar>
              <w:top w:w="15" w:type="dxa"/>
              <w:left w:w="15" w:type="dxa"/>
              <w:right w:w="15" w:type="dxa"/>
            </w:tcMar>
            <w:vAlign w:val="bottom"/>
          </w:tcPr>
          <w:p w14:paraId="71207A45" w14:textId="07D9FB15"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584354DE" w14:textId="09E96FDA" w:rsidR="5750CB3A" w:rsidRDefault="5750CB3A" w:rsidP="5750CB3A">
            <w:pPr>
              <w:pStyle w:val="Normal-pool"/>
            </w:pPr>
            <w:r w:rsidRPr="5750CB3A">
              <w:rPr>
                <w:rFonts w:eastAsia="Times New Roman"/>
                <w:sz w:val="18"/>
                <w:szCs w:val="18"/>
                <w:lang w:val="en-GB"/>
              </w:rPr>
              <w:t>Czechia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1F668C36" w14:textId="3DBA295D" w:rsidR="5750CB3A" w:rsidRDefault="5750CB3A"/>
        </w:tc>
      </w:tr>
      <w:tr w:rsidR="5750CB3A" w14:paraId="28F55F91"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7757260C" w14:textId="02DED573" w:rsidR="5750CB3A" w:rsidRDefault="5750CB3A"/>
        </w:tc>
        <w:tc>
          <w:tcPr>
            <w:tcW w:w="2759" w:type="dxa"/>
            <w:tcBorders>
              <w:top w:val="nil"/>
              <w:left w:val="nil"/>
              <w:bottom w:val="nil"/>
              <w:right w:val="nil"/>
            </w:tcBorders>
            <w:tcMar>
              <w:top w:w="15" w:type="dxa"/>
              <w:left w:w="15" w:type="dxa"/>
              <w:right w:w="15" w:type="dxa"/>
            </w:tcMar>
            <w:vAlign w:val="bottom"/>
          </w:tcPr>
          <w:p w14:paraId="778D42E3" w14:textId="4A543DA3" w:rsidR="5750CB3A" w:rsidRDefault="5750CB3A"/>
        </w:tc>
        <w:tc>
          <w:tcPr>
            <w:tcW w:w="920" w:type="dxa"/>
            <w:tcBorders>
              <w:top w:val="nil"/>
              <w:left w:val="nil"/>
              <w:bottom w:val="nil"/>
              <w:right w:val="nil"/>
            </w:tcBorders>
            <w:tcMar>
              <w:top w:w="15" w:type="dxa"/>
              <w:left w:w="15" w:type="dxa"/>
              <w:right w:w="15" w:type="dxa"/>
            </w:tcMar>
            <w:vAlign w:val="bottom"/>
          </w:tcPr>
          <w:p w14:paraId="3974C3E5" w14:textId="6E33D6AD"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13D2AB4E" w14:textId="53F8E232" w:rsidR="5750CB3A" w:rsidRDefault="5750CB3A" w:rsidP="5750CB3A">
            <w:pPr>
              <w:pStyle w:val="Normal-pool"/>
            </w:pPr>
            <w:r w:rsidRPr="5750CB3A">
              <w:rPr>
                <w:rFonts w:eastAsia="Times New Roman"/>
                <w:sz w:val="18"/>
                <w:szCs w:val="18"/>
                <w:lang w:val="en-GB"/>
              </w:rPr>
              <w:t>Estonia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1B95E661" w14:textId="777C872E" w:rsidR="5750CB3A" w:rsidRDefault="5750CB3A"/>
        </w:tc>
      </w:tr>
      <w:tr w:rsidR="5750CB3A" w14:paraId="7F07870B"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272DDFED" w14:textId="0EC90C1F" w:rsidR="5750CB3A" w:rsidRDefault="5750CB3A"/>
        </w:tc>
        <w:tc>
          <w:tcPr>
            <w:tcW w:w="2759" w:type="dxa"/>
            <w:tcBorders>
              <w:top w:val="nil"/>
              <w:left w:val="nil"/>
              <w:bottom w:val="nil"/>
              <w:right w:val="nil"/>
            </w:tcBorders>
            <w:tcMar>
              <w:top w:w="15" w:type="dxa"/>
              <w:left w:w="15" w:type="dxa"/>
              <w:right w:w="15" w:type="dxa"/>
            </w:tcMar>
            <w:vAlign w:val="bottom"/>
          </w:tcPr>
          <w:p w14:paraId="72128C9C" w14:textId="0BC8F797" w:rsidR="5750CB3A" w:rsidRDefault="5750CB3A"/>
        </w:tc>
        <w:tc>
          <w:tcPr>
            <w:tcW w:w="920" w:type="dxa"/>
            <w:tcBorders>
              <w:top w:val="nil"/>
              <w:left w:val="nil"/>
              <w:bottom w:val="nil"/>
              <w:right w:val="nil"/>
            </w:tcBorders>
            <w:tcMar>
              <w:top w:w="15" w:type="dxa"/>
              <w:left w:w="15" w:type="dxa"/>
              <w:right w:w="15" w:type="dxa"/>
            </w:tcMar>
            <w:vAlign w:val="bottom"/>
          </w:tcPr>
          <w:p w14:paraId="24EC663B" w14:textId="12CF3409"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4350F532" w14:textId="1C764FF0" w:rsidR="5750CB3A" w:rsidRDefault="5750CB3A" w:rsidP="5750CB3A">
            <w:pPr>
              <w:pStyle w:val="Normal-pool"/>
            </w:pPr>
            <w:r w:rsidRPr="5750CB3A">
              <w:rPr>
                <w:rFonts w:eastAsia="Times New Roman"/>
                <w:sz w:val="18"/>
                <w:szCs w:val="18"/>
                <w:lang w:val="en-GB"/>
              </w:rPr>
              <w:t>Hungary</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6E4BEBA1" w14:textId="4B142C18" w:rsidR="5750CB3A" w:rsidRDefault="5750CB3A"/>
        </w:tc>
      </w:tr>
      <w:tr w:rsidR="5750CB3A" w14:paraId="4065A02F" w14:textId="77777777" w:rsidTr="5750CB3A">
        <w:trPr>
          <w:trHeight w:val="285"/>
        </w:trPr>
        <w:tc>
          <w:tcPr>
            <w:tcW w:w="919" w:type="dxa"/>
            <w:tcBorders>
              <w:top w:val="nil"/>
              <w:left w:val="nil"/>
              <w:bottom w:val="nil"/>
              <w:right w:val="nil"/>
            </w:tcBorders>
            <w:tcMar>
              <w:top w:w="15" w:type="dxa"/>
              <w:left w:w="15" w:type="dxa"/>
              <w:right w:w="15" w:type="dxa"/>
            </w:tcMar>
            <w:vAlign w:val="bottom"/>
          </w:tcPr>
          <w:p w14:paraId="1157B325" w14:textId="48528D22" w:rsidR="5750CB3A" w:rsidRDefault="5750CB3A"/>
        </w:tc>
        <w:tc>
          <w:tcPr>
            <w:tcW w:w="2759" w:type="dxa"/>
            <w:tcBorders>
              <w:top w:val="nil"/>
              <w:left w:val="nil"/>
              <w:bottom w:val="nil"/>
              <w:right w:val="nil"/>
            </w:tcBorders>
            <w:tcMar>
              <w:top w:w="15" w:type="dxa"/>
              <w:left w:w="15" w:type="dxa"/>
              <w:right w:w="15" w:type="dxa"/>
            </w:tcMar>
            <w:vAlign w:val="bottom"/>
          </w:tcPr>
          <w:p w14:paraId="5B4A6C30" w14:textId="68DF666E" w:rsidR="5750CB3A" w:rsidRDefault="5750CB3A"/>
        </w:tc>
        <w:tc>
          <w:tcPr>
            <w:tcW w:w="920" w:type="dxa"/>
            <w:tcBorders>
              <w:top w:val="nil"/>
              <w:left w:val="nil"/>
              <w:bottom w:val="nil"/>
              <w:right w:val="nil"/>
            </w:tcBorders>
            <w:tcMar>
              <w:top w:w="15" w:type="dxa"/>
              <w:left w:w="15" w:type="dxa"/>
              <w:right w:w="15" w:type="dxa"/>
            </w:tcMar>
            <w:vAlign w:val="bottom"/>
          </w:tcPr>
          <w:p w14:paraId="5376C4F2" w14:textId="21E5B261" w:rsidR="5750CB3A" w:rsidRDefault="5750CB3A"/>
        </w:tc>
        <w:tc>
          <w:tcPr>
            <w:tcW w:w="397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4B03EDA5" w14:textId="7BB06AD6" w:rsidR="5750CB3A" w:rsidRDefault="5750CB3A" w:rsidP="5750CB3A">
            <w:pPr>
              <w:pStyle w:val="Normal-pool"/>
            </w:pPr>
            <w:r w:rsidRPr="5750CB3A">
              <w:rPr>
                <w:rFonts w:eastAsia="Times New Roman"/>
                <w:sz w:val="18"/>
                <w:szCs w:val="18"/>
                <w:lang w:val="en-GB"/>
              </w:rPr>
              <w:t>Latvia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2E5E692D" w14:textId="63DCB508" w:rsidR="5750CB3A" w:rsidRDefault="5750CB3A"/>
        </w:tc>
      </w:tr>
      <w:tr w:rsidR="5750CB3A" w14:paraId="49C723ED"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29AD00E0" w14:textId="1EEA631A" w:rsidR="5750CB3A" w:rsidRDefault="5750CB3A"/>
        </w:tc>
        <w:tc>
          <w:tcPr>
            <w:tcW w:w="2759" w:type="dxa"/>
            <w:tcBorders>
              <w:top w:val="nil"/>
              <w:left w:val="nil"/>
              <w:bottom w:val="nil"/>
              <w:right w:val="nil"/>
            </w:tcBorders>
            <w:tcMar>
              <w:top w:w="15" w:type="dxa"/>
              <w:left w:w="15" w:type="dxa"/>
              <w:right w:w="15" w:type="dxa"/>
            </w:tcMar>
            <w:vAlign w:val="bottom"/>
          </w:tcPr>
          <w:p w14:paraId="1CD233ED" w14:textId="265DE69E" w:rsidR="5750CB3A" w:rsidRDefault="5750CB3A"/>
        </w:tc>
        <w:tc>
          <w:tcPr>
            <w:tcW w:w="920" w:type="dxa"/>
            <w:tcBorders>
              <w:top w:val="nil"/>
              <w:left w:val="nil"/>
              <w:bottom w:val="nil"/>
              <w:right w:val="nil"/>
            </w:tcBorders>
            <w:tcMar>
              <w:top w:w="15" w:type="dxa"/>
              <w:left w:w="15" w:type="dxa"/>
              <w:right w:w="15" w:type="dxa"/>
            </w:tcMar>
            <w:vAlign w:val="bottom"/>
          </w:tcPr>
          <w:p w14:paraId="5B73F625" w14:textId="5D3B6BD3" w:rsidR="5750CB3A" w:rsidRDefault="5750CB3A"/>
        </w:tc>
        <w:tc>
          <w:tcPr>
            <w:tcW w:w="3977" w:type="dxa"/>
            <w:tcBorders>
              <w:top w:val="single" w:sz="4"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49FF319C" w14:textId="2C212099" w:rsidR="5750CB3A" w:rsidRDefault="5750CB3A" w:rsidP="5750CB3A">
            <w:pPr>
              <w:pStyle w:val="Normal-pool"/>
            </w:pPr>
            <w:r w:rsidRPr="5750CB3A">
              <w:rPr>
                <w:rFonts w:eastAsia="Times New Roman"/>
                <w:sz w:val="18"/>
                <w:szCs w:val="18"/>
                <w:lang w:val="en-GB"/>
              </w:rPr>
              <w:t>Lithuania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1F477751" w14:textId="4C062C78" w:rsidR="5750CB3A" w:rsidRDefault="5750CB3A"/>
        </w:tc>
      </w:tr>
      <w:tr w:rsidR="5750CB3A" w14:paraId="00E6AB13"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4D1B3556" w14:textId="0558F6C8" w:rsidR="5750CB3A" w:rsidRDefault="5750CB3A"/>
        </w:tc>
        <w:tc>
          <w:tcPr>
            <w:tcW w:w="2759" w:type="dxa"/>
            <w:tcBorders>
              <w:top w:val="nil"/>
              <w:left w:val="nil"/>
              <w:bottom w:val="nil"/>
              <w:right w:val="nil"/>
            </w:tcBorders>
            <w:tcMar>
              <w:top w:w="15" w:type="dxa"/>
              <w:left w:w="15" w:type="dxa"/>
              <w:right w:w="15" w:type="dxa"/>
            </w:tcMar>
            <w:vAlign w:val="bottom"/>
          </w:tcPr>
          <w:p w14:paraId="1F1E266F" w14:textId="3A70A511" w:rsidR="5750CB3A" w:rsidRDefault="5750CB3A"/>
        </w:tc>
        <w:tc>
          <w:tcPr>
            <w:tcW w:w="920" w:type="dxa"/>
            <w:tcBorders>
              <w:top w:val="nil"/>
              <w:left w:val="nil"/>
              <w:bottom w:val="nil"/>
              <w:right w:val="nil"/>
            </w:tcBorders>
            <w:tcMar>
              <w:top w:w="15" w:type="dxa"/>
              <w:left w:w="15" w:type="dxa"/>
              <w:right w:w="15" w:type="dxa"/>
            </w:tcMar>
            <w:vAlign w:val="bottom"/>
          </w:tcPr>
          <w:p w14:paraId="6A65018A" w14:textId="4E4F0DAD"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1567E1F9" w14:textId="4B3A2D67" w:rsidR="5750CB3A" w:rsidRDefault="5750CB3A" w:rsidP="5750CB3A">
            <w:pPr>
              <w:pStyle w:val="Normal-pool"/>
            </w:pPr>
            <w:r w:rsidRPr="5750CB3A">
              <w:rPr>
                <w:rFonts w:eastAsia="Times New Roman"/>
                <w:sz w:val="18"/>
                <w:szCs w:val="18"/>
                <w:lang w:val="en-GB"/>
              </w:rPr>
              <w:t>Montenegro</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47A37880" w14:textId="4A730579" w:rsidR="5750CB3A" w:rsidRDefault="5750CB3A"/>
        </w:tc>
      </w:tr>
      <w:tr w:rsidR="5750CB3A" w14:paraId="17BB75BE"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5A0971D3" w14:textId="1C0B4A80" w:rsidR="5750CB3A" w:rsidRDefault="5750CB3A"/>
        </w:tc>
        <w:tc>
          <w:tcPr>
            <w:tcW w:w="2759" w:type="dxa"/>
            <w:tcBorders>
              <w:top w:val="nil"/>
              <w:left w:val="nil"/>
              <w:bottom w:val="nil"/>
              <w:right w:val="nil"/>
            </w:tcBorders>
            <w:tcMar>
              <w:top w:w="15" w:type="dxa"/>
              <w:left w:w="15" w:type="dxa"/>
              <w:right w:w="15" w:type="dxa"/>
            </w:tcMar>
            <w:vAlign w:val="bottom"/>
          </w:tcPr>
          <w:p w14:paraId="63139C1B" w14:textId="0A872237" w:rsidR="5750CB3A" w:rsidRDefault="5750CB3A"/>
        </w:tc>
        <w:tc>
          <w:tcPr>
            <w:tcW w:w="920" w:type="dxa"/>
            <w:tcBorders>
              <w:top w:val="nil"/>
              <w:left w:val="nil"/>
              <w:bottom w:val="nil"/>
              <w:right w:val="nil"/>
            </w:tcBorders>
            <w:tcMar>
              <w:top w:w="15" w:type="dxa"/>
              <w:left w:w="15" w:type="dxa"/>
              <w:right w:w="15" w:type="dxa"/>
            </w:tcMar>
            <w:vAlign w:val="bottom"/>
          </w:tcPr>
          <w:p w14:paraId="4C1D0143" w14:textId="4FF33EC9"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39C6985C" w14:textId="073FEA8D" w:rsidR="5750CB3A" w:rsidRDefault="5750CB3A" w:rsidP="5750CB3A">
            <w:pPr>
              <w:pStyle w:val="Normal-pool"/>
            </w:pPr>
            <w:r w:rsidRPr="5750CB3A">
              <w:rPr>
                <w:rFonts w:eastAsia="Times New Roman"/>
                <w:sz w:val="18"/>
                <w:szCs w:val="18"/>
                <w:lang w:val="en-GB"/>
              </w:rPr>
              <w:t>North Macedonia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7F1B0F4C" w14:textId="08EB276D" w:rsidR="5750CB3A" w:rsidRDefault="5750CB3A"/>
        </w:tc>
      </w:tr>
      <w:tr w:rsidR="5750CB3A" w14:paraId="3907AF5D"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6954EBD9" w14:textId="22BA658D" w:rsidR="5750CB3A" w:rsidRDefault="5750CB3A"/>
        </w:tc>
        <w:tc>
          <w:tcPr>
            <w:tcW w:w="2759" w:type="dxa"/>
            <w:tcBorders>
              <w:top w:val="nil"/>
              <w:left w:val="nil"/>
              <w:bottom w:val="nil"/>
              <w:right w:val="nil"/>
            </w:tcBorders>
            <w:tcMar>
              <w:top w:w="15" w:type="dxa"/>
              <w:left w:w="15" w:type="dxa"/>
              <w:right w:w="15" w:type="dxa"/>
            </w:tcMar>
            <w:vAlign w:val="bottom"/>
          </w:tcPr>
          <w:p w14:paraId="6CF676E0" w14:textId="42638621" w:rsidR="5750CB3A" w:rsidRDefault="5750CB3A"/>
        </w:tc>
        <w:tc>
          <w:tcPr>
            <w:tcW w:w="920" w:type="dxa"/>
            <w:tcBorders>
              <w:top w:val="nil"/>
              <w:left w:val="nil"/>
              <w:bottom w:val="nil"/>
              <w:right w:val="nil"/>
            </w:tcBorders>
            <w:tcMar>
              <w:top w:w="15" w:type="dxa"/>
              <w:left w:w="15" w:type="dxa"/>
              <w:right w:w="15" w:type="dxa"/>
            </w:tcMar>
            <w:vAlign w:val="bottom"/>
          </w:tcPr>
          <w:p w14:paraId="66CC1923" w14:textId="6A073E73"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7A6FEB0C" w14:textId="771282A9" w:rsidR="5750CB3A" w:rsidRDefault="5750CB3A" w:rsidP="5750CB3A">
            <w:pPr>
              <w:pStyle w:val="Normal-pool"/>
            </w:pPr>
            <w:r w:rsidRPr="5750CB3A">
              <w:rPr>
                <w:rFonts w:eastAsia="Times New Roman"/>
                <w:sz w:val="18"/>
                <w:szCs w:val="18"/>
                <w:lang w:val="en-GB"/>
              </w:rPr>
              <w:t>Republic of Moldova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53785D51" w14:textId="17FF7769" w:rsidR="5750CB3A" w:rsidRDefault="5750CB3A"/>
        </w:tc>
      </w:tr>
      <w:tr w:rsidR="5750CB3A" w14:paraId="7260B7B9"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0797593F" w14:textId="36A64A7D" w:rsidR="5750CB3A" w:rsidRDefault="5750CB3A"/>
        </w:tc>
        <w:tc>
          <w:tcPr>
            <w:tcW w:w="2759" w:type="dxa"/>
            <w:tcBorders>
              <w:top w:val="nil"/>
              <w:left w:val="nil"/>
              <w:bottom w:val="nil"/>
              <w:right w:val="nil"/>
            </w:tcBorders>
            <w:tcMar>
              <w:top w:w="15" w:type="dxa"/>
              <w:left w:w="15" w:type="dxa"/>
              <w:right w:w="15" w:type="dxa"/>
            </w:tcMar>
            <w:vAlign w:val="bottom"/>
          </w:tcPr>
          <w:p w14:paraId="75572FB8" w14:textId="60436315" w:rsidR="5750CB3A" w:rsidRDefault="5750CB3A"/>
        </w:tc>
        <w:tc>
          <w:tcPr>
            <w:tcW w:w="920" w:type="dxa"/>
            <w:tcBorders>
              <w:top w:val="nil"/>
              <w:left w:val="nil"/>
              <w:bottom w:val="nil"/>
              <w:right w:val="nil"/>
            </w:tcBorders>
            <w:tcMar>
              <w:top w:w="15" w:type="dxa"/>
              <w:left w:w="15" w:type="dxa"/>
              <w:right w:w="15" w:type="dxa"/>
            </w:tcMar>
            <w:vAlign w:val="bottom"/>
          </w:tcPr>
          <w:p w14:paraId="58276772" w14:textId="261C64FF"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6DE7C1C0" w14:textId="39CBABB5" w:rsidR="5750CB3A" w:rsidRDefault="5750CB3A" w:rsidP="5750CB3A">
            <w:pPr>
              <w:pStyle w:val="Normal-pool"/>
            </w:pPr>
            <w:r w:rsidRPr="5750CB3A">
              <w:rPr>
                <w:rFonts w:eastAsia="Times New Roman"/>
                <w:sz w:val="18"/>
                <w:szCs w:val="18"/>
                <w:lang w:val="en-GB"/>
              </w:rPr>
              <w:t>Romania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46A7C9F7" w14:textId="5EEF9CE6" w:rsidR="5750CB3A" w:rsidRDefault="5750CB3A"/>
        </w:tc>
      </w:tr>
      <w:tr w:rsidR="5750CB3A" w14:paraId="7CA1196F"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44980E61" w14:textId="46D03651" w:rsidR="5750CB3A" w:rsidRDefault="5750CB3A"/>
        </w:tc>
        <w:tc>
          <w:tcPr>
            <w:tcW w:w="2759" w:type="dxa"/>
            <w:tcBorders>
              <w:top w:val="nil"/>
              <w:left w:val="nil"/>
              <w:bottom w:val="nil"/>
              <w:right w:val="nil"/>
            </w:tcBorders>
            <w:tcMar>
              <w:top w:w="15" w:type="dxa"/>
              <w:left w:w="15" w:type="dxa"/>
              <w:right w:w="15" w:type="dxa"/>
            </w:tcMar>
            <w:vAlign w:val="bottom"/>
          </w:tcPr>
          <w:p w14:paraId="06831FA9" w14:textId="3E78245A" w:rsidR="5750CB3A" w:rsidRDefault="5750CB3A"/>
        </w:tc>
        <w:tc>
          <w:tcPr>
            <w:tcW w:w="920" w:type="dxa"/>
            <w:tcBorders>
              <w:top w:val="nil"/>
              <w:left w:val="nil"/>
              <w:bottom w:val="nil"/>
              <w:right w:val="nil"/>
            </w:tcBorders>
            <w:tcMar>
              <w:top w:w="15" w:type="dxa"/>
              <w:left w:w="15" w:type="dxa"/>
              <w:right w:w="15" w:type="dxa"/>
            </w:tcMar>
            <w:vAlign w:val="bottom"/>
          </w:tcPr>
          <w:p w14:paraId="40E16F78" w14:textId="768074E6"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2761F1AE" w14:textId="36470122" w:rsidR="5750CB3A" w:rsidRDefault="5750CB3A" w:rsidP="5750CB3A">
            <w:pPr>
              <w:pStyle w:val="Normal-pool"/>
            </w:pPr>
            <w:r w:rsidRPr="5750CB3A">
              <w:rPr>
                <w:rFonts w:eastAsia="Times New Roman"/>
                <w:sz w:val="18"/>
                <w:szCs w:val="18"/>
                <w:lang w:val="en-GB"/>
              </w:rPr>
              <w:t>Slovakia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49135C5B" w14:textId="18A2BF0E" w:rsidR="5750CB3A" w:rsidRDefault="5750CB3A"/>
        </w:tc>
      </w:tr>
      <w:tr w:rsidR="5750CB3A" w14:paraId="63149EDB" w14:textId="77777777" w:rsidTr="5750CB3A">
        <w:trPr>
          <w:trHeight w:val="285"/>
        </w:trPr>
        <w:tc>
          <w:tcPr>
            <w:tcW w:w="919" w:type="dxa"/>
            <w:tcBorders>
              <w:top w:val="nil"/>
              <w:left w:val="nil"/>
              <w:bottom w:val="nil"/>
              <w:right w:val="nil"/>
            </w:tcBorders>
            <w:tcMar>
              <w:top w:w="15" w:type="dxa"/>
              <w:left w:w="15" w:type="dxa"/>
              <w:right w:w="15" w:type="dxa"/>
            </w:tcMar>
            <w:vAlign w:val="bottom"/>
          </w:tcPr>
          <w:p w14:paraId="5D3B5A89" w14:textId="114C5E9B" w:rsidR="5750CB3A" w:rsidRDefault="5750CB3A"/>
        </w:tc>
        <w:tc>
          <w:tcPr>
            <w:tcW w:w="2759" w:type="dxa"/>
            <w:tcBorders>
              <w:top w:val="nil"/>
              <w:left w:val="nil"/>
              <w:bottom w:val="nil"/>
              <w:right w:val="nil"/>
            </w:tcBorders>
            <w:tcMar>
              <w:top w:w="15" w:type="dxa"/>
              <w:left w:w="15" w:type="dxa"/>
              <w:right w:w="15" w:type="dxa"/>
            </w:tcMar>
            <w:vAlign w:val="bottom"/>
          </w:tcPr>
          <w:p w14:paraId="1CB71535" w14:textId="3EDD7F6C" w:rsidR="5750CB3A" w:rsidRDefault="5750CB3A"/>
        </w:tc>
        <w:tc>
          <w:tcPr>
            <w:tcW w:w="920" w:type="dxa"/>
            <w:tcBorders>
              <w:top w:val="nil"/>
              <w:left w:val="nil"/>
              <w:bottom w:val="nil"/>
              <w:right w:val="nil"/>
            </w:tcBorders>
            <w:tcMar>
              <w:top w:w="15" w:type="dxa"/>
              <w:left w:w="15" w:type="dxa"/>
              <w:right w:w="15" w:type="dxa"/>
            </w:tcMar>
            <w:vAlign w:val="bottom"/>
          </w:tcPr>
          <w:p w14:paraId="0E30DECA" w14:textId="76318158" w:rsidR="5750CB3A" w:rsidRDefault="5750CB3A"/>
        </w:tc>
        <w:tc>
          <w:tcPr>
            <w:tcW w:w="3977" w:type="dxa"/>
            <w:tcBorders>
              <w:top w:val="single" w:sz="8"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E7C7D6A" w14:textId="6C402A84" w:rsidR="5750CB3A" w:rsidRDefault="5750CB3A" w:rsidP="5750CB3A">
            <w:pPr>
              <w:pStyle w:val="Normal-pool"/>
            </w:pPr>
            <w:r w:rsidRPr="5750CB3A">
              <w:rPr>
                <w:rFonts w:eastAsia="Times New Roman"/>
                <w:sz w:val="18"/>
                <w:szCs w:val="18"/>
                <w:lang w:val="en-GB"/>
              </w:rPr>
              <w:t>Slovenia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235579E1" w14:textId="142EF9A5" w:rsidR="5750CB3A" w:rsidRDefault="5750CB3A"/>
        </w:tc>
      </w:tr>
      <w:tr w:rsidR="5750CB3A" w14:paraId="2609B574" w14:textId="77777777" w:rsidTr="5750CB3A">
        <w:trPr>
          <w:trHeight w:val="285"/>
        </w:trPr>
        <w:tc>
          <w:tcPr>
            <w:tcW w:w="919" w:type="dxa"/>
            <w:tcBorders>
              <w:top w:val="nil"/>
              <w:left w:val="nil"/>
              <w:bottom w:val="nil"/>
              <w:right w:val="nil"/>
            </w:tcBorders>
            <w:tcMar>
              <w:top w:w="15" w:type="dxa"/>
              <w:left w:w="15" w:type="dxa"/>
              <w:right w:w="15" w:type="dxa"/>
            </w:tcMar>
            <w:vAlign w:val="bottom"/>
          </w:tcPr>
          <w:p w14:paraId="12079B71" w14:textId="3648EA36" w:rsidR="5750CB3A" w:rsidRDefault="5750CB3A"/>
        </w:tc>
        <w:tc>
          <w:tcPr>
            <w:tcW w:w="2759" w:type="dxa"/>
            <w:tcBorders>
              <w:top w:val="nil"/>
              <w:left w:val="nil"/>
              <w:bottom w:val="nil"/>
              <w:right w:val="nil"/>
            </w:tcBorders>
            <w:tcMar>
              <w:top w:w="15" w:type="dxa"/>
              <w:left w:w="15" w:type="dxa"/>
              <w:right w:w="15" w:type="dxa"/>
            </w:tcMar>
            <w:vAlign w:val="bottom"/>
          </w:tcPr>
          <w:p w14:paraId="00798D3A" w14:textId="53A802F2" w:rsidR="5750CB3A" w:rsidRDefault="5750CB3A"/>
        </w:tc>
        <w:tc>
          <w:tcPr>
            <w:tcW w:w="920" w:type="dxa"/>
            <w:tcBorders>
              <w:top w:val="nil"/>
              <w:left w:val="nil"/>
              <w:bottom w:val="nil"/>
              <w:right w:val="nil"/>
            </w:tcBorders>
            <w:tcMar>
              <w:top w:w="15" w:type="dxa"/>
              <w:left w:w="15" w:type="dxa"/>
              <w:right w:w="15" w:type="dxa"/>
            </w:tcMar>
            <w:vAlign w:val="bottom"/>
          </w:tcPr>
          <w:p w14:paraId="17C7396E" w14:textId="53BB9C6D" w:rsidR="5750CB3A" w:rsidRDefault="5750CB3A"/>
        </w:tc>
        <w:tc>
          <w:tcPr>
            <w:tcW w:w="3977" w:type="dxa"/>
            <w:tcBorders>
              <w:top w:val="single" w:sz="4" w:space="0" w:color="000000" w:themeColor="text1"/>
              <w:left w:val="nil"/>
              <w:bottom w:val="nil"/>
              <w:right w:val="nil"/>
            </w:tcBorders>
            <w:tcMar>
              <w:top w:w="15" w:type="dxa"/>
              <w:left w:w="15" w:type="dxa"/>
              <w:right w:w="15" w:type="dxa"/>
            </w:tcMar>
            <w:vAlign w:val="bottom"/>
          </w:tcPr>
          <w:p w14:paraId="2D9BA7C1" w14:textId="662777AC" w:rsidR="5750CB3A" w:rsidRDefault="5750CB3A"/>
        </w:tc>
        <w:tc>
          <w:tcPr>
            <w:tcW w:w="920" w:type="dxa"/>
            <w:tcBorders>
              <w:top w:val="nil"/>
              <w:left w:val="nil"/>
              <w:bottom w:val="nil"/>
              <w:right w:val="nil"/>
            </w:tcBorders>
            <w:tcMar>
              <w:top w:w="15" w:type="dxa"/>
              <w:left w:w="15" w:type="dxa"/>
              <w:right w:w="15" w:type="dxa"/>
            </w:tcMar>
            <w:vAlign w:val="bottom"/>
          </w:tcPr>
          <w:p w14:paraId="19E867DA" w14:textId="471D5C9B" w:rsidR="5750CB3A" w:rsidRDefault="5750CB3A"/>
        </w:tc>
      </w:tr>
      <w:tr w:rsidR="5750CB3A" w14:paraId="27000269" w14:textId="77777777" w:rsidTr="5750CB3A">
        <w:trPr>
          <w:trHeight w:val="285"/>
        </w:trPr>
        <w:tc>
          <w:tcPr>
            <w:tcW w:w="919" w:type="dxa"/>
            <w:tcBorders>
              <w:top w:val="nil"/>
              <w:left w:val="nil"/>
              <w:bottom w:val="nil"/>
              <w:right w:val="nil"/>
            </w:tcBorders>
            <w:tcMar>
              <w:top w:w="15" w:type="dxa"/>
              <w:left w:w="15" w:type="dxa"/>
              <w:right w:w="15" w:type="dxa"/>
            </w:tcMar>
            <w:vAlign w:val="bottom"/>
          </w:tcPr>
          <w:p w14:paraId="2E22DD7A" w14:textId="78A8C70B" w:rsidR="5750CB3A" w:rsidRDefault="5750CB3A"/>
        </w:tc>
        <w:tc>
          <w:tcPr>
            <w:tcW w:w="2759" w:type="dxa"/>
            <w:tcBorders>
              <w:top w:val="nil"/>
              <w:left w:val="nil"/>
              <w:bottom w:val="nil"/>
              <w:right w:val="nil"/>
            </w:tcBorders>
            <w:tcMar>
              <w:top w:w="15" w:type="dxa"/>
              <w:left w:w="15" w:type="dxa"/>
              <w:right w:w="15" w:type="dxa"/>
            </w:tcMar>
            <w:vAlign w:val="bottom"/>
          </w:tcPr>
          <w:p w14:paraId="20F2B5FF" w14:textId="6CA427D6" w:rsidR="5750CB3A" w:rsidRDefault="5750CB3A"/>
        </w:tc>
        <w:tc>
          <w:tcPr>
            <w:tcW w:w="920" w:type="dxa"/>
            <w:tcBorders>
              <w:top w:val="nil"/>
              <w:left w:val="nil"/>
              <w:bottom w:val="nil"/>
              <w:right w:val="nil"/>
            </w:tcBorders>
            <w:tcMar>
              <w:top w:w="15" w:type="dxa"/>
              <w:left w:w="15" w:type="dxa"/>
              <w:right w:w="15" w:type="dxa"/>
            </w:tcMar>
            <w:vAlign w:val="bottom"/>
          </w:tcPr>
          <w:p w14:paraId="1366AA6F" w14:textId="7A9BEB42" w:rsidR="5750CB3A" w:rsidRDefault="5750CB3A"/>
        </w:tc>
        <w:tc>
          <w:tcPr>
            <w:tcW w:w="3977" w:type="dxa"/>
            <w:tcBorders>
              <w:top w:val="nil"/>
              <w:left w:val="nil"/>
              <w:bottom w:val="nil"/>
              <w:right w:val="nil"/>
            </w:tcBorders>
            <w:tcMar>
              <w:top w:w="15" w:type="dxa"/>
              <w:left w:w="15" w:type="dxa"/>
              <w:right w:w="15" w:type="dxa"/>
            </w:tcMar>
            <w:vAlign w:val="bottom"/>
          </w:tcPr>
          <w:p w14:paraId="7A67BD0D" w14:textId="7135FC1A" w:rsidR="5750CB3A" w:rsidRDefault="5750CB3A"/>
        </w:tc>
        <w:tc>
          <w:tcPr>
            <w:tcW w:w="920" w:type="dxa"/>
            <w:tcBorders>
              <w:top w:val="nil"/>
              <w:left w:val="nil"/>
              <w:bottom w:val="nil"/>
              <w:right w:val="nil"/>
            </w:tcBorders>
            <w:tcMar>
              <w:top w:w="15" w:type="dxa"/>
              <w:left w:w="15" w:type="dxa"/>
              <w:right w:w="15" w:type="dxa"/>
            </w:tcMar>
            <w:vAlign w:val="bottom"/>
          </w:tcPr>
          <w:p w14:paraId="1EFF2E5D" w14:textId="2CE06AE7" w:rsidR="5750CB3A" w:rsidRDefault="5750CB3A"/>
        </w:tc>
      </w:tr>
      <w:tr w:rsidR="5750CB3A" w14:paraId="30C7220A" w14:textId="77777777" w:rsidTr="5750CB3A">
        <w:trPr>
          <w:trHeight w:val="285"/>
        </w:trPr>
        <w:tc>
          <w:tcPr>
            <w:tcW w:w="919" w:type="dxa"/>
            <w:tcBorders>
              <w:top w:val="nil"/>
              <w:left w:val="nil"/>
              <w:bottom w:val="nil"/>
              <w:right w:val="nil"/>
            </w:tcBorders>
            <w:tcMar>
              <w:top w:w="15" w:type="dxa"/>
              <w:left w:w="15" w:type="dxa"/>
              <w:right w:w="15" w:type="dxa"/>
            </w:tcMar>
            <w:vAlign w:val="bottom"/>
          </w:tcPr>
          <w:p w14:paraId="2FE29E40" w14:textId="62061CDE" w:rsidR="5750CB3A" w:rsidRDefault="5750CB3A"/>
        </w:tc>
        <w:tc>
          <w:tcPr>
            <w:tcW w:w="2759" w:type="dxa"/>
            <w:tcBorders>
              <w:top w:val="single" w:sz="4" w:space="0" w:color="000000" w:themeColor="text1"/>
              <w:left w:val="single" w:sz="4" w:space="0" w:color="000000" w:themeColor="text1"/>
              <w:bottom w:val="nil"/>
              <w:right w:val="single" w:sz="4" w:space="0" w:color="000000" w:themeColor="text1"/>
            </w:tcBorders>
            <w:shd w:val="clear" w:color="auto" w:fill="BFBFBF" w:themeFill="background1" w:themeFillShade="BF"/>
            <w:tcMar>
              <w:top w:w="15" w:type="dxa"/>
              <w:left w:w="15" w:type="dxa"/>
              <w:right w:w="15" w:type="dxa"/>
            </w:tcMar>
            <w:vAlign w:val="center"/>
          </w:tcPr>
          <w:p w14:paraId="04C6DEE0" w14:textId="547DE56D" w:rsidR="5750CB3A" w:rsidRDefault="5750CB3A" w:rsidP="5750CB3A">
            <w:pPr>
              <w:pStyle w:val="Normal-pool"/>
            </w:pPr>
            <w:r w:rsidRPr="5750CB3A">
              <w:rPr>
                <w:rFonts w:eastAsia="Times New Roman"/>
                <w:b/>
                <w:bCs/>
                <w:sz w:val="18"/>
                <w:szCs w:val="18"/>
                <w:lang w:val="en-GB"/>
              </w:rPr>
              <w:t xml:space="preserve">Latin America and the Caribbean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16C616B9" w14:textId="279D5CC6" w:rsidR="5750CB3A" w:rsidRDefault="5750CB3A"/>
        </w:tc>
        <w:tc>
          <w:tcPr>
            <w:tcW w:w="3977" w:type="dxa"/>
            <w:tcBorders>
              <w:top w:val="single" w:sz="4" w:space="0" w:color="000000" w:themeColor="text1"/>
              <w:left w:val="single" w:sz="4" w:space="0" w:color="000000" w:themeColor="text1"/>
              <w:bottom w:val="nil"/>
              <w:right w:val="single" w:sz="4" w:space="0" w:color="000000" w:themeColor="text1"/>
            </w:tcBorders>
            <w:shd w:val="clear" w:color="auto" w:fill="BFBFBF" w:themeFill="background1" w:themeFillShade="BF"/>
            <w:tcMar>
              <w:top w:w="15" w:type="dxa"/>
              <w:left w:w="15" w:type="dxa"/>
              <w:right w:w="15" w:type="dxa"/>
            </w:tcMar>
            <w:vAlign w:val="center"/>
          </w:tcPr>
          <w:p w14:paraId="07511CE8" w14:textId="066828AC" w:rsidR="5750CB3A" w:rsidRDefault="5750CB3A" w:rsidP="5750CB3A">
            <w:pPr>
              <w:pStyle w:val="Normal-pool"/>
            </w:pPr>
            <w:r w:rsidRPr="5750CB3A">
              <w:rPr>
                <w:rFonts w:eastAsia="Times New Roman"/>
                <w:b/>
                <w:bCs/>
                <w:sz w:val="18"/>
                <w:szCs w:val="18"/>
                <w:lang w:val="en-GB"/>
              </w:rPr>
              <w:t>Western European and other States</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1EE994FD" w14:textId="5B0DF7A1" w:rsidR="5750CB3A" w:rsidRDefault="5750CB3A"/>
        </w:tc>
      </w:tr>
      <w:tr w:rsidR="5750CB3A" w14:paraId="3C3F8458"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62996AED" w14:textId="7C7DCAA3" w:rsidR="5750CB3A" w:rsidRDefault="5750CB3A"/>
        </w:tc>
        <w:tc>
          <w:tcPr>
            <w:tcW w:w="2759" w:type="dxa"/>
            <w:tcBorders>
              <w:top w:val="nil"/>
              <w:left w:val="single" w:sz="4" w:space="0" w:color="000000" w:themeColor="text1"/>
              <w:bottom w:val="single" w:sz="8" w:space="0" w:color="000000" w:themeColor="text1"/>
              <w:right w:val="single" w:sz="4" w:space="0" w:color="000000" w:themeColor="text1"/>
            </w:tcBorders>
            <w:shd w:val="clear" w:color="auto" w:fill="BFBFBF" w:themeFill="background1" w:themeFillShade="BF"/>
            <w:tcMar>
              <w:top w:w="15" w:type="dxa"/>
              <w:left w:w="15" w:type="dxa"/>
              <w:right w:w="15" w:type="dxa"/>
            </w:tcMar>
            <w:vAlign w:val="center"/>
          </w:tcPr>
          <w:p w14:paraId="20813C63" w14:textId="6F6B2F3B" w:rsidR="5750CB3A" w:rsidRDefault="5750CB3A" w:rsidP="5750CB3A">
            <w:pPr>
              <w:pStyle w:val="Normal-pool"/>
            </w:pPr>
            <w:r w:rsidRPr="5750CB3A">
              <w:rPr>
                <w:rFonts w:eastAsia="Times New Roman"/>
                <w:b/>
                <w:bCs/>
                <w:sz w:val="18"/>
                <w:szCs w:val="18"/>
                <w:lang w:val="en-GB"/>
              </w:rPr>
              <w:t xml:space="preserve">(24 Parties)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62A4D829" w14:textId="77A1E419" w:rsidR="5750CB3A" w:rsidRDefault="5750CB3A"/>
        </w:tc>
        <w:tc>
          <w:tcPr>
            <w:tcW w:w="3977" w:type="dxa"/>
            <w:tcBorders>
              <w:top w:val="nil"/>
              <w:left w:val="single" w:sz="4" w:space="0" w:color="000000" w:themeColor="text1"/>
              <w:bottom w:val="single" w:sz="8" w:space="0" w:color="000000" w:themeColor="text1"/>
              <w:right w:val="single" w:sz="4" w:space="0" w:color="000000" w:themeColor="text1"/>
            </w:tcBorders>
            <w:shd w:val="clear" w:color="auto" w:fill="BFBFBF" w:themeFill="background1" w:themeFillShade="BF"/>
            <w:tcMar>
              <w:top w:w="15" w:type="dxa"/>
              <w:left w:w="15" w:type="dxa"/>
              <w:right w:w="15" w:type="dxa"/>
            </w:tcMar>
            <w:vAlign w:val="center"/>
          </w:tcPr>
          <w:p w14:paraId="51089E5A" w14:textId="40585C61" w:rsidR="5750CB3A" w:rsidRDefault="5750CB3A" w:rsidP="5750CB3A">
            <w:pPr>
              <w:pStyle w:val="Normal-pool"/>
            </w:pPr>
            <w:r w:rsidRPr="5750CB3A">
              <w:rPr>
                <w:rFonts w:eastAsia="Times New Roman"/>
                <w:b/>
                <w:bCs/>
                <w:sz w:val="18"/>
                <w:szCs w:val="18"/>
                <w:lang w:val="en-GB"/>
              </w:rPr>
              <w:t xml:space="preserve">(22 Parties)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2480D806" w14:textId="74EC23B8" w:rsidR="5750CB3A" w:rsidRDefault="5750CB3A"/>
        </w:tc>
      </w:tr>
      <w:tr w:rsidR="5750CB3A" w14:paraId="2F850D47"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5542905E" w14:textId="65BD8E7C"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098FD01E" w14:textId="33CD0E24" w:rsidR="5750CB3A" w:rsidRDefault="5750CB3A" w:rsidP="5750CB3A">
            <w:pPr>
              <w:pStyle w:val="Normal-pool"/>
            </w:pPr>
            <w:r w:rsidRPr="5750CB3A">
              <w:rPr>
                <w:rFonts w:eastAsia="Times New Roman"/>
                <w:sz w:val="18"/>
                <w:szCs w:val="18"/>
                <w:lang w:val="en-GB"/>
              </w:rPr>
              <w:t>Antigua and Barbuda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7EF13E25" w14:textId="2FB20239"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0FB721DE" w14:textId="0E054B9C" w:rsidR="5750CB3A" w:rsidRDefault="5750CB3A" w:rsidP="5750CB3A">
            <w:pPr>
              <w:pStyle w:val="Normal-pool"/>
            </w:pPr>
            <w:r w:rsidRPr="5750CB3A">
              <w:rPr>
                <w:rFonts w:eastAsia="Times New Roman"/>
                <w:sz w:val="18"/>
                <w:szCs w:val="18"/>
                <w:lang w:val="en-GB"/>
              </w:rPr>
              <w:t>Austria</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52F9EB8E" w14:textId="3DCAD3FD" w:rsidR="5750CB3A" w:rsidRDefault="5750CB3A"/>
        </w:tc>
      </w:tr>
      <w:tr w:rsidR="5750CB3A" w14:paraId="08E61237"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53362F82" w14:textId="5F29BB48"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61829FE0" w14:textId="69C15581" w:rsidR="5750CB3A" w:rsidRDefault="5750CB3A" w:rsidP="5750CB3A">
            <w:pPr>
              <w:pStyle w:val="Normal-pool"/>
            </w:pPr>
            <w:r w:rsidRPr="5750CB3A">
              <w:rPr>
                <w:rFonts w:eastAsia="Times New Roman"/>
                <w:sz w:val="18"/>
                <w:szCs w:val="18"/>
                <w:lang w:val="en-GB"/>
              </w:rPr>
              <w:t>Argentina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3BBC4F41" w14:textId="3ACFD09D" w:rsidR="5750CB3A" w:rsidRDefault="5750CB3A"/>
        </w:tc>
        <w:tc>
          <w:tcPr>
            <w:tcW w:w="3977"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4656613C" w14:textId="649A2D8F" w:rsidR="5750CB3A" w:rsidRDefault="5750CB3A" w:rsidP="5750CB3A">
            <w:pPr>
              <w:pStyle w:val="Normal-pool"/>
            </w:pPr>
            <w:r w:rsidRPr="5750CB3A">
              <w:rPr>
                <w:rFonts w:eastAsia="Times New Roman"/>
                <w:sz w:val="18"/>
                <w:szCs w:val="18"/>
                <w:lang w:val="en-GB"/>
              </w:rPr>
              <w:t>Belgium</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6E046AA8" w14:textId="6F72D59C" w:rsidR="5750CB3A" w:rsidRDefault="5750CB3A"/>
        </w:tc>
      </w:tr>
      <w:tr w:rsidR="5750CB3A" w14:paraId="575421E0"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57D0C82D" w14:textId="55C02258"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188FDAC4" w14:textId="7614738B" w:rsidR="5750CB3A" w:rsidRDefault="5750CB3A" w:rsidP="5750CB3A">
            <w:pPr>
              <w:pStyle w:val="Normal-pool"/>
            </w:pPr>
            <w:r w:rsidRPr="5750CB3A">
              <w:rPr>
                <w:rFonts w:eastAsia="Times New Roman"/>
                <w:sz w:val="18"/>
                <w:szCs w:val="18"/>
                <w:lang w:val="en-GB"/>
              </w:rPr>
              <w:t>Bahamas</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1C3DA188" w14:textId="156E86F1"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26268F95" w14:textId="51EB94D7" w:rsidR="5750CB3A" w:rsidRDefault="5750CB3A" w:rsidP="5750CB3A">
            <w:pPr>
              <w:pStyle w:val="Normal-pool"/>
            </w:pPr>
            <w:r w:rsidRPr="5750CB3A">
              <w:rPr>
                <w:rFonts w:eastAsia="Times New Roman"/>
                <w:sz w:val="18"/>
                <w:szCs w:val="18"/>
                <w:lang w:val="en-GB"/>
              </w:rPr>
              <w:t>Canada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542A1D8E" w14:textId="47410D14" w:rsidR="5750CB3A" w:rsidRDefault="5750CB3A"/>
        </w:tc>
      </w:tr>
      <w:tr w:rsidR="5750CB3A" w14:paraId="647D6177"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0ADBC2E1" w14:textId="525FFECA"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1C4E48E2" w14:textId="128ABF0F" w:rsidR="5750CB3A" w:rsidRDefault="5750CB3A" w:rsidP="5750CB3A">
            <w:pPr>
              <w:pStyle w:val="Normal-pool"/>
            </w:pPr>
            <w:r w:rsidRPr="5750CB3A">
              <w:rPr>
                <w:rFonts w:eastAsia="Times New Roman"/>
                <w:sz w:val="18"/>
                <w:szCs w:val="18"/>
                <w:lang w:val="en-GB"/>
              </w:rPr>
              <w:t>Bolivia (</w:t>
            </w:r>
            <w:proofErr w:type="spellStart"/>
            <w:r w:rsidRPr="5750CB3A">
              <w:rPr>
                <w:rFonts w:eastAsia="Times New Roman"/>
                <w:sz w:val="18"/>
                <w:szCs w:val="18"/>
                <w:lang w:val="en-GB"/>
              </w:rPr>
              <w:t>Plurinational</w:t>
            </w:r>
            <w:proofErr w:type="spellEnd"/>
            <w:r w:rsidRPr="5750CB3A">
              <w:rPr>
                <w:rFonts w:eastAsia="Times New Roman"/>
                <w:sz w:val="18"/>
                <w:szCs w:val="18"/>
                <w:lang w:val="en-GB"/>
              </w:rPr>
              <w:t xml:space="preserve"> State of)</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04526CD9" w14:textId="7480FEFC"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47D477B2" w14:textId="6F090E4E" w:rsidR="5750CB3A" w:rsidRDefault="5750CB3A" w:rsidP="5750CB3A">
            <w:pPr>
              <w:pStyle w:val="Normal-pool"/>
            </w:pPr>
            <w:r w:rsidRPr="5750CB3A">
              <w:rPr>
                <w:rFonts w:eastAsia="Times New Roman"/>
                <w:sz w:val="18"/>
                <w:szCs w:val="18"/>
                <w:lang w:val="en-GB"/>
              </w:rPr>
              <w:t>Denmark</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48F84F01" w14:textId="5A2756EA" w:rsidR="5750CB3A" w:rsidRDefault="5750CB3A"/>
        </w:tc>
      </w:tr>
      <w:tr w:rsidR="5750CB3A" w14:paraId="2FDE429B"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5DCABDE0" w14:textId="3FBE2615"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38D5B207" w14:textId="220AE827" w:rsidR="5750CB3A" w:rsidRDefault="5750CB3A" w:rsidP="5750CB3A">
            <w:pPr>
              <w:pStyle w:val="Normal-pool"/>
            </w:pPr>
            <w:r w:rsidRPr="5750CB3A">
              <w:rPr>
                <w:rFonts w:eastAsia="Times New Roman"/>
                <w:sz w:val="18"/>
                <w:szCs w:val="18"/>
                <w:lang w:val="en-GB"/>
              </w:rPr>
              <w:t>Brazil</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1693403A" w14:textId="28C90E34"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431CBFD0" w14:textId="7CC0DC1C" w:rsidR="5750CB3A" w:rsidRDefault="5750CB3A" w:rsidP="5750CB3A">
            <w:pPr>
              <w:pStyle w:val="Normal-pool"/>
            </w:pPr>
            <w:r w:rsidRPr="5750CB3A">
              <w:rPr>
                <w:rFonts w:eastAsia="Times New Roman"/>
                <w:sz w:val="18"/>
                <w:szCs w:val="18"/>
                <w:lang w:val="en-GB"/>
              </w:rPr>
              <w:t>European Union</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7FA49143" w14:textId="62C95C6A" w:rsidR="5750CB3A" w:rsidRDefault="5750CB3A"/>
        </w:tc>
      </w:tr>
      <w:tr w:rsidR="5750CB3A" w14:paraId="38F0A251"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538ACCA7" w14:textId="1C3CED5B"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038D428D" w14:textId="68FC4DC8" w:rsidR="5750CB3A" w:rsidRDefault="5750CB3A" w:rsidP="5750CB3A">
            <w:pPr>
              <w:pStyle w:val="Normal-pool"/>
            </w:pPr>
            <w:r w:rsidRPr="5750CB3A">
              <w:rPr>
                <w:rFonts w:eastAsia="Times New Roman"/>
                <w:sz w:val="18"/>
                <w:szCs w:val="18"/>
                <w:lang w:val="en-GB"/>
              </w:rPr>
              <w:t>Chile</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5319EF0C" w14:textId="7CBB0473"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7104E3FF" w14:textId="66D96719" w:rsidR="5750CB3A" w:rsidRDefault="5750CB3A" w:rsidP="5750CB3A">
            <w:pPr>
              <w:pStyle w:val="Normal-pool"/>
            </w:pPr>
            <w:r w:rsidRPr="5750CB3A">
              <w:rPr>
                <w:rFonts w:eastAsia="Times New Roman"/>
                <w:sz w:val="18"/>
                <w:szCs w:val="18"/>
                <w:lang w:val="en-GB"/>
              </w:rPr>
              <w:t>Finland</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484CC201" w14:textId="30E3A702" w:rsidR="5750CB3A" w:rsidRDefault="5750CB3A"/>
        </w:tc>
      </w:tr>
      <w:tr w:rsidR="5750CB3A" w14:paraId="3C5D6D57"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1D6BAF2C" w14:textId="46FE57C0"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42980D2F" w14:textId="5846FAFD" w:rsidR="5750CB3A" w:rsidRDefault="5750CB3A" w:rsidP="5750CB3A">
            <w:pPr>
              <w:pStyle w:val="Normal-pool"/>
            </w:pPr>
            <w:r w:rsidRPr="5750CB3A">
              <w:rPr>
                <w:rFonts w:eastAsia="Times New Roman"/>
                <w:sz w:val="18"/>
                <w:szCs w:val="18"/>
                <w:lang w:val="en-GB"/>
              </w:rPr>
              <w:t>Colombia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0643AE11" w14:textId="4F536980"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795F01EF" w14:textId="3A9296DD" w:rsidR="5750CB3A" w:rsidRDefault="5750CB3A" w:rsidP="5750CB3A">
            <w:pPr>
              <w:pStyle w:val="Normal-pool"/>
            </w:pPr>
            <w:r w:rsidRPr="5750CB3A">
              <w:rPr>
                <w:rFonts w:eastAsia="Times New Roman"/>
                <w:sz w:val="18"/>
                <w:szCs w:val="18"/>
                <w:lang w:val="en-GB"/>
              </w:rPr>
              <w:t>France</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1F76C452" w14:textId="2ECA70DC" w:rsidR="5750CB3A" w:rsidRDefault="5750CB3A"/>
        </w:tc>
      </w:tr>
      <w:tr w:rsidR="5750CB3A" w14:paraId="4871DF9A"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20A512A8" w14:textId="0353ABF3"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41A75877" w14:textId="70220EBA" w:rsidR="5750CB3A" w:rsidRDefault="5750CB3A" w:rsidP="5750CB3A">
            <w:pPr>
              <w:pStyle w:val="Normal-pool"/>
            </w:pPr>
            <w:r w:rsidRPr="5750CB3A">
              <w:rPr>
                <w:rFonts w:eastAsia="Times New Roman"/>
                <w:sz w:val="18"/>
                <w:szCs w:val="18"/>
                <w:lang w:val="en-GB"/>
              </w:rPr>
              <w:t>Costa Rica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32558325" w14:textId="49D715FA"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43531DE8" w14:textId="5EE986CA" w:rsidR="5750CB3A" w:rsidRDefault="5750CB3A" w:rsidP="5750CB3A">
            <w:pPr>
              <w:pStyle w:val="Normal-pool"/>
            </w:pPr>
            <w:r w:rsidRPr="5750CB3A">
              <w:rPr>
                <w:rFonts w:eastAsia="Times New Roman"/>
                <w:sz w:val="18"/>
                <w:szCs w:val="18"/>
                <w:lang w:val="en-GB"/>
              </w:rPr>
              <w:t>Germany</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581914FF" w14:textId="2F4D3C2E" w:rsidR="5750CB3A" w:rsidRDefault="5750CB3A"/>
        </w:tc>
      </w:tr>
      <w:tr w:rsidR="5750CB3A" w14:paraId="69F9353B"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635C9C76" w14:textId="73A7B4CF"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3C8C9FFA" w14:textId="2898E3CE" w:rsidR="5750CB3A" w:rsidRDefault="5750CB3A" w:rsidP="5750CB3A">
            <w:pPr>
              <w:pStyle w:val="Normal-pool"/>
            </w:pPr>
            <w:r w:rsidRPr="5750CB3A">
              <w:rPr>
                <w:rFonts w:eastAsia="Times New Roman"/>
                <w:sz w:val="18"/>
                <w:szCs w:val="18"/>
                <w:lang w:val="en-GB"/>
              </w:rPr>
              <w:t>Cuba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09DDCDB9" w14:textId="4B10C103"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38743979" w14:textId="7DBB0689" w:rsidR="5750CB3A" w:rsidRDefault="5750CB3A" w:rsidP="5750CB3A">
            <w:pPr>
              <w:pStyle w:val="Normal-pool"/>
            </w:pPr>
            <w:r w:rsidRPr="5750CB3A">
              <w:rPr>
                <w:rFonts w:eastAsia="Times New Roman"/>
                <w:sz w:val="18"/>
                <w:szCs w:val="18"/>
                <w:lang w:val="en-GB"/>
              </w:rPr>
              <w:t>Greece</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1618E524" w14:textId="1C18E9DC" w:rsidR="5750CB3A" w:rsidRDefault="5750CB3A"/>
        </w:tc>
      </w:tr>
      <w:tr w:rsidR="5750CB3A" w14:paraId="55AE6CE8"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631BED60" w14:textId="42A488DD"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36824660" w14:textId="7B2D81D0" w:rsidR="5750CB3A" w:rsidRDefault="5750CB3A" w:rsidP="5750CB3A">
            <w:pPr>
              <w:pStyle w:val="Normal-pool"/>
            </w:pPr>
            <w:r w:rsidRPr="5750CB3A">
              <w:rPr>
                <w:rFonts w:eastAsia="Times New Roman"/>
                <w:sz w:val="18"/>
                <w:szCs w:val="18"/>
                <w:lang w:val="en-GB"/>
              </w:rPr>
              <w:t>Dominican Republic</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08B10AC0" w14:textId="0E82BBD3"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215817D2" w14:textId="55689AF6" w:rsidR="5750CB3A" w:rsidRDefault="5750CB3A" w:rsidP="5750CB3A">
            <w:pPr>
              <w:pStyle w:val="Normal-pool"/>
            </w:pPr>
            <w:r w:rsidRPr="5750CB3A">
              <w:rPr>
                <w:rFonts w:eastAsia="Times New Roman"/>
                <w:sz w:val="18"/>
                <w:szCs w:val="18"/>
                <w:lang w:val="en-GB"/>
              </w:rPr>
              <w:t>Iceland</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2E7C18F3" w14:textId="3B9F5403" w:rsidR="5750CB3A" w:rsidRDefault="5750CB3A"/>
        </w:tc>
      </w:tr>
      <w:tr w:rsidR="5750CB3A" w14:paraId="13FB5A60"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4E75CEBB" w14:textId="54518865"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1594F829" w14:textId="2758248D" w:rsidR="5750CB3A" w:rsidRDefault="5750CB3A" w:rsidP="5750CB3A">
            <w:pPr>
              <w:pStyle w:val="Normal-pool"/>
            </w:pPr>
            <w:r w:rsidRPr="5750CB3A">
              <w:rPr>
                <w:rFonts w:eastAsia="Times New Roman"/>
                <w:sz w:val="18"/>
                <w:szCs w:val="18"/>
                <w:lang w:val="en-GB"/>
              </w:rPr>
              <w:t>Ecuador</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5C675D0B" w14:textId="21435884"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088A9B22" w14:textId="2B051086" w:rsidR="5750CB3A" w:rsidRDefault="5750CB3A" w:rsidP="5750CB3A">
            <w:pPr>
              <w:pStyle w:val="Normal-pool"/>
            </w:pPr>
            <w:r w:rsidRPr="5750CB3A">
              <w:rPr>
                <w:rFonts w:eastAsia="Times New Roman"/>
                <w:sz w:val="18"/>
                <w:szCs w:val="18"/>
                <w:lang w:val="en-GB"/>
              </w:rPr>
              <w:t>Ireland</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30AC6CC8" w14:textId="3BC5E39C" w:rsidR="5750CB3A" w:rsidRDefault="5750CB3A"/>
        </w:tc>
      </w:tr>
      <w:tr w:rsidR="5750CB3A" w14:paraId="102413AD"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5573A8F5" w14:textId="139BDAA4"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1961FD80" w14:textId="64228953" w:rsidR="5750CB3A" w:rsidRDefault="5750CB3A" w:rsidP="5750CB3A">
            <w:pPr>
              <w:pStyle w:val="Normal-pool"/>
            </w:pPr>
            <w:r w:rsidRPr="5750CB3A">
              <w:rPr>
                <w:rFonts w:eastAsia="Times New Roman"/>
                <w:sz w:val="18"/>
                <w:szCs w:val="18"/>
                <w:lang w:val="en-GB"/>
              </w:rPr>
              <w:t>El Salvador</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2AE31971" w14:textId="4F82ACCF"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68CE5864" w14:textId="17BE631C" w:rsidR="5750CB3A" w:rsidRDefault="5750CB3A" w:rsidP="5750CB3A">
            <w:pPr>
              <w:pStyle w:val="Normal-pool"/>
            </w:pPr>
            <w:r w:rsidRPr="5750CB3A">
              <w:rPr>
                <w:rFonts w:eastAsia="Times New Roman"/>
                <w:sz w:val="18"/>
                <w:szCs w:val="18"/>
                <w:lang w:val="en-GB"/>
              </w:rPr>
              <w:t>Liechtenstein</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19685A6D" w14:textId="499746A0" w:rsidR="5750CB3A" w:rsidRDefault="5750CB3A"/>
        </w:tc>
      </w:tr>
      <w:tr w:rsidR="5750CB3A" w14:paraId="740797EF"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1C250EEC" w14:textId="3966800A"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074858F2" w14:textId="61CB9113" w:rsidR="5750CB3A" w:rsidRDefault="5750CB3A" w:rsidP="5750CB3A">
            <w:pPr>
              <w:pStyle w:val="Normal-pool"/>
            </w:pPr>
            <w:r w:rsidRPr="5750CB3A">
              <w:rPr>
                <w:rFonts w:eastAsia="Times New Roman"/>
                <w:sz w:val="18"/>
                <w:szCs w:val="18"/>
                <w:lang w:val="en-GB"/>
              </w:rPr>
              <w:t>Guyana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2F8AE961" w14:textId="21891C18"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0EE0A89F" w14:textId="4405680B" w:rsidR="5750CB3A" w:rsidRDefault="5750CB3A" w:rsidP="5750CB3A">
            <w:pPr>
              <w:pStyle w:val="Normal-pool"/>
            </w:pPr>
            <w:r w:rsidRPr="5750CB3A">
              <w:rPr>
                <w:rFonts w:eastAsia="Times New Roman"/>
                <w:sz w:val="18"/>
                <w:szCs w:val="18"/>
                <w:lang w:val="en-GB"/>
              </w:rPr>
              <w:t>Luxembourg</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13E4EE0A" w14:textId="695847CB" w:rsidR="5750CB3A" w:rsidRDefault="5750CB3A"/>
        </w:tc>
      </w:tr>
      <w:tr w:rsidR="5750CB3A" w14:paraId="2D20EE92"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0F61E1B8" w14:textId="250DEB30"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5BE92771" w14:textId="1EDD4902" w:rsidR="5750CB3A" w:rsidRDefault="5750CB3A" w:rsidP="5750CB3A">
            <w:pPr>
              <w:pStyle w:val="Normal-pool"/>
            </w:pPr>
            <w:r w:rsidRPr="5750CB3A">
              <w:rPr>
                <w:rFonts w:eastAsia="Times New Roman"/>
                <w:sz w:val="18"/>
                <w:szCs w:val="18"/>
                <w:lang w:val="en-GB"/>
              </w:rPr>
              <w:t>Honduras</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2262AF9A" w14:textId="5FDFCA77"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3DB4B81D" w14:textId="39EBBD65" w:rsidR="5750CB3A" w:rsidRDefault="5750CB3A" w:rsidP="5750CB3A">
            <w:pPr>
              <w:pStyle w:val="Normal-pool"/>
            </w:pPr>
            <w:r w:rsidRPr="5750CB3A">
              <w:rPr>
                <w:rFonts w:eastAsia="Times New Roman"/>
                <w:sz w:val="18"/>
                <w:szCs w:val="18"/>
                <w:lang w:val="en-GB"/>
              </w:rPr>
              <w:t>Malta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2FC314C9" w14:textId="3D16ACA1" w:rsidR="5750CB3A" w:rsidRDefault="5750CB3A"/>
        </w:tc>
      </w:tr>
      <w:tr w:rsidR="5750CB3A" w14:paraId="7D019648"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19031E77" w14:textId="26A45442"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24EB0D32" w14:textId="03714C61" w:rsidR="5750CB3A" w:rsidRDefault="5750CB3A" w:rsidP="5750CB3A">
            <w:pPr>
              <w:pStyle w:val="Normal-pool"/>
            </w:pPr>
            <w:r w:rsidRPr="5750CB3A">
              <w:rPr>
                <w:rFonts w:eastAsia="Times New Roman"/>
                <w:sz w:val="18"/>
                <w:szCs w:val="18"/>
                <w:lang w:val="en-GB"/>
              </w:rPr>
              <w:t>Jamaica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1A984924" w14:textId="38E13E31"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1D28F931" w14:textId="458DD377" w:rsidR="5750CB3A" w:rsidRDefault="5750CB3A" w:rsidP="5750CB3A">
            <w:pPr>
              <w:pStyle w:val="Normal-pool"/>
            </w:pPr>
            <w:r w:rsidRPr="5750CB3A">
              <w:rPr>
                <w:rFonts w:eastAsia="Times New Roman"/>
                <w:sz w:val="18"/>
                <w:szCs w:val="18"/>
                <w:lang w:val="en-GB"/>
              </w:rPr>
              <w:t>Monaco</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208B74A7" w14:textId="42C1E2EB" w:rsidR="5750CB3A" w:rsidRDefault="5750CB3A"/>
        </w:tc>
      </w:tr>
      <w:tr w:rsidR="5750CB3A" w14:paraId="5258EC05"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1DCD4D3E" w14:textId="271FBEF6"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16D94D16" w14:textId="1FF9CF78" w:rsidR="5750CB3A" w:rsidRDefault="5750CB3A" w:rsidP="5750CB3A">
            <w:pPr>
              <w:pStyle w:val="Normal-pool"/>
            </w:pPr>
            <w:r w:rsidRPr="5750CB3A">
              <w:rPr>
                <w:rFonts w:eastAsia="Times New Roman"/>
                <w:sz w:val="18"/>
                <w:szCs w:val="18"/>
                <w:lang w:val="en-GB"/>
              </w:rPr>
              <w:t>Mexico</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3994C416" w14:textId="7053F6DD"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5178D1A6" w14:textId="490D5147" w:rsidR="5750CB3A" w:rsidRDefault="5750CB3A" w:rsidP="5750CB3A">
            <w:pPr>
              <w:pStyle w:val="Normal-pool"/>
            </w:pPr>
            <w:r w:rsidRPr="5750CB3A">
              <w:rPr>
                <w:rFonts w:eastAsia="Times New Roman"/>
                <w:sz w:val="18"/>
                <w:szCs w:val="18"/>
                <w:lang w:val="en-GB"/>
              </w:rPr>
              <w:t>Netherlands</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253971BB" w14:textId="54FECB30" w:rsidR="5750CB3A" w:rsidRDefault="5750CB3A"/>
        </w:tc>
      </w:tr>
      <w:tr w:rsidR="5750CB3A" w14:paraId="38BAB230"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50AA9C5C" w14:textId="08B1DCE4"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2A3833BF" w14:textId="30A1D4C4" w:rsidR="5750CB3A" w:rsidRDefault="5750CB3A" w:rsidP="5750CB3A">
            <w:pPr>
              <w:pStyle w:val="Normal-pool"/>
            </w:pPr>
            <w:r w:rsidRPr="5750CB3A">
              <w:rPr>
                <w:rFonts w:eastAsia="Times New Roman"/>
                <w:sz w:val="18"/>
                <w:szCs w:val="18"/>
                <w:lang w:val="en-GB"/>
              </w:rPr>
              <w:t>Nicaragua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271B1597" w14:textId="34F65015"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10040F27" w14:textId="1860EBFC" w:rsidR="5750CB3A" w:rsidRDefault="5750CB3A" w:rsidP="5750CB3A">
            <w:pPr>
              <w:pStyle w:val="Normal-pool"/>
            </w:pPr>
            <w:r w:rsidRPr="5750CB3A">
              <w:rPr>
                <w:rFonts w:eastAsia="Times New Roman"/>
                <w:sz w:val="18"/>
                <w:szCs w:val="18"/>
                <w:lang w:val="en-GB"/>
              </w:rPr>
              <w:t>Norway</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1680E1C7" w14:textId="43481F4E" w:rsidR="5750CB3A" w:rsidRDefault="5750CB3A"/>
        </w:tc>
      </w:tr>
      <w:tr w:rsidR="5750CB3A" w14:paraId="62F50B10"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545C7CCB" w14:textId="6D5C0127"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2EF7B77F" w14:textId="1FCDBD17" w:rsidR="5750CB3A" w:rsidRDefault="5750CB3A" w:rsidP="5750CB3A">
            <w:pPr>
              <w:pStyle w:val="Normal-pool"/>
            </w:pPr>
            <w:r w:rsidRPr="5750CB3A">
              <w:rPr>
                <w:rFonts w:eastAsia="Times New Roman"/>
                <w:sz w:val="18"/>
                <w:szCs w:val="18"/>
                <w:lang w:val="en-GB"/>
              </w:rPr>
              <w:t>Panama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7F2160D4" w14:textId="59BE9132"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0A973460" w14:textId="7649A2F3" w:rsidR="5750CB3A" w:rsidRDefault="5750CB3A" w:rsidP="5750CB3A">
            <w:pPr>
              <w:pStyle w:val="Normal-pool"/>
            </w:pPr>
            <w:r w:rsidRPr="5750CB3A">
              <w:rPr>
                <w:rFonts w:eastAsia="Times New Roman"/>
                <w:sz w:val="18"/>
                <w:szCs w:val="18"/>
                <w:lang w:val="en-GB"/>
              </w:rPr>
              <w:t>Portugal</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643EDE3A" w14:textId="4748409E" w:rsidR="5750CB3A" w:rsidRDefault="5750CB3A"/>
        </w:tc>
      </w:tr>
      <w:tr w:rsidR="5750CB3A" w14:paraId="37698ADA"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5432ABEB" w14:textId="5F7CEDDB"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585D89C3" w14:textId="71B438D6" w:rsidR="5750CB3A" w:rsidRDefault="5750CB3A" w:rsidP="5750CB3A">
            <w:pPr>
              <w:pStyle w:val="Normal-pool"/>
            </w:pPr>
            <w:r w:rsidRPr="5750CB3A">
              <w:rPr>
                <w:rFonts w:eastAsia="Times New Roman"/>
                <w:sz w:val="18"/>
                <w:szCs w:val="18"/>
                <w:lang w:val="en-GB"/>
              </w:rPr>
              <w:t>Paraguay</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33E86748" w14:textId="16DD403E"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750632D6" w14:textId="477888D4" w:rsidR="5750CB3A" w:rsidRDefault="5750CB3A" w:rsidP="5750CB3A">
            <w:pPr>
              <w:pStyle w:val="Normal-pool"/>
            </w:pPr>
            <w:r w:rsidRPr="5750CB3A">
              <w:rPr>
                <w:rFonts w:eastAsia="Times New Roman"/>
                <w:sz w:val="18"/>
                <w:szCs w:val="18"/>
                <w:lang w:val="en-GB"/>
              </w:rPr>
              <w:t>Sweden</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71330F79" w14:textId="3AF19DA3" w:rsidR="5750CB3A" w:rsidRDefault="5750CB3A"/>
        </w:tc>
      </w:tr>
      <w:tr w:rsidR="5750CB3A" w14:paraId="0E0406B8"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746B4E58" w14:textId="36059642"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24FF3F3C" w14:textId="3CFA0AA6" w:rsidR="5750CB3A" w:rsidRDefault="5750CB3A" w:rsidP="5750CB3A">
            <w:pPr>
              <w:pStyle w:val="Normal-pool"/>
            </w:pPr>
            <w:r w:rsidRPr="5750CB3A">
              <w:rPr>
                <w:rFonts w:eastAsia="Times New Roman"/>
                <w:sz w:val="18"/>
                <w:szCs w:val="18"/>
                <w:lang w:val="en-GB"/>
              </w:rPr>
              <w:t>Peru</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65941E08" w14:textId="58AA721E"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7130D024" w14:textId="0424CDF1" w:rsidR="5750CB3A" w:rsidRDefault="5750CB3A" w:rsidP="5750CB3A">
            <w:pPr>
              <w:pStyle w:val="Normal-pool"/>
            </w:pPr>
            <w:r w:rsidRPr="5750CB3A">
              <w:rPr>
                <w:rFonts w:eastAsia="Times New Roman"/>
                <w:sz w:val="18"/>
                <w:szCs w:val="18"/>
                <w:lang w:val="en-GB"/>
              </w:rPr>
              <w:t>Switzerland</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5E93E65E" w14:textId="25390E7D" w:rsidR="5750CB3A" w:rsidRDefault="5750CB3A"/>
        </w:tc>
      </w:tr>
      <w:tr w:rsidR="5750CB3A" w14:paraId="0A82D568"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3B5DABBC" w14:textId="2AA547A5" w:rsidR="5750CB3A" w:rsidRDefault="5750CB3A"/>
        </w:tc>
        <w:tc>
          <w:tcPr>
            <w:tcW w:w="2759"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6B00D32A" w14:textId="26DBA5A9" w:rsidR="5750CB3A" w:rsidRDefault="5750CB3A" w:rsidP="5750CB3A">
            <w:pPr>
              <w:pStyle w:val="Normal-pool"/>
            </w:pPr>
            <w:r w:rsidRPr="5750CB3A">
              <w:rPr>
                <w:rFonts w:eastAsia="Times New Roman"/>
                <w:sz w:val="18"/>
                <w:szCs w:val="18"/>
                <w:lang w:val="en-GB"/>
              </w:rPr>
              <w:t>Saint Kitts and Nevis</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1760816C" w14:textId="5426A039" w:rsidR="5750CB3A" w:rsidRDefault="5750CB3A"/>
        </w:tc>
        <w:tc>
          <w:tcPr>
            <w:tcW w:w="3977"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1FE50BFD" w14:textId="629FF4BC" w:rsidR="5750CB3A" w:rsidRDefault="5750CB3A" w:rsidP="5750CB3A">
            <w:pPr>
              <w:pStyle w:val="Normal-pool"/>
            </w:pPr>
            <w:r w:rsidRPr="5750CB3A">
              <w:rPr>
                <w:rFonts w:eastAsia="Times New Roman"/>
                <w:sz w:val="18"/>
                <w:szCs w:val="18"/>
                <w:lang w:val="en-GB"/>
              </w:rPr>
              <w:t>United Kingdom of Great Britain and Northern Ireland</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2BBA9034" w14:textId="628F2A47" w:rsidR="5750CB3A" w:rsidRDefault="5750CB3A"/>
        </w:tc>
      </w:tr>
      <w:tr w:rsidR="5750CB3A" w14:paraId="3E062775"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4995B1C0" w14:textId="39E95B77" w:rsidR="5750CB3A" w:rsidRDefault="5750CB3A"/>
        </w:tc>
        <w:tc>
          <w:tcPr>
            <w:tcW w:w="2759" w:type="dxa"/>
            <w:tcBorders>
              <w:top w:val="single" w:sz="4"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06989840" w14:textId="6C11E987" w:rsidR="5750CB3A" w:rsidRDefault="5750CB3A" w:rsidP="5750CB3A">
            <w:pPr>
              <w:pStyle w:val="Normal-pool"/>
            </w:pPr>
            <w:r w:rsidRPr="5750CB3A">
              <w:rPr>
                <w:rFonts w:eastAsia="Times New Roman"/>
                <w:sz w:val="18"/>
                <w:szCs w:val="18"/>
                <w:lang w:val="en-GB"/>
              </w:rPr>
              <w:t>Saint Lucia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3C6DF84D" w14:textId="6BC6DD9C" w:rsidR="5750CB3A" w:rsidRDefault="5750CB3A"/>
        </w:tc>
        <w:tc>
          <w:tcPr>
            <w:tcW w:w="397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1148669B" w14:textId="2636CFCF" w:rsidR="5750CB3A" w:rsidRDefault="5750CB3A" w:rsidP="5750CB3A">
            <w:pPr>
              <w:pStyle w:val="Normal-pool"/>
            </w:pPr>
            <w:r w:rsidRPr="5750CB3A">
              <w:rPr>
                <w:rFonts w:eastAsia="Times New Roman"/>
                <w:sz w:val="18"/>
                <w:szCs w:val="18"/>
                <w:lang w:val="en-GB"/>
              </w:rPr>
              <w:t>United States of America</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44E538D1" w14:textId="4635ACB2" w:rsidR="5750CB3A" w:rsidRDefault="5750CB3A"/>
        </w:tc>
      </w:tr>
      <w:tr w:rsidR="5750CB3A" w14:paraId="24FFE821" w14:textId="77777777" w:rsidTr="5750CB3A">
        <w:trPr>
          <w:trHeight w:val="300"/>
        </w:trPr>
        <w:tc>
          <w:tcPr>
            <w:tcW w:w="919" w:type="dxa"/>
            <w:tcBorders>
              <w:top w:val="nil"/>
              <w:left w:val="nil"/>
              <w:bottom w:val="nil"/>
              <w:right w:val="nil"/>
            </w:tcBorders>
            <w:tcMar>
              <w:top w:w="15" w:type="dxa"/>
              <w:left w:w="15" w:type="dxa"/>
              <w:right w:w="15" w:type="dxa"/>
            </w:tcMar>
            <w:vAlign w:val="bottom"/>
          </w:tcPr>
          <w:p w14:paraId="3D33F2B4" w14:textId="5FFD8C87" w:rsidR="5750CB3A" w:rsidRDefault="5750CB3A"/>
        </w:tc>
        <w:tc>
          <w:tcPr>
            <w:tcW w:w="275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00DAC2DD" w14:textId="620343CA" w:rsidR="5750CB3A" w:rsidRDefault="5750CB3A" w:rsidP="5750CB3A">
            <w:pPr>
              <w:pStyle w:val="Normal-pool"/>
            </w:pPr>
            <w:r w:rsidRPr="5750CB3A">
              <w:rPr>
                <w:rFonts w:eastAsia="Times New Roman"/>
                <w:sz w:val="18"/>
                <w:szCs w:val="18"/>
                <w:lang w:val="en-GB"/>
              </w:rPr>
              <w:t>Suriname</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6C28793E" w14:textId="5141767A" w:rsidR="5750CB3A" w:rsidRDefault="5750CB3A"/>
        </w:tc>
        <w:tc>
          <w:tcPr>
            <w:tcW w:w="3977" w:type="dxa"/>
            <w:tcBorders>
              <w:top w:val="single" w:sz="4" w:space="0" w:color="000000" w:themeColor="text1"/>
              <w:left w:val="nil"/>
              <w:bottom w:val="nil"/>
              <w:right w:val="nil"/>
            </w:tcBorders>
            <w:tcMar>
              <w:top w:w="15" w:type="dxa"/>
              <w:left w:w="15" w:type="dxa"/>
              <w:right w:w="15" w:type="dxa"/>
            </w:tcMar>
            <w:vAlign w:val="bottom"/>
          </w:tcPr>
          <w:p w14:paraId="7A61A4B0" w14:textId="3BBF0B66" w:rsidR="5750CB3A" w:rsidRDefault="5750CB3A"/>
        </w:tc>
        <w:tc>
          <w:tcPr>
            <w:tcW w:w="920" w:type="dxa"/>
            <w:tcBorders>
              <w:top w:val="nil"/>
              <w:left w:val="nil"/>
              <w:bottom w:val="nil"/>
              <w:right w:val="nil"/>
            </w:tcBorders>
            <w:tcMar>
              <w:top w:w="15" w:type="dxa"/>
              <w:left w:w="15" w:type="dxa"/>
              <w:right w:w="15" w:type="dxa"/>
            </w:tcMar>
            <w:vAlign w:val="bottom"/>
          </w:tcPr>
          <w:p w14:paraId="5AB76581" w14:textId="43E7C372" w:rsidR="5750CB3A" w:rsidRDefault="5750CB3A"/>
        </w:tc>
      </w:tr>
      <w:tr w:rsidR="5750CB3A" w14:paraId="403F81B6" w14:textId="77777777" w:rsidTr="5750CB3A">
        <w:trPr>
          <w:trHeight w:val="285"/>
        </w:trPr>
        <w:tc>
          <w:tcPr>
            <w:tcW w:w="919" w:type="dxa"/>
            <w:tcBorders>
              <w:top w:val="nil"/>
              <w:left w:val="nil"/>
              <w:bottom w:val="nil"/>
              <w:right w:val="nil"/>
            </w:tcBorders>
            <w:tcMar>
              <w:top w:w="15" w:type="dxa"/>
              <w:left w:w="15" w:type="dxa"/>
              <w:right w:w="15" w:type="dxa"/>
            </w:tcMar>
            <w:vAlign w:val="bottom"/>
          </w:tcPr>
          <w:p w14:paraId="3B2B0B6D" w14:textId="5F2AAE55" w:rsidR="5750CB3A" w:rsidRDefault="5750CB3A"/>
        </w:tc>
        <w:tc>
          <w:tcPr>
            <w:tcW w:w="2759" w:type="dxa"/>
            <w:tcBorders>
              <w:top w:val="single" w:sz="8"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94C0C2A" w14:textId="52E1A9EE" w:rsidR="5750CB3A" w:rsidRDefault="5750CB3A" w:rsidP="5750CB3A">
            <w:pPr>
              <w:pStyle w:val="Normal-pool"/>
            </w:pPr>
            <w:r w:rsidRPr="5750CB3A">
              <w:rPr>
                <w:rFonts w:eastAsia="Times New Roman"/>
                <w:sz w:val="18"/>
                <w:szCs w:val="18"/>
                <w:lang w:val="en-GB"/>
              </w:rPr>
              <w:t>Uruguay</w:t>
            </w:r>
            <w:r w:rsidRPr="5750CB3A">
              <w:rPr>
                <w:rFonts w:eastAsia="Times New Roman"/>
                <w:b/>
                <w:bCs/>
                <w:sz w:val="18"/>
                <w:szCs w:val="18"/>
                <w:lang w:val="en-GB"/>
              </w:rPr>
              <w:t xml:space="preserve"> </w:t>
            </w:r>
          </w:p>
        </w:tc>
        <w:tc>
          <w:tcPr>
            <w:tcW w:w="920" w:type="dxa"/>
            <w:tcBorders>
              <w:top w:val="nil"/>
              <w:left w:val="single" w:sz="4" w:space="0" w:color="000000" w:themeColor="text1"/>
              <w:bottom w:val="nil"/>
              <w:right w:val="nil"/>
            </w:tcBorders>
            <w:tcMar>
              <w:top w:w="15" w:type="dxa"/>
              <w:left w:w="15" w:type="dxa"/>
              <w:right w:w="15" w:type="dxa"/>
            </w:tcMar>
            <w:vAlign w:val="bottom"/>
          </w:tcPr>
          <w:p w14:paraId="58021CA9" w14:textId="10370A0F" w:rsidR="5750CB3A" w:rsidRDefault="5750CB3A"/>
        </w:tc>
        <w:tc>
          <w:tcPr>
            <w:tcW w:w="3977" w:type="dxa"/>
            <w:tcBorders>
              <w:top w:val="nil"/>
              <w:left w:val="nil"/>
              <w:bottom w:val="nil"/>
              <w:right w:val="nil"/>
            </w:tcBorders>
            <w:tcMar>
              <w:top w:w="15" w:type="dxa"/>
              <w:left w:w="15" w:type="dxa"/>
              <w:right w:w="15" w:type="dxa"/>
            </w:tcMar>
            <w:vAlign w:val="bottom"/>
          </w:tcPr>
          <w:p w14:paraId="5A06E082" w14:textId="35B6FEC9" w:rsidR="5750CB3A" w:rsidRDefault="5750CB3A"/>
        </w:tc>
        <w:tc>
          <w:tcPr>
            <w:tcW w:w="920" w:type="dxa"/>
            <w:tcBorders>
              <w:top w:val="nil"/>
              <w:left w:val="nil"/>
              <w:bottom w:val="nil"/>
              <w:right w:val="nil"/>
            </w:tcBorders>
            <w:tcMar>
              <w:top w:w="15" w:type="dxa"/>
              <w:left w:w="15" w:type="dxa"/>
              <w:right w:w="15" w:type="dxa"/>
            </w:tcMar>
            <w:vAlign w:val="bottom"/>
          </w:tcPr>
          <w:p w14:paraId="0C2C8ABF" w14:textId="0A148AC2" w:rsidR="5750CB3A" w:rsidRDefault="5750CB3A"/>
        </w:tc>
      </w:tr>
      <w:tr w:rsidR="5750CB3A" w14:paraId="531AD170" w14:textId="77777777" w:rsidTr="5750CB3A">
        <w:trPr>
          <w:trHeight w:val="285"/>
        </w:trPr>
        <w:tc>
          <w:tcPr>
            <w:tcW w:w="919" w:type="dxa"/>
            <w:tcBorders>
              <w:top w:val="nil"/>
              <w:left w:val="nil"/>
              <w:bottom w:val="nil"/>
              <w:right w:val="nil"/>
            </w:tcBorders>
            <w:tcMar>
              <w:top w:w="15" w:type="dxa"/>
              <w:left w:w="15" w:type="dxa"/>
              <w:right w:w="15" w:type="dxa"/>
            </w:tcMar>
            <w:vAlign w:val="bottom"/>
          </w:tcPr>
          <w:p w14:paraId="4C856318" w14:textId="75E9DBE8" w:rsidR="5750CB3A" w:rsidRDefault="5750CB3A"/>
        </w:tc>
        <w:tc>
          <w:tcPr>
            <w:tcW w:w="2759" w:type="dxa"/>
            <w:tcBorders>
              <w:top w:val="single" w:sz="4" w:space="0" w:color="000000" w:themeColor="text1"/>
              <w:left w:val="nil"/>
              <w:bottom w:val="nil"/>
              <w:right w:val="nil"/>
            </w:tcBorders>
            <w:tcMar>
              <w:top w:w="15" w:type="dxa"/>
              <w:left w:w="15" w:type="dxa"/>
              <w:right w:w="15" w:type="dxa"/>
            </w:tcMar>
            <w:vAlign w:val="bottom"/>
          </w:tcPr>
          <w:p w14:paraId="3754178C" w14:textId="502FDCC0" w:rsidR="5750CB3A" w:rsidRDefault="5750CB3A"/>
        </w:tc>
        <w:tc>
          <w:tcPr>
            <w:tcW w:w="920" w:type="dxa"/>
            <w:tcBorders>
              <w:top w:val="nil"/>
              <w:left w:val="nil"/>
              <w:bottom w:val="nil"/>
              <w:right w:val="nil"/>
            </w:tcBorders>
            <w:tcMar>
              <w:top w:w="15" w:type="dxa"/>
              <w:left w:w="15" w:type="dxa"/>
              <w:right w:w="15" w:type="dxa"/>
            </w:tcMar>
            <w:vAlign w:val="bottom"/>
          </w:tcPr>
          <w:p w14:paraId="1EE765CE" w14:textId="39487620" w:rsidR="5750CB3A" w:rsidRDefault="5750CB3A"/>
        </w:tc>
        <w:tc>
          <w:tcPr>
            <w:tcW w:w="3977" w:type="dxa"/>
            <w:tcBorders>
              <w:top w:val="nil"/>
              <w:left w:val="nil"/>
              <w:bottom w:val="nil"/>
              <w:right w:val="nil"/>
            </w:tcBorders>
            <w:tcMar>
              <w:top w:w="15" w:type="dxa"/>
              <w:left w:w="15" w:type="dxa"/>
              <w:right w:w="15" w:type="dxa"/>
            </w:tcMar>
            <w:vAlign w:val="bottom"/>
          </w:tcPr>
          <w:p w14:paraId="7D34AF7E" w14:textId="5F457AB2" w:rsidR="5750CB3A" w:rsidRDefault="5750CB3A"/>
        </w:tc>
        <w:tc>
          <w:tcPr>
            <w:tcW w:w="920" w:type="dxa"/>
            <w:tcBorders>
              <w:top w:val="nil"/>
              <w:left w:val="nil"/>
              <w:bottom w:val="nil"/>
              <w:right w:val="nil"/>
            </w:tcBorders>
            <w:tcMar>
              <w:top w:w="15" w:type="dxa"/>
              <w:left w:w="15" w:type="dxa"/>
              <w:right w:w="15" w:type="dxa"/>
            </w:tcMar>
            <w:vAlign w:val="bottom"/>
          </w:tcPr>
          <w:p w14:paraId="73A092F0" w14:textId="06342C43" w:rsidR="5750CB3A" w:rsidRDefault="5750CB3A"/>
        </w:tc>
      </w:tr>
    </w:tbl>
    <w:p w14:paraId="2676B868" w14:textId="54BC36E4" w:rsidR="00BE25AB" w:rsidRDefault="00BE25AB">
      <w:pPr>
        <w:pStyle w:val="Normal-pool"/>
        <w:rPr>
          <w:b/>
          <w:bCs/>
          <w:sz w:val="18"/>
          <w:szCs w:val="18"/>
          <w:shd w:val="clear" w:color="auto" w:fill="BFBFBF" w:themeFill="background1" w:themeFillShade="BF"/>
          <w:lang w:val="en-GB"/>
        </w:rPr>
        <w:sectPr w:rsidR="00BE25AB" w:rsidSect="0004750B">
          <w:type w:val="continuous"/>
          <w:pgSz w:w="11906" w:h="16838" w:code="9"/>
          <w:pgMar w:top="907" w:right="992" w:bottom="1418" w:left="1418" w:header="539" w:footer="975" w:gutter="0"/>
          <w:cols w:space="720"/>
          <w:titlePg/>
          <w:docGrid w:linePitch="360"/>
        </w:sectPr>
      </w:pPr>
    </w:p>
    <w:p w14:paraId="4E427CC3" w14:textId="4C9416C8" w:rsidR="000C3AD7" w:rsidRDefault="000C3AD7" w:rsidP="000C3AD7">
      <w:pPr>
        <w:pStyle w:val="Normal-pool"/>
        <w:rPr>
          <w:sz w:val="18"/>
          <w:szCs w:val="18"/>
          <w:lang w:val="en-GB"/>
        </w:rPr>
      </w:pPr>
    </w:p>
    <w:p w14:paraId="683AE792" w14:textId="36D2C1FA" w:rsidR="00315786" w:rsidRDefault="00315786" w:rsidP="000C3AD7">
      <w:pPr>
        <w:pStyle w:val="Normal-pool"/>
        <w:rPr>
          <w:sz w:val="18"/>
          <w:szCs w:val="18"/>
          <w:lang w:val="en-GB"/>
        </w:rPr>
      </w:pPr>
    </w:p>
    <w:p w14:paraId="4E6869EA" w14:textId="16B40489" w:rsidR="00315786" w:rsidRDefault="00315786" w:rsidP="000C3AD7">
      <w:pPr>
        <w:pStyle w:val="Normal-pool"/>
        <w:rPr>
          <w:sz w:val="18"/>
          <w:szCs w:val="18"/>
          <w:lang w:val="en-GB"/>
        </w:rPr>
      </w:pPr>
    </w:p>
    <w:p w14:paraId="131EBD09" w14:textId="1D46BDC4" w:rsidR="00315786" w:rsidRDefault="00315786" w:rsidP="000C3AD7">
      <w:pPr>
        <w:pStyle w:val="Normal-pool"/>
        <w:rPr>
          <w:sz w:val="18"/>
          <w:szCs w:val="18"/>
          <w:lang w:val="en-GB"/>
        </w:rPr>
      </w:pPr>
    </w:p>
    <w:p w14:paraId="3DEAC439" w14:textId="72768523" w:rsidR="00315786" w:rsidRDefault="00315786" w:rsidP="000C3AD7">
      <w:pPr>
        <w:pStyle w:val="Normal-pool"/>
        <w:rPr>
          <w:sz w:val="18"/>
          <w:szCs w:val="18"/>
          <w:lang w:val="en-GB"/>
        </w:rPr>
      </w:pPr>
    </w:p>
    <w:p w14:paraId="47DE8607" w14:textId="3EC88D30" w:rsidR="00315786" w:rsidRDefault="00315786" w:rsidP="000C3AD7">
      <w:pPr>
        <w:pStyle w:val="Normal-pool"/>
        <w:rPr>
          <w:sz w:val="18"/>
          <w:szCs w:val="18"/>
          <w:lang w:val="en-GB"/>
        </w:rPr>
      </w:pPr>
    </w:p>
    <w:p w14:paraId="2EDD51B1" w14:textId="7B93B250" w:rsidR="00315786" w:rsidRDefault="00315786" w:rsidP="000C3AD7">
      <w:pPr>
        <w:pStyle w:val="Normal-pool"/>
        <w:rPr>
          <w:sz w:val="18"/>
          <w:szCs w:val="18"/>
          <w:lang w:val="en-GB"/>
        </w:rPr>
      </w:pPr>
    </w:p>
    <w:p w14:paraId="6C2C9E0C" w14:textId="06B81D49" w:rsidR="00315786" w:rsidRDefault="00315786" w:rsidP="000C3AD7">
      <w:pPr>
        <w:pStyle w:val="Normal-pool"/>
        <w:rPr>
          <w:sz w:val="18"/>
          <w:szCs w:val="18"/>
          <w:lang w:val="en-GB"/>
        </w:rPr>
      </w:pPr>
    </w:p>
    <w:p w14:paraId="604834C9" w14:textId="4D1DF6DC" w:rsidR="00315786" w:rsidRDefault="00315786" w:rsidP="000C3AD7">
      <w:pPr>
        <w:pStyle w:val="Normal-pool"/>
        <w:rPr>
          <w:sz w:val="18"/>
          <w:szCs w:val="18"/>
          <w:lang w:val="en-GB"/>
        </w:rPr>
      </w:pPr>
    </w:p>
    <w:p w14:paraId="119428B9" w14:textId="7BEAE9AA" w:rsidR="00315786" w:rsidRDefault="00315786" w:rsidP="000C3AD7">
      <w:pPr>
        <w:pStyle w:val="Normal-pool"/>
        <w:rPr>
          <w:sz w:val="18"/>
          <w:szCs w:val="18"/>
          <w:lang w:val="en-GB"/>
        </w:rPr>
      </w:pPr>
    </w:p>
    <w:p w14:paraId="7E132241" w14:textId="3F160F6D" w:rsidR="00315786" w:rsidRDefault="00315786" w:rsidP="000C3AD7">
      <w:pPr>
        <w:pStyle w:val="Normal-pool"/>
        <w:rPr>
          <w:sz w:val="18"/>
          <w:szCs w:val="18"/>
          <w:lang w:val="en-GB"/>
        </w:rPr>
      </w:pPr>
    </w:p>
    <w:p w14:paraId="4C5A8D28" w14:textId="48E61916" w:rsidR="00315786" w:rsidRDefault="00315786" w:rsidP="000C3AD7">
      <w:pPr>
        <w:pStyle w:val="Normal-pool"/>
        <w:rPr>
          <w:sz w:val="18"/>
          <w:szCs w:val="18"/>
          <w:lang w:val="en-GB"/>
        </w:rPr>
      </w:pPr>
    </w:p>
    <w:p w14:paraId="3E5D4DDD" w14:textId="1C80EE34" w:rsidR="00315786" w:rsidRDefault="00315786" w:rsidP="000C3AD7">
      <w:pPr>
        <w:pStyle w:val="Normal-pool"/>
        <w:rPr>
          <w:sz w:val="18"/>
          <w:szCs w:val="18"/>
          <w:lang w:val="en-GB"/>
        </w:rPr>
      </w:pPr>
    </w:p>
    <w:p w14:paraId="193F0F58" w14:textId="593F86E1" w:rsidR="00315786" w:rsidRDefault="00315786" w:rsidP="000C3AD7">
      <w:pPr>
        <w:pStyle w:val="Normal-pool"/>
        <w:rPr>
          <w:sz w:val="18"/>
          <w:szCs w:val="18"/>
          <w:lang w:val="en-GB"/>
        </w:rPr>
      </w:pPr>
    </w:p>
    <w:p w14:paraId="75264472" w14:textId="581CC86B" w:rsidR="008E4D0F" w:rsidRDefault="008E4D0F" w:rsidP="000C3AD7">
      <w:pPr>
        <w:pStyle w:val="Normal-pool"/>
        <w:rPr>
          <w:sz w:val="18"/>
          <w:szCs w:val="18"/>
          <w:lang w:val="en-GB"/>
        </w:rPr>
      </w:pPr>
    </w:p>
    <w:p w14:paraId="63418636" w14:textId="77777777" w:rsidR="008E4D0F" w:rsidRDefault="008E4D0F" w:rsidP="000C3AD7">
      <w:pPr>
        <w:pStyle w:val="Normal-pool"/>
        <w:rPr>
          <w:sz w:val="18"/>
          <w:szCs w:val="18"/>
          <w:lang w:val="en-GB"/>
        </w:rPr>
      </w:pPr>
    </w:p>
    <w:p w14:paraId="30D60BA8" w14:textId="77777777" w:rsidR="000C3AD7" w:rsidRPr="00280407" w:rsidRDefault="000C3AD7" w:rsidP="000C3AD7">
      <w:pPr>
        <w:pStyle w:val="Normal-pool"/>
        <w:rPr>
          <w:sz w:val="18"/>
          <w:szCs w:val="18"/>
          <w:lang w:val="en-GB"/>
        </w:rPr>
      </w:pPr>
    </w:p>
    <w:p w14:paraId="2A54EDAA" w14:textId="1F699CDB" w:rsidR="000C3AD7" w:rsidRPr="00280407" w:rsidRDefault="000C3AD7" w:rsidP="000C3AD7">
      <w:pPr>
        <w:pStyle w:val="Normal-pool"/>
        <w:rPr>
          <w:sz w:val="18"/>
          <w:szCs w:val="18"/>
          <w:lang w:val="en-GB"/>
        </w:rPr>
      </w:pPr>
    </w:p>
    <w:p w14:paraId="7A2BBCD8" w14:textId="77777777" w:rsidR="000C3AD7" w:rsidRPr="00280407" w:rsidRDefault="000C3AD7" w:rsidP="000C3AD7">
      <w:pPr>
        <w:pStyle w:val="Normal-pool"/>
        <w:rPr>
          <w:sz w:val="4"/>
          <w:szCs w:val="4"/>
          <w:lang w:val="en-GB"/>
        </w:rPr>
      </w:pPr>
    </w:p>
    <w:p w14:paraId="7637A434" w14:textId="77777777" w:rsidR="000C3AD7" w:rsidRPr="00280407" w:rsidRDefault="000C3AD7" w:rsidP="004B5CB9">
      <w:pPr>
        <w:pStyle w:val="Normal-pool"/>
        <w:rPr>
          <w:sz w:val="18"/>
          <w:szCs w:val="18"/>
          <w:lang w:val="en-GB"/>
        </w:rPr>
      </w:pPr>
    </w:p>
    <w:p w14:paraId="46785987" w14:textId="77777777" w:rsidR="00315786" w:rsidRDefault="00315786" w:rsidP="004B5CB9">
      <w:pPr>
        <w:pStyle w:val="Normal-pool"/>
        <w:rPr>
          <w:sz w:val="18"/>
          <w:szCs w:val="18"/>
          <w:lang w:val="en-GB"/>
        </w:rPr>
        <w:sectPr w:rsidR="00315786" w:rsidSect="0004750B">
          <w:type w:val="continuous"/>
          <w:pgSz w:w="11906" w:h="16838" w:code="9"/>
          <w:pgMar w:top="907" w:right="992" w:bottom="1418" w:left="1418" w:header="539" w:footer="975" w:gutter="0"/>
          <w:cols w:num="2" w:space="720"/>
          <w:titlePg/>
          <w:docGrid w:linePitch="360"/>
        </w:sectPr>
      </w:pPr>
    </w:p>
    <w:p w14:paraId="197A9315" w14:textId="315C8C1F" w:rsidR="004B5CB9" w:rsidRDefault="004B5CB9" w:rsidP="004B5CB9">
      <w:pPr>
        <w:pStyle w:val="Normal-pool"/>
        <w:rPr>
          <w:sz w:val="18"/>
          <w:szCs w:val="18"/>
          <w:lang w:val="en-GB"/>
        </w:rPr>
      </w:pPr>
    </w:p>
    <w:p w14:paraId="03C9A9CF" w14:textId="77777777" w:rsidR="00AD470A" w:rsidRDefault="00AD470A">
      <w:pPr>
        <w:rPr>
          <w:sz w:val="18"/>
          <w:szCs w:val="18"/>
          <w:lang w:val="en-GB" w:eastAsia="en-US"/>
        </w:rPr>
      </w:pPr>
      <w:r>
        <w:rPr>
          <w:b/>
          <w:bCs/>
          <w:sz w:val="18"/>
          <w:szCs w:val="18"/>
          <w:lang w:val="en-GB"/>
        </w:rPr>
        <w:br w:type="page"/>
      </w:r>
    </w:p>
    <w:p w14:paraId="75FB7A1E" w14:textId="7EA7BB4E" w:rsidR="431A16B0" w:rsidRDefault="431A16B0" w:rsidP="1E05DEE5">
      <w:pPr>
        <w:pStyle w:val="ZZAnxheader"/>
        <w:rPr>
          <w:lang w:val="en-GB"/>
        </w:rPr>
      </w:pPr>
      <w:r w:rsidRPr="1E05DEE5">
        <w:rPr>
          <w:lang w:val="en-GB"/>
        </w:rPr>
        <w:lastRenderedPageBreak/>
        <w:t>Annex IV</w:t>
      </w:r>
    </w:p>
    <w:p w14:paraId="4266438F" w14:textId="312816BC" w:rsidR="431A16B0" w:rsidRDefault="431A16B0" w:rsidP="1E05DEE5">
      <w:pPr>
        <w:pStyle w:val="ZZAnxtitle"/>
        <w:tabs>
          <w:tab w:val="clear" w:pos="1247"/>
        </w:tabs>
        <w:ind w:left="1080"/>
        <w:rPr>
          <w:lang w:val="en-GB"/>
        </w:rPr>
      </w:pPr>
      <w:r w:rsidRPr="1E05DEE5">
        <w:rPr>
          <w:lang w:val="en-GB"/>
        </w:rPr>
        <w:t xml:space="preserve">List of Parties having submitted reports for the second </w:t>
      </w:r>
      <w:r w:rsidRPr="1E05DEE5">
        <w:rPr>
          <w:u w:val="single"/>
          <w:lang w:val="en-GB"/>
        </w:rPr>
        <w:t>short</w:t>
      </w:r>
      <w:r w:rsidRPr="1E05DEE5">
        <w:rPr>
          <w:lang w:val="en-GB"/>
        </w:rPr>
        <w:t xml:space="preserve"> reporting period (by region)</w:t>
      </w:r>
    </w:p>
    <w:tbl>
      <w:tblPr>
        <w:tblW w:w="0" w:type="auto"/>
        <w:tblLayout w:type="fixed"/>
        <w:tblLook w:val="06A0" w:firstRow="1" w:lastRow="0" w:firstColumn="1" w:lastColumn="0" w:noHBand="1" w:noVBand="1"/>
      </w:tblPr>
      <w:tblGrid>
        <w:gridCol w:w="918"/>
        <w:gridCol w:w="2789"/>
        <w:gridCol w:w="918"/>
        <w:gridCol w:w="3086"/>
        <w:gridCol w:w="919"/>
        <w:tblGridChange w:id="1">
          <w:tblGrid>
            <w:gridCol w:w="918"/>
            <w:gridCol w:w="2789"/>
            <w:gridCol w:w="918"/>
            <w:gridCol w:w="3086"/>
            <w:gridCol w:w="919"/>
          </w:tblGrid>
        </w:tblGridChange>
      </w:tblGrid>
      <w:tr w:rsidR="5750CB3A" w14:paraId="0AC9E7DA"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5FACD8CA" w14:textId="089626B2" w:rsidR="5750CB3A" w:rsidRDefault="5750CB3A"/>
        </w:tc>
        <w:tc>
          <w:tcPr>
            <w:tcW w:w="2789"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BFBFBF" w:themeFill="background1" w:themeFillShade="BF"/>
            <w:tcMar>
              <w:top w:w="15" w:type="dxa"/>
              <w:left w:w="15" w:type="dxa"/>
              <w:right w:w="15" w:type="dxa"/>
            </w:tcMar>
            <w:vAlign w:val="center"/>
          </w:tcPr>
          <w:p w14:paraId="541EAF26" w14:textId="14EBE467" w:rsidR="5750CB3A" w:rsidRDefault="5750CB3A" w:rsidP="5750CB3A">
            <w:pPr>
              <w:pStyle w:val="Normal-pool"/>
            </w:pPr>
            <w:r w:rsidRPr="5750CB3A">
              <w:rPr>
                <w:rFonts w:eastAsia="Times New Roman"/>
                <w:b/>
                <w:bCs/>
                <w:sz w:val="18"/>
                <w:szCs w:val="18"/>
                <w:lang w:val="en-GB"/>
              </w:rPr>
              <w:t>Africa (</w:t>
            </w:r>
            <w:r w:rsidR="0003614A">
              <w:rPr>
                <w:rFonts w:eastAsia="Times New Roman"/>
                <w:b/>
                <w:bCs/>
                <w:sz w:val="18"/>
                <w:szCs w:val="18"/>
                <w:lang w:val="en-GB"/>
              </w:rPr>
              <w:t>30</w:t>
            </w:r>
            <w:r w:rsidR="0003614A" w:rsidRPr="5750CB3A">
              <w:rPr>
                <w:rFonts w:eastAsia="Times New Roman"/>
                <w:b/>
                <w:bCs/>
                <w:sz w:val="18"/>
                <w:szCs w:val="18"/>
                <w:lang w:val="en-GB"/>
              </w:rPr>
              <w:t xml:space="preserve"> </w:t>
            </w:r>
            <w:r w:rsidRPr="5750CB3A">
              <w:rPr>
                <w:rFonts w:eastAsia="Times New Roman"/>
                <w:b/>
                <w:bCs/>
                <w:sz w:val="18"/>
                <w:szCs w:val="18"/>
                <w:lang w:val="en-GB"/>
              </w:rPr>
              <w:t xml:space="preserve">Parties)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3A5A1F33" w14:textId="3C493C4C" w:rsidR="5750CB3A" w:rsidRDefault="5750CB3A"/>
        </w:tc>
        <w:tc>
          <w:tcPr>
            <w:tcW w:w="3086"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BFBFBF" w:themeFill="background1" w:themeFillShade="BF"/>
            <w:tcMar>
              <w:top w:w="15" w:type="dxa"/>
              <w:left w:w="15" w:type="dxa"/>
              <w:right w:w="15" w:type="dxa"/>
            </w:tcMar>
            <w:vAlign w:val="center"/>
          </w:tcPr>
          <w:p w14:paraId="488A8902" w14:textId="38A5FF23" w:rsidR="5750CB3A" w:rsidRDefault="5750CB3A" w:rsidP="5750CB3A">
            <w:pPr>
              <w:pStyle w:val="Normal-pool"/>
            </w:pPr>
            <w:r w:rsidRPr="5750CB3A">
              <w:rPr>
                <w:rFonts w:eastAsia="Times New Roman"/>
                <w:b/>
                <w:bCs/>
                <w:sz w:val="18"/>
                <w:szCs w:val="18"/>
                <w:lang w:val="en-GB"/>
              </w:rPr>
              <w:t>Asia-Pacific (</w:t>
            </w:r>
            <w:r w:rsidR="0003614A" w:rsidRPr="5750CB3A">
              <w:rPr>
                <w:rFonts w:eastAsia="Times New Roman"/>
                <w:b/>
                <w:bCs/>
                <w:sz w:val="18"/>
                <w:szCs w:val="18"/>
                <w:lang w:val="en-GB"/>
              </w:rPr>
              <w:t>2</w:t>
            </w:r>
            <w:r w:rsidR="0003614A">
              <w:rPr>
                <w:rFonts w:eastAsia="Times New Roman"/>
                <w:b/>
                <w:bCs/>
                <w:sz w:val="18"/>
                <w:szCs w:val="18"/>
                <w:lang w:val="en-GB"/>
              </w:rPr>
              <w:t>5</w:t>
            </w:r>
            <w:r w:rsidR="0003614A" w:rsidRPr="5750CB3A">
              <w:rPr>
                <w:rFonts w:eastAsia="Times New Roman"/>
                <w:b/>
                <w:bCs/>
                <w:sz w:val="18"/>
                <w:szCs w:val="18"/>
                <w:lang w:val="en-GB"/>
              </w:rPr>
              <w:t xml:space="preserve"> </w:t>
            </w:r>
            <w:r w:rsidRPr="5750CB3A">
              <w:rPr>
                <w:rFonts w:eastAsia="Times New Roman"/>
                <w:b/>
                <w:bCs/>
                <w:sz w:val="18"/>
                <w:szCs w:val="18"/>
                <w:lang w:val="en-GB"/>
              </w:rPr>
              <w:t xml:space="preserve">Parties)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0718E1FF" w14:textId="040D9700" w:rsidR="5750CB3A" w:rsidRDefault="5750CB3A"/>
        </w:tc>
      </w:tr>
      <w:tr w:rsidR="5750CB3A" w14:paraId="5A4C4B9F"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5CCDDB6B" w14:textId="7C13FF9A" w:rsidR="5750CB3A" w:rsidRDefault="5750CB3A"/>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6CC8773C" w14:textId="1D1030C0" w:rsidR="5750CB3A" w:rsidRDefault="5750CB3A" w:rsidP="5750CB3A">
            <w:pPr>
              <w:pStyle w:val="Normal-pool"/>
            </w:pPr>
            <w:r w:rsidRPr="5750CB3A">
              <w:rPr>
                <w:rFonts w:eastAsia="Times New Roman"/>
                <w:sz w:val="18"/>
                <w:szCs w:val="18"/>
                <w:lang w:val="en-GB"/>
              </w:rPr>
              <w:t>Benin</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4C70E759" w14:textId="45CC1DFF" w:rsidR="5750CB3A" w:rsidRDefault="5750CB3A"/>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176F949D" w14:textId="14658E54" w:rsidR="5750CB3A" w:rsidRDefault="00D03E7D" w:rsidP="5750CB3A">
            <w:pPr>
              <w:pStyle w:val="Normal-pool"/>
            </w:pPr>
            <w:r>
              <w:rPr>
                <w:rFonts w:eastAsia="Times New Roman"/>
                <w:sz w:val="18"/>
                <w:szCs w:val="18"/>
                <w:lang w:val="en-GB"/>
              </w:rPr>
              <w:t>Afghanistan</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56C56B39" w14:textId="7A3EBC26" w:rsidR="5750CB3A" w:rsidRDefault="5750CB3A"/>
        </w:tc>
      </w:tr>
      <w:tr w:rsidR="00D03E7D" w14:paraId="417A2824"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1B6D5E0F" w14:textId="6DBDA82B" w:rsidR="00D03E7D" w:rsidRDefault="00D03E7D"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0B64146F" w14:textId="35373566" w:rsidR="00D03E7D" w:rsidRDefault="00D03E7D" w:rsidP="00D03E7D">
            <w:pPr>
              <w:pStyle w:val="Normal-pool"/>
            </w:pPr>
            <w:r w:rsidRPr="5750CB3A">
              <w:rPr>
                <w:rFonts w:eastAsia="Times New Roman"/>
                <w:sz w:val="18"/>
                <w:szCs w:val="18"/>
                <w:lang w:val="en-GB"/>
              </w:rPr>
              <w:t>Botswana</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2FF68C3A" w14:textId="72061DD4" w:rsidR="00D03E7D" w:rsidRDefault="00D03E7D"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28A2C94D" w14:textId="7E676BF3" w:rsidR="00D03E7D" w:rsidRDefault="00D03E7D" w:rsidP="00D03E7D">
            <w:pPr>
              <w:pStyle w:val="Normal-pool"/>
            </w:pPr>
            <w:r w:rsidRPr="5750CB3A">
              <w:rPr>
                <w:rFonts w:eastAsia="Times New Roman"/>
                <w:sz w:val="18"/>
                <w:szCs w:val="18"/>
                <w:lang w:val="en-GB"/>
              </w:rPr>
              <w:t>Bahrain</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226D2939" w14:textId="63E8E141" w:rsidR="00D03E7D" w:rsidRDefault="00D03E7D" w:rsidP="00D03E7D"/>
        </w:tc>
      </w:tr>
      <w:tr w:rsidR="00D03E7D" w14:paraId="2A477363"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39973E84" w14:textId="411162C2" w:rsidR="00D03E7D" w:rsidRDefault="00D03E7D"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348CBF8B" w14:textId="4C22A590" w:rsidR="00D03E7D" w:rsidRDefault="00D03E7D" w:rsidP="00D03E7D">
            <w:pPr>
              <w:pStyle w:val="Normal-pool"/>
            </w:pPr>
            <w:r w:rsidRPr="5750CB3A">
              <w:rPr>
                <w:rFonts w:eastAsia="Times New Roman"/>
                <w:sz w:val="18"/>
                <w:szCs w:val="18"/>
                <w:lang w:val="en-GB"/>
              </w:rPr>
              <w:t>Burkina Faso</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1BB3902C" w14:textId="14C3C64D" w:rsidR="00D03E7D" w:rsidRDefault="00D03E7D"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24557538" w14:textId="3D99A11B" w:rsidR="00D03E7D" w:rsidRDefault="00D03E7D" w:rsidP="00D03E7D">
            <w:pPr>
              <w:pStyle w:val="Normal-pool"/>
            </w:pPr>
            <w:r w:rsidRPr="5750CB3A">
              <w:rPr>
                <w:rFonts w:eastAsia="Times New Roman"/>
                <w:sz w:val="18"/>
                <w:szCs w:val="18"/>
                <w:lang w:val="en-GB"/>
              </w:rPr>
              <w:t>Cambodia</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2CD48C95" w14:textId="1B8FEB07" w:rsidR="00D03E7D" w:rsidRDefault="00D03E7D" w:rsidP="00D03E7D"/>
        </w:tc>
      </w:tr>
      <w:tr w:rsidR="00D03E7D" w14:paraId="22F62494"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21C79666" w14:textId="6B080E84" w:rsidR="00D03E7D" w:rsidRDefault="00D03E7D"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270B9C14" w14:textId="069C38A2" w:rsidR="00D03E7D" w:rsidRDefault="00D03E7D" w:rsidP="00D03E7D">
            <w:pPr>
              <w:pStyle w:val="Normal-pool"/>
            </w:pPr>
            <w:r w:rsidRPr="5750CB3A">
              <w:rPr>
                <w:rFonts w:eastAsia="Times New Roman"/>
                <w:sz w:val="18"/>
                <w:szCs w:val="18"/>
                <w:lang w:val="en-GB"/>
              </w:rPr>
              <w:t>Burundi</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7B6274E4" w14:textId="1B87CEA4" w:rsidR="00D03E7D" w:rsidRDefault="00D03E7D"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44E8BE36" w14:textId="5BAC2180" w:rsidR="00D03E7D" w:rsidRDefault="00D03E7D" w:rsidP="00D03E7D">
            <w:pPr>
              <w:pStyle w:val="Normal-pool"/>
            </w:pPr>
            <w:r w:rsidRPr="5750CB3A">
              <w:rPr>
                <w:rFonts w:eastAsia="Times New Roman"/>
                <w:sz w:val="18"/>
                <w:szCs w:val="18"/>
                <w:lang w:val="en-GB"/>
              </w:rPr>
              <w:t>China</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541727FA" w14:textId="2255F236" w:rsidR="00D03E7D" w:rsidRDefault="00D03E7D" w:rsidP="00D03E7D"/>
        </w:tc>
      </w:tr>
      <w:tr w:rsidR="00D03E7D" w14:paraId="343B4879"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5322E4EE" w14:textId="27643FE5" w:rsidR="00D03E7D" w:rsidRDefault="00D03E7D"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603686D7" w14:textId="19E4C803" w:rsidR="00D03E7D" w:rsidRDefault="00D03E7D" w:rsidP="00D03E7D">
            <w:pPr>
              <w:pStyle w:val="Normal-pool"/>
            </w:pPr>
            <w:r w:rsidRPr="5750CB3A">
              <w:rPr>
                <w:rFonts w:eastAsia="Times New Roman"/>
                <w:sz w:val="18"/>
                <w:szCs w:val="18"/>
                <w:lang w:val="en-GB"/>
              </w:rPr>
              <w:t>Cameroon</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56831139" w14:textId="35944423" w:rsidR="00D03E7D" w:rsidRDefault="00D03E7D"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0256E050" w14:textId="66163944" w:rsidR="00D03E7D" w:rsidRDefault="00D03E7D" w:rsidP="00D03E7D">
            <w:pPr>
              <w:pStyle w:val="Normal-pool"/>
            </w:pPr>
            <w:r w:rsidRPr="5750CB3A">
              <w:rPr>
                <w:rFonts w:eastAsia="Times New Roman"/>
                <w:sz w:val="18"/>
                <w:szCs w:val="18"/>
                <w:lang w:val="en-GB"/>
              </w:rPr>
              <w:t>Cyprus</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7C555ED0" w14:textId="763456CA" w:rsidR="00D03E7D" w:rsidRDefault="00D03E7D" w:rsidP="00D03E7D"/>
        </w:tc>
      </w:tr>
      <w:tr w:rsidR="00D03E7D" w14:paraId="39591F5F"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368956B7" w14:textId="0A04924F" w:rsidR="00D03E7D" w:rsidRDefault="00D03E7D"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609F7151" w14:textId="0C39A0AA" w:rsidR="00D03E7D" w:rsidRDefault="00D03E7D" w:rsidP="00D03E7D">
            <w:pPr>
              <w:pStyle w:val="Normal-pool"/>
            </w:pPr>
            <w:r w:rsidRPr="5750CB3A">
              <w:rPr>
                <w:rFonts w:eastAsia="Times New Roman"/>
                <w:sz w:val="18"/>
                <w:szCs w:val="18"/>
                <w:lang w:val="en-GB"/>
              </w:rPr>
              <w:t>Chad</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389B6CCB" w14:textId="34B1CE8E" w:rsidR="00D03E7D" w:rsidRDefault="00D03E7D"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565CB244" w14:textId="75A93BF9" w:rsidR="00D03E7D" w:rsidRDefault="00D03E7D" w:rsidP="00D03E7D">
            <w:pPr>
              <w:pStyle w:val="Normal-pool"/>
            </w:pPr>
            <w:r w:rsidRPr="5750CB3A">
              <w:rPr>
                <w:rFonts w:eastAsia="Times New Roman"/>
                <w:sz w:val="18"/>
                <w:szCs w:val="18"/>
                <w:lang w:val="en-GB"/>
              </w:rPr>
              <w:t>India</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3A67F2F3" w14:textId="10EB5E7D" w:rsidR="00D03E7D" w:rsidRDefault="00D03E7D" w:rsidP="00D03E7D"/>
        </w:tc>
      </w:tr>
      <w:tr w:rsidR="00D03E7D" w14:paraId="1F499725"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1332F347" w14:textId="16BF674B" w:rsidR="00D03E7D" w:rsidRDefault="00D03E7D"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478C68DB" w14:textId="73A90D64" w:rsidR="00D03E7D" w:rsidRDefault="00D03E7D" w:rsidP="00D03E7D">
            <w:pPr>
              <w:pStyle w:val="Normal-pool"/>
            </w:pPr>
            <w:r w:rsidRPr="5750CB3A">
              <w:rPr>
                <w:rFonts w:eastAsia="Times New Roman"/>
                <w:sz w:val="18"/>
                <w:szCs w:val="18"/>
                <w:lang w:val="en-GB"/>
              </w:rPr>
              <w:t>Comoros</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61BC3E52" w14:textId="36FCB33B" w:rsidR="00D03E7D" w:rsidRDefault="00D03E7D"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5FBE1944" w14:textId="4BE98612" w:rsidR="00D03E7D" w:rsidRDefault="00D03E7D" w:rsidP="00D03E7D">
            <w:pPr>
              <w:pStyle w:val="Normal-pool"/>
            </w:pPr>
            <w:r w:rsidRPr="5750CB3A">
              <w:rPr>
                <w:rFonts w:eastAsia="Times New Roman"/>
                <w:sz w:val="18"/>
                <w:szCs w:val="18"/>
                <w:lang w:val="en-GB"/>
              </w:rPr>
              <w:t>Indonesia</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1A64BA6C" w14:textId="3A0B4CCB" w:rsidR="00D03E7D" w:rsidRDefault="00D03E7D" w:rsidP="00D03E7D"/>
        </w:tc>
      </w:tr>
      <w:tr w:rsidR="00D03E7D" w14:paraId="43B08ACB"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3DD7B0CB" w14:textId="220556FB" w:rsidR="00D03E7D" w:rsidRDefault="00D03E7D"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033DADA7" w14:textId="2F479BAE" w:rsidR="00D03E7D" w:rsidRDefault="00D03E7D" w:rsidP="00D03E7D">
            <w:pPr>
              <w:pStyle w:val="Normal-pool"/>
            </w:pPr>
            <w:r>
              <w:rPr>
                <w:rFonts w:eastAsia="Times New Roman"/>
                <w:sz w:val="18"/>
                <w:szCs w:val="18"/>
                <w:lang w:val="en-GB"/>
              </w:rPr>
              <w:t>Congo</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20148A9C" w14:textId="7FA68E4B" w:rsidR="00D03E7D" w:rsidRDefault="00D03E7D"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4BD8690B" w14:textId="7A9B2846" w:rsidR="00D03E7D" w:rsidRDefault="00D03E7D" w:rsidP="00D03E7D">
            <w:pPr>
              <w:pStyle w:val="Normal-pool"/>
            </w:pPr>
            <w:r w:rsidRPr="5750CB3A">
              <w:rPr>
                <w:rFonts w:eastAsia="Times New Roman"/>
                <w:sz w:val="18"/>
                <w:szCs w:val="18"/>
                <w:lang w:val="en-GB"/>
              </w:rPr>
              <w:t>Iran (Islamic Republic of)</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7FEE0AEB" w14:textId="6ABE0829" w:rsidR="00D03E7D" w:rsidRDefault="00D03E7D" w:rsidP="00D03E7D"/>
        </w:tc>
      </w:tr>
      <w:tr w:rsidR="00D03E7D" w14:paraId="5CEF1500"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49545F43" w14:textId="69258445" w:rsidR="00D03E7D" w:rsidRDefault="00D03E7D"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05097C8E" w14:textId="610B7043" w:rsidR="00D03E7D" w:rsidRDefault="00D03E7D" w:rsidP="00D03E7D">
            <w:pPr>
              <w:pStyle w:val="Normal-pool"/>
            </w:pPr>
            <w:r w:rsidRPr="5750CB3A">
              <w:rPr>
                <w:rFonts w:eastAsia="Times New Roman"/>
                <w:sz w:val="18"/>
                <w:szCs w:val="18"/>
                <w:lang w:val="en-GB"/>
              </w:rPr>
              <w:t>Côte d'Ivoire</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301691E9" w14:textId="573F95D8" w:rsidR="00D03E7D" w:rsidRDefault="00D03E7D"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65FA2FA5" w14:textId="15D8EB51" w:rsidR="00D03E7D" w:rsidRDefault="00D03E7D" w:rsidP="00D03E7D">
            <w:pPr>
              <w:pStyle w:val="Normal-pool"/>
            </w:pPr>
            <w:r>
              <w:rPr>
                <w:rFonts w:eastAsia="Times New Roman"/>
                <w:sz w:val="18"/>
                <w:szCs w:val="18"/>
                <w:lang w:val="en-GB"/>
              </w:rPr>
              <w:t>Iraq</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625722D1" w14:textId="263C549B" w:rsidR="00D03E7D" w:rsidRDefault="00D03E7D" w:rsidP="00D03E7D"/>
        </w:tc>
      </w:tr>
      <w:tr w:rsidR="00D03E7D" w14:paraId="1B179909"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0517498E" w14:textId="730A6227" w:rsidR="00D03E7D" w:rsidRDefault="00D03E7D"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4665978F" w14:textId="453BAB6B" w:rsidR="00D03E7D" w:rsidRDefault="00D03E7D" w:rsidP="00D03E7D">
            <w:pPr>
              <w:pStyle w:val="Normal-pool"/>
            </w:pPr>
            <w:r w:rsidRPr="5750CB3A">
              <w:rPr>
                <w:rFonts w:eastAsia="Times New Roman"/>
                <w:sz w:val="18"/>
                <w:szCs w:val="18"/>
                <w:lang w:val="en-GB"/>
              </w:rPr>
              <w:t>Djibouti</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7F131DB8" w14:textId="11B8A6D3" w:rsidR="00D03E7D" w:rsidRDefault="00D03E7D"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475954DF" w14:textId="3A844939" w:rsidR="00D03E7D" w:rsidRDefault="00D03E7D" w:rsidP="00D03E7D">
            <w:pPr>
              <w:pStyle w:val="Normal-pool"/>
            </w:pPr>
            <w:r w:rsidRPr="5750CB3A">
              <w:rPr>
                <w:rFonts w:eastAsia="Times New Roman"/>
                <w:sz w:val="18"/>
                <w:szCs w:val="18"/>
                <w:lang w:val="en-GB"/>
              </w:rPr>
              <w:t>Japan</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4107D431" w14:textId="371C0FC8" w:rsidR="00D03E7D" w:rsidRDefault="00D03E7D" w:rsidP="00D03E7D"/>
        </w:tc>
      </w:tr>
      <w:tr w:rsidR="00D03E7D" w14:paraId="178E4FA1"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32D32391" w14:textId="369CB992" w:rsidR="00D03E7D" w:rsidRDefault="00D03E7D"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68747971" w14:textId="3147F41E" w:rsidR="00D03E7D" w:rsidRDefault="00D03E7D" w:rsidP="00D03E7D">
            <w:pPr>
              <w:pStyle w:val="Normal-pool"/>
            </w:pPr>
            <w:r w:rsidRPr="5750CB3A">
              <w:rPr>
                <w:rFonts w:eastAsia="Times New Roman"/>
                <w:sz w:val="18"/>
                <w:szCs w:val="18"/>
                <w:lang w:val="en-GB"/>
              </w:rPr>
              <w:t>Equatorial Guinea</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6A7F0284" w14:textId="737258BB" w:rsidR="00D03E7D" w:rsidRDefault="00D03E7D"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3E77A149" w14:textId="60F7A705" w:rsidR="00D03E7D" w:rsidRDefault="00D03E7D" w:rsidP="00D03E7D">
            <w:pPr>
              <w:pStyle w:val="Normal-pool"/>
            </w:pPr>
            <w:r w:rsidRPr="5750CB3A">
              <w:rPr>
                <w:rFonts w:eastAsia="Times New Roman"/>
                <w:sz w:val="18"/>
                <w:szCs w:val="18"/>
                <w:lang w:val="en-GB"/>
              </w:rPr>
              <w:t>Kuwait</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7C9FC069" w14:textId="369BA8A3" w:rsidR="00D03E7D" w:rsidRDefault="00D03E7D" w:rsidP="00D03E7D"/>
        </w:tc>
      </w:tr>
      <w:tr w:rsidR="00D03E7D" w14:paraId="3C0C2861"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16697FB6" w14:textId="01C1ADDC" w:rsidR="00D03E7D" w:rsidRDefault="00D03E7D"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58DCEB83" w14:textId="06FF61E5" w:rsidR="00D03E7D" w:rsidRDefault="00D03E7D" w:rsidP="00D03E7D">
            <w:pPr>
              <w:pStyle w:val="Normal-pool"/>
            </w:pPr>
            <w:r w:rsidRPr="5750CB3A">
              <w:rPr>
                <w:rFonts w:eastAsia="Times New Roman"/>
                <w:sz w:val="18"/>
                <w:szCs w:val="18"/>
                <w:lang w:val="en-GB"/>
              </w:rPr>
              <w:t>Eswatini (Kingdom of)</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1BE0A340" w14:textId="34E1F8FD" w:rsidR="00D03E7D" w:rsidRDefault="00D03E7D"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10549C85" w14:textId="5E158D3D" w:rsidR="00D03E7D" w:rsidRDefault="00D03E7D" w:rsidP="00D03E7D">
            <w:pPr>
              <w:pStyle w:val="Normal-pool"/>
            </w:pPr>
            <w:r w:rsidRPr="5750CB3A">
              <w:rPr>
                <w:rFonts w:eastAsia="Times New Roman"/>
                <w:sz w:val="18"/>
                <w:szCs w:val="18"/>
                <w:lang w:val="en-GB"/>
              </w:rPr>
              <w:t>Marshall Islands</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3AFF18EA" w14:textId="562AF145" w:rsidR="00D03E7D" w:rsidRDefault="00D03E7D" w:rsidP="00D03E7D"/>
        </w:tc>
      </w:tr>
      <w:tr w:rsidR="00D03E7D" w14:paraId="3CA66C2E"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32DD8D00" w14:textId="35D58AC8" w:rsidR="00D03E7D" w:rsidRDefault="00D03E7D"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580D870E" w14:textId="34C7DE60" w:rsidR="00D03E7D" w:rsidRDefault="00D03E7D" w:rsidP="00D03E7D">
            <w:pPr>
              <w:pStyle w:val="Normal-pool"/>
            </w:pPr>
            <w:r w:rsidRPr="5750CB3A">
              <w:rPr>
                <w:rFonts w:eastAsia="Times New Roman"/>
                <w:sz w:val="18"/>
                <w:szCs w:val="18"/>
                <w:lang w:val="en-GB"/>
              </w:rPr>
              <w:t>Gabon</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708F71DB" w14:textId="14563F01" w:rsidR="00D03E7D" w:rsidRDefault="00D03E7D"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18D4DF28" w14:textId="1E167731" w:rsidR="00D03E7D" w:rsidRDefault="00D03E7D" w:rsidP="00D03E7D">
            <w:pPr>
              <w:pStyle w:val="Normal-pool"/>
            </w:pPr>
            <w:r w:rsidRPr="5750CB3A">
              <w:rPr>
                <w:rFonts w:eastAsia="Times New Roman"/>
                <w:sz w:val="18"/>
                <w:szCs w:val="18"/>
                <w:lang w:val="en-GB"/>
              </w:rPr>
              <w:t>Mongolia</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1C06AAD9" w14:textId="1663F9DC" w:rsidR="00D03E7D" w:rsidRDefault="00D03E7D" w:rsidP="00D03E7D"/>
        </w:tc>
      </w:tr>
      <w:tr w:rsidR="00D03E7D" w14:paraId="35058A6B"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6D854BD2" w14:textId="15105AD5" w:rsidR="00D03E7D" w:rsidRDefault="00D03E7D"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519A7788" w14:textId="6DF23040" w:rsidR="00D03E7D" w:rsidRDefault="00D03E7D" w:rsidP="00D03E7D">
            <w:pPr>
              <w:pStyle w:val="Normal-pool"/>
            </w:pPr>
            <w:r w:rsidRPr="5750CB3A">
              <w:rPr>
                <w:rFonts w:eastAsia="Times New Roman"/>
                <w:sz w:val="18"/>
                <w:szCs w:val="18"/>
                <w:lang w:val="en-GB"/>
              </w:rPr>
              <w:t>Ghana</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753139EF" w14:textId="409C1885" w:rsidR="00D03E7D" w:rsidRDefault="00D03E7D"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5067BD8F" w14:textId="3A2A235C" w:rsidR="00D03E7D" w:rsidRDefault="00D03E7D" w:rsidP="00D03E7D">
            <w:pPr>
              <w:pStyle w:val="Normal-pool"/>
            </w:pPr>
            <w:r w:rsidRPr="5750CB3A">
              <w:rPr>
                <w:rFonts w:eastAsia="Times New Roman"/>
                <w:sz w:val="18"/>
                <w:szCs w:val="18"/>
                <w:lang w:val="en-GB"/>
              </w:rPr>
              <w:t>Oman</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62BEA510" w14:textId="3132EE2E" w:rsidR="00D03E7D" w:rsidRDefault="00D03E7D" w:rsidP="00D03E7D"/>
        </w:tc>
      </w:tr>
      <w:tr w:rsidR="00D03E7D" w14:paraId="78F5E5E2"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216057EB" w14:textId="78078478" w:rsidR="00D03E7D" w:rsidRDefault="00D03E7D"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5F6F8F03" w14:textId="48CEF172" w:rsidR="00D03E7D" w:rsidRDefault="00D03E7D" w:rsidP="00D03E7D">
            <w:pPr>
              <w:pStyle w:val="Normal-pool"/>
            </w:pPr>
            <w:r w:rsidRPr="5750CB3A">
              <w:rPr>
                <w:rFonts w:eastAsia="Times New Roman"/>
                <w:sz w:val="18"/>
                <w:szCs w:val="18"/>
                <w:lang w:val="en-GB"/>
              </w:rPr>
              <w:t>Guinea</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21567BFE" w14:textId="4EDAA761" w:rsidR="00D03E7D" w:rsidRDefault="00D03E7D"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7D3854D2" w14:textId="2A457F5A" w:rsidR="00D03E7D" w:rsidRDefault="00D03E7D" w:rsidP="00D03E7D">
            <w:pPr>
              <w:pStyle w:val="Normal-pool"/>
            </w:pPr>
            <w:r w:rsidRPr="5750CB3A">
              <w:rPr>
                <w:rFonts w:eastAsia="Times New Roman"/>
                <w:sz w:val="18"/>
                <w:szCs w:val="18"/>
                <w:lang w:val="en-GB"/>
              </w:rPr>
              <w:t>Palau</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2E3855D4" w14:textId="293D089D" w:rsidR="00D03E7D" w:rsidRDefault="00D03E7D" w:rsidP="00D03E7D"/>
        </w:tc>
      </w:tr>
      <w:tr w:rsidR="00D03E7D" w14:paraId="5BFA072C"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61EF4723" w14:textId="3656A81E" w:rsidR="00D03E7D" w:rsidRDefault="00D03E7D"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3B0B745D" w14:textId="1B8E1CAB" w:rsidR="00D03E7D" w:rsidRDefault="00D03E7D" w:rsidP="00D03E7D">
            <w:pPr>
              <w:pStyle w:val="Normal-pool"/>
            </w:pPr>
            <w:r w:rsidRPr="5750CB3A">
              <w:rPr>
                <w:rFonts w:eastAsia="Times New Roman"/>
                <w:sz w:val="18"/>
                <w:szCs w:val="18"/>
                <w:lang w:val="en-GB"/>
              </w:rPr>
              <w:t>Guinea-Bissau</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4FD29092" w14:textId="311BFBC6" w:rsidR="00D03E7D" w:rsidRDefault="00D03E7D"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0EE841DE" w14:textId="1E422CF9" w:rsidR="00D03E7D" w:rsidRDefault="00D03E7D" w:rsidP="00D03E7D">
            <w:pPr>
              <w:pStyle w:val="Normal-pool"/>
            </w:pPr>
            <w:r w:rsidRPr="5750CB3A">
              <w:rPr>
                <w:rFonts w:eastAsia="Times New Roman"/>
                <w:sz w:val="18"/>
                <w:szCs w:val="18"/>
                <w:lang w:val="en-GB"/>
              </w:rPr>
              <w:t>Philippines</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4C5348C3" w14:textId="710B8C00" w:rsidR="00D03E7D" w:rsidRDefault="00D03E7D" w:rsidP="00D03E7D"/>
        </w:tc>
      </w:tr>
      <w:tr w:rsidR="00D03E7D" w14:paraId="159C4D6D"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4001581A" w14:textId="40224C78" w:rsidR="00D03E7D" w:rsidRDefault="00D03E7D"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36EFC4CF" w14:textId="5D715520" w:rsidR="00D03E7D" w:rsidRDefault="00D03E7D" w:rsidP="00D03E7D">
            <w:pPr>
              <w:pStyle w:val="Normal-pool"/>
            </w:pPr>
            <w:r w:rsidRPr="5750CB3A">
              <w:rPr>
                <w:rFonts w:eastAsia="Times New Roman"/>
                <w:sz w:val="18"/>
                <w:szCs w:val="18"/>
                <w:lang w:val="en-GB"/>
              </w:rPr>
              <w:t>Lesotho</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5B9F6047" w14:textId="01F03BF1" w:rsidR="00D03E7D" w:rsidRDefault="00D03E7D"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558A4620" w14:textId="086E1F1B" w:rsidR="00D03E7D" w:rsidRDefault="00D03E7D" w:rsidP="00D03E7D">
            <w:pPr>
              <w:pStyle w:val="Normal-pool"/>
            </w:pPr>
            <w:r w:rsidRPr="5750CB3A">
              <w:rPr>
                <w:rFonts w:eastAsia="Times New Roman"/>
                <w:sz w:val="18"/>
                <w:szCs w:val="18"/>
                <w:lang w:val="en-GB"/>
              </w:rPr>
              <w:t>Qatar</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11979561" w14:textId="0C26F2FC" w:rsidR="00D03E7D" w:rsidRDefault="00D03E7D" w:rsidP="00D03E7D"/>
        </w:tc>
      </w:tr>
      <w:tr w:rsidR="00D03E7D" w14:paraId="77FF2973"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37DD9054" w14:textId="352B4E22" w:rsidR="00D03E7D" w:rsidRDefault="00D03E7D"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31A1F1BB" w14:textId="27B05812" w:rsidR="00D03E7D" w:rsidRDefault="00D03E7D" w:rsidP="00D03E7D">
            <w:pPr>
              <w:pStyle w:val="Normal-pool"/>
            </w:pPr>
            <w:r w:rsidRPr="5750CB3A">
              <w:rPr>
                <w:rFonts w:eastAsia="Times New Roman"/>
                <w:sz w:val="18"/>
                <w:szCs w:val="18"/>
                <w:lang w:val="en-GB"/>
              </w:rPr>
              <w:t>Madagascar</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5E77FBCB" w14:textId="3ADF41A4" w:rsidR="00D03E7D" w:rsidRDefault="00D03E7D"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1C1EBB05" w14:textId="3F4FC1EC" w:rsidR="00D03E7D" w:rsidRDefault="00D03E7D" w:rsidP="00D03E7D">
            <w:pPr>
              <w:pStyle w:val="Normal-pool"/>
            </w:pPr>
            <w:r w:rsidRPr="5750CB3A">
              <w:rPr>
                <w:rFonts w:eastAsia="Times New Roman"/>
                <w:sz w:val="18"/>
                <w:szCs w:val="18"/>
                <w:lang w:val="en-GB"/>
              </w:rPr>
              <w:t>Republic of Korea</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24496D9A" w14:textId="4A9D31E9" w:rsidR="00D03E7D" w:rsidRDefault="00D03E7D" w:rsidP="00D03E7D"/>
        </w:tc>
      </w:tr>
      <w:tr w:rsidR="00D03E7D" w14:paraId="3F00C6BB"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67F5BD40" w14:textId="2745D644" w:rsidR="00D03E7D" w:rsidRDefault="00D03E7D"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7CE7659B" w14:textId="38A78BB0" w:rsidR="00D03E7D" w:rsidRDefault="00D03E7D" w:rsidP="00D03E7D">
            <w:pPr>
              <w:pStyle w:val="Normal-pool"/>
            </w:pPr>
            <w:r w:rsidRPr="5750CB3A">
              <w:rPr>
                <w:rFonts w:eastAsia="Times New Roman"/>
                <w:sz w:val="18"/>
                <w:szCs w:val="18"/>
                <w:lang w:val="en-GB"/>
              </w:rPr>
              <w:t>Mali</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5BF4FCB4" w14:textId="45418AC1" w:rsidR="00D03E7D" w:rsidRDefault="00D03E7D"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659D12FC" w14:textId="2DC9336E" w:rsidR="00D03E7D" w:rsidRDefault="00D03E7D" w:rsidP="00D03E7D">
            <w:pPr>
              <w:pStyle w:val="Normal-pool"/>
            </w:pPr>
            <w:r w:rsidRPr="5750CB3A">
              <w:rPr>
                <w:rFonts w:eastAsia="Times New Roman"/>
                <w:sz w:val="18"/>
                <w:szCs w:val="18"/>
                <w:lang w:val="en-GB"/>
              </w:rPr>
              <w:t>Saudi Arabia</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092B3C57" w14:textId="574876C3" w:rsidR="00D03E7D" w:rsidRDefault="00D03E7D" w:rsidP="00D03E7D"/>
        </w:tc>
      </w:tr>
      <w:tr w:rsidR="00D03E7D" w14:paraId="03D86A97"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743D798C" w14:textId="13601205" w:rsidR="00D03E7D" w:rsidRDefault="00D03E7D"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563A0AA3" w14:textId="597BFCDE" w:rsidR="00D03E7D" w:rsidRDefault="00D03E7D" w:rsidP="00D03E7D">
            <w:pPr>
              <w:pStyle w:val="Normal-pool"/>
            </w:pPr>
            <w:r w:rsidRPr="5750CB3A">
              <w:rPr>
                <w:rFonts w:eastAsia="Times New Roman"/>
                <w:sz w:val="18"/>
                <w:szCs w:val="18"/>
                <w:lang w:val="en-GB"/>
              </w:rPr>
              <w:t>Mauritius</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79DE4C45" w14:textId="1AABC67A" w:rsidR="00D03E7D" w:rsidRDefault="00D03E7D"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623672C2" w14:textId="26066910" w:rsidR="00D03E7D" w:rsidRDefault="00D03E7D" w:rsidP="00D03E7D">
            <w:pPr>
              <w:pStyle w:val="Normal-pool"/>
            </w:pPr>
            <w:r w:rsidRPr="5750CB3A">
              <w:rPr>
                <w:rFonts w:eastAsia="Times New Roman"/>
                <w:sz w:val="18"/>
                <w:szCs w:val="18"/>
                <w:lang w:val="en-GB"/>
              </w:rPr>
              <w:t>Singapore</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04499DD0" w14:textId="674939D4" w:rsidR="00D03E7D" w:rsidRDefault="00D03E7D" w:rsidP="00D03E7D"/>
        </w:tc>
      </w:tr>
      <w:tr w:rsidR="00D03E7D" w14:paraId="62C85DBC"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77105525" w14:textId="4C0A7474" w:rsidR="00D03E7D" w:rsidRDefault="00D03E7D"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66E9F825" w14:textId="1D2D53A8" w:rsidR="00D03E7D" w:rsidRDefault="00D03E7D" w:rsidP="00D03E7D">
            <w:pPr>
              <w:pStyle w:val="Normal-pool"/>
            </w:pPr>
            <w:r w:rsidRPr="5750CB3A">
              <w:rPr>
                <w:rFonts w:eastAsia="Times New Roman"/>
                <w:sz w:val="18"/>
                <w:szCs w:val="18"/>
                <w:lang w:val="en-GB"/>
              </w:rPr>
              <w:t>Namibia</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17154DDA" w14:textId="67FCAFDC" w:rsidR="00D03E7D" w:rsidRDefault="00D03E7D"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0C649264" w14:textId="66B46D38" w:rsidR="00D03E7D" w:rsidRDefault="00D03E7D" w:rsidP="00D03E7D">
            <w:pPr>
              <w:pStyle w:val="Normal-pool"/>
            </w:pPr>
            <w:r w:rsidRPr="5750CB3A">
              <w:rPr>
                <w:rFonts w:eastAsia="Times New Roman"/>
                <w:sz w:val="18"/>
                <w:szCs w:val="18"/>
                <w:lang w:val="en-GB"/>
              </w:rPr>
              <w:t>Sri Lanka</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10F496D2" w14:textId="5130CCE5" w:rsidR="00D03E7D" w:rsidRDefault="00D03E7D" w:rsidP="00D03E7D"/>
        </w:tc>
      </w:tr>
      <w:tr w:rsidR="00D03E7D" w14:paraId="559B8C69"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12400BC3" w14:textId="085F9671" w:rsidR="00D03E7D" w:rsidRDefault="00D03E7D"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6FCF604D" w14:textId="473B540D" w:rsidR="00D03E7D" w:rsidRDefault="00D03E7D" w:rsidP="00D03E7D">
            <w:pPr>
              <w:pStyle w:val="Normal-pool"/>
            </w:pPr>
            <w:r w:rsidRPr="5750CB3A">
              <w:rPr>
                <w:rFonts w:eastAsia="Times New Roman"/>
                <w:sz w:val="18"/>
                <w:szCs w:val="18"/>
                <w:lang w:val="en-GB"/>
              </w:rPr>
              <w:t>Niger</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7D287745" w14:textId="4B12A644" w:rsidR="00D03E7D" w:rsidRDefault="00D03E7D"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3A0C5D35" w14:textId="0A579F7C" w:rsidR="00D03E7D" w:rsidRDefault="00D03E7D" w:rsidP="00D03E7D">
            <w:pPr>
              <w:pStyle w:val="Normal-pool"/>
            </w:pPr>
            <w:r w:rsidRPr="5750CB3A">
              <w:rPr>
                <w:rFonts w:eastAsia="Times New Roman"/>
                <w:sz w:val="18"/>
                <w:szCs w:val="18"/>
                <w:lang w:val="en-GB"/>
              </w:rPr>
              <w:t>State of Palestine</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0715E0F4" w14:textId="6657E3F7" w:rsidR="00D03E7D" w:rsidRDefault="00D03E7D" w:rsidP="00D03E7D"/>
        </w:tc>
      </w:tr>
      <w:tr w:rsidR="00D03E7D" w14:paraId="5F830CF6"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305D68EF" w14:textId="5E2B699E" w:rsidR="00D03E7D" w:rsidRDefault="00D03E7D"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4B648F0C" w14:textId="0C11D1B3" w:rsidR="00D03E7D" w:rsidRDefault="00D03E7D" w:rsidP="00D03E7D">
            <w:pPr>
              <w:pStyle w:val="Normal-pool"/>
            </w:pPr>
            <w:r w:rsidRPr="5750CB3A">
              <w:rPr>
                <w:rFonts w:eastAsia="Times New Roman"/>
                <w:sz w:val="18"/>
                <w:szCs w:val="18"/>
                <w:lang w:val="en-GB"/>
              </w:rPr>
              <w:t>Nigeria</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4B432D0B" w14:textId="68F8489A" w:rsidR="00D03E7D" w:rsidRDefault="00D03E7D" w:rsidP="00D03E7D"/>
        </w:tc>
        <w:tc>
          <w:tcPr>
            <w:tcW w:w="3086"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1A057FC2" w14:textId="64B5C409" w:rsidR="00D03E7D" w:rsidRPr="0003614A" w:rsidRDefault="00D03E7D" w:rsidP="00D03E7D">
            <w:pPr>
              <w:pStyle w:val="Normal-pool"/>
              <w:rPr>
                <w:rFonts w:eastAsia="Times New Roman"/>
                <w:b/>
                <w:bCs/>
                <w:sz w:val="18"/>
                <w:szCs w:val="18"/>
                <w:lang w:val="en-GB"/>
              </w:rPr>
            </w:pPr>
            <w:r w:rsidRPr="5750CB3A">
              <w:rPr>
                <w:rFonts w:eastAsia="Times New Roman"/>
                <w:sz w:val="18"/>
                <w:szCs w:val="18"/>
                <w:lang w:val="en-GB"/>
              </w:rPr>
              <w:t>Thailand</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70795FD3" w14:textId="4B388E10" w:rsidR="00D03E7D" w:rsidRDefault="00D03E7D" w:rsidP="00D03E7D"/>
        </w:tc>
      </w:tr>
      <w:tr w:rsidR="00D03E7D" w14:paraId="37503FC5"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1523AB00" w14:textId="77777777" w:rsidR="00D03E7D" w:rsidRDefault="00D03E7D"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1463ED61" w14:textId="56FEADB9" w:rsidR="00D03E7D" w:rsidRPr="5750CB3A" w:rsidRDefault="00D03E7D" w:rsidP="00D03E7D">
            <w:pPr>
              <w:pStyle w:val="Normal-pool"/>
              <w:rPr>
                <w:rFonts w:eastAsia="Times New Roman"/>
                <w:sz w:val="18"/>
                <w:szCs w:val="18"/>
                <w:lang w:val="en-GB"/>
              </w:rPr>
            </w:pPr>
            <w:r w:rsidRPr="5750CB3A">
              <w:rPr>
                <w:rFonts w:eastAsia="Times New Roman"/>
                <w:sz w:val="18"/>
                <w:szCs w:val="18"/>
                <w:lang w:val="en-GB"/>
              </w:rPr>
              <w:t>Rwanda</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58965590" w14:textId="77777777" w:rsidR="00D03E7D" w:rsidRDefault="00D03E7D" w:rsidP="00D03E7D"/>
        </w:tc>
        <w:tc>
          <w:tcPr>
            <w:tcW w:w="3086"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1A5D5F6A" w14:textId="32A32D79" w:rsidR="00D03E7D" w:rsidRPr="5750CB3A" w:rsidRDefault="00D03E7D" w:rsidP="00D03E7D">
            <w:pPr>
              <w:pStyle w:val="Normal-pool"/>
              <w:rPr>
                <w:rFonts w:eastAsia="Times New Roman"/>
                <w:sz w:val="18"/>
                <w:szCs w:val="18"/>
                <w:lang w:val="en-GB"/>
              </w:rPr>
            </w:pPr>
            <w:r w:rsidRPr="5750CB3A">
              <w:rPr>
                <w:rFonts w:eastAsia="Times New Roman"/>
                <w:sz w:val="18"/>
                <w:szCs w:val="18"/>
                <w:lang w:val="en-GB"/>
              </w:rPr>
              <w:t>United Arab Emirates</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0B2220C8" w14:textId="77777777" w:rsidR="00D03E7D" w:rsidRDefault="00D03E7D" w:rsidP="00D03E7D"/>
        </w:tc>
      </w:tr>
      <w:tr w:rsidR="00D03E7D" w14:paraId="6B0F62CE"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7531BD01" w14:textId="77777777" w:rsidR="00D03E7D" w:rsidRDefault="00D03E7D"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102CC8FA" w14:textId="035B683B" w:rsidR="00D03E7D" w:rsidRPr="5750CB3A" w:rsidRDefault="00D03E7D" w:rsidP="00D03E7D">
            <w:pPr>
              <w:pStyle w:val="Normal-pool"/>
              <w:rPr>
                <w:rFonts w:eastAsia="Times New Roman"/>
                <w:sz w:val="18"/>
                <w:szCs w:val="18"/>
                <w:lang w:val="en-GB"/>
              </w:rPr>
            </w:pPr>
            <w:r w:rsidRPr="5750CB3A">
              <w:rPr>
                <w:rFonts w:eastAsia="Times New Roman"/>
                <w:sz w:val="18"/>
                <w:szCs w:val="18"/>
                <w:lang w:val="en-GB"/>
              </w:rPr>
              <w:t>Senegal</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2126CACE" w14:textId="77777777" w:rsidR="00D03E7D" w:rsidRDefault="00D03E7D" w:rsidP="00D03E7D"/>
        </w:tc>
        <w:tc>
          <w:tcPr>
            <w:tcW w:w="3086"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683F0C36" w14:textId="391450D3" w:rsidR="00D03E7D" w:rsidRPr="5750CB3A" w:rsidRDefault="00D03E7D" w:rsidP="00D03E7D">
            <w:pPr>
              <w:pStyle w:val="Normal-pool"/>
              <w:rPr>
                <w:rFonts w:eastAsia="Times New Roman"/>
                <w:sz w:val="18"/>
                <w:szCs w:val="18"/>
                <w:lang w:val="en-GB"/>
              </w:rPr>
            </w:pPr>
            <w:r w:rsidRPr="5750CB3A">
              <w:rPr>
                <w:rFonts w:eastAsia="Times New Roman"/>
                <w:sz w:val="18"/>
                <w:szCs w:val="18"/>
                <w:lang w:val="en-GB"/>
              </w:rPr>
              <w:t>Viet Nam</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55C4697A" w14:textId="77777777" w:rsidR="00D03E7D" w:rsidRDefault="00D03E7D" w:rsidP="00D03E7D"/>
        </w:tc>
      </w:tr>
      <w:tr w:rsidR="00D03E7D" w14:paraId="7729D60C"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791ACA64" w14:textId="583A2B43" w:rsidR="00D03E7D" w:rsidRDefault="00D03E7D"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1B819BF0" w14:textId="0F1EC1D7" w:rsidR="00D03E7D" w:rsidRDefault="00D03E7D" w:rsidP="00D03E7D">
            <w:pPr>
              <w:pStyle w:val="Normal-pool"/>
            </w:pPr>
            <w:r w:rsidRPr="5750CB3A">
              <w:rPr>
                <w:rFonts w:eastAsia="Times New Roman"/>
                <w:sz w:val="18"/>
                <w:szCs w:val="18"/>
                <w:lang w:val="en-GB"/>
              </w:rPr>
              <w:t>Sierra Leone</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1526D8ED" w14:textId="05FBD840" w:rsidR="00D03E7D" w:rsidRDefault="00D03E7D" w:rsidP="00D03E7D"/>
        </w:tc>
        <w:tc>
          <w:tcPr>
            <w:tcW w:w="3086" w:type="dxa"/>
            <w:tcBorders>
              <w:top w:val="single" w:sz="4" w:space="0" w:color="000000" w:themeColor="text1"/>
              <w:left w:val="nil"/>
              <w:bottom w:val="nil"/>
              <w:right w:val="nil"/>
            </w:tcBorders>
            <w:tcMar>
              <w:top w:w="15" w:type="dxa"/>
              <w:left w:w="15" w:type="dxa"/>
              <w:right w:w="15" w:type="dxa"/>
            </w:tcMar>
            <w:vAlign w:val="bottom"/>
          </w:tcPr>
          <w:p w14:paraId="1053F18D" w14:textId="0CD8049E" w:rsidR="00D03E7D" w:rsidRDefault="00D03E7D" w:rsidP="00D03E7D"/>
        </w:tc>
        <w:tc>
          <w:tcPr>
            <w:tcW w:w="919" w:type="dxa"/>
            <w:tcBorders>
              <w:top w:val="nil"/>
              <w:left w:val="nil"/>
              <w:bottom w:val="nil"/>
              <w:right w:val="nil"/>
            </w:tcBorders>
            <w:tcMar>
              <w:top w:w="15" w:type="dxa"/>
              <w:left w:w="15" w:type="dxa"/>
              <w:right w:w="15" w:type="dxa"/>
            </w:tcMar>
            <w:vAlign w:val="bottom"/>
          </w:tcPr>
          <w:p w14:paraId="61307E64" w14:textId="0B9C456E" w:rsidR="00D03E7D" w:rsidRDefault="00D03E7D" w:rsidP="00D03E7D"/>
        </w:tc>
      </w:tr>
      <w:tr w:rsidR="00D03E7D" w14:paraId="0145F654"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0FF4BDB9" w14:textId="6C12DA77" w:rsidR="00D03E7D" w:rsidRDefault="00D03E7D"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080F743B" w14:textId="3B7425B6" w:rsidR="00D03E7D" w:rsidRDefault="00D03E7D" w:rsidP="00D03E7D">
            <w:pPr>
              <w:pStyle w:val="Normal-pool"/>
            </w:pPr>
            <w:r w:rsidRPr="5750CB3A">
              <w:rPr>
                <w:rFonts w:eastAsia="Times New Roman"/>
                <w:sz w:val="18"/>
                <w:szCs w:val="18"/>
                <w:lang w:val="en-GB"/>
              </w:rPr>
              <w:t>South Africa</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1C1E5227" w14:textId="1091976F" w:rsidR="00D03E7D" w:rsidRDefault="00D03E7D" w:rsidP="00D03E7D"/>
        </w:tc>
        <w:tc>
          <w:tcPr>
            <w:tcW w:w="3086"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BFBFBF" w:themeFill="background1" w:themeFillShade="BF"/>
            <w:tcMar>
              <w:top w:w="15" w:type="dxa"/>
              <w:left w:w="15" w:type="dxa"/>
              <w:right w:w="15" w:type="dxa"/>
            </w:tcMar>
            <w:vAlign w:val="center"/>
          </w:tcPr>
          <w:p w14:paraId="44A485D9" w14:textId="48A3686E" w:rsidR="00D03E7D" w:rsidRDefault="00D03E7D" w:rsidP="00D03E7D">
            <w:pPr>
              <w:pStyle w:val="Normal-pool"/>
            </w:pPr>
            <w:r w:rsidRPr="5750CB3A">
              <w:rPr>
                <w:rFonts w:eastAsia="Times New Roman"/>
                <w:b/>
                <w:bCs/>
                <w:sz w:val="18"/>
                <w:szCs w:val="18"/>
                <w:lang w:val="en-GB"/>
              </w:rPr>
              <w:t xml:space="preserve">Eastern European States (16 Parties)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0B295515" w14:textId="50BF75B0" w:rsidR="00D03E7D" w:rsidRDefault="00D03E7D" w:rsidP="00D03E7D"/>
        </w:tc>
      </w:tr>
      <w:tr w:rsidR="00D03E7D" w14:paraId="49DCC67F"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1473C680" w14:textId="77240630" w:rsidR="00D03E7D" w:rsidRDefault="00D03E7D"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76BC46DC" w14:textId="7414ED5D" w:rsidR="00D03E7D" w:rsidRDefault="00D03E7D" w:rsidP="00D03E7D">
            <w:pPr>
              <w:pStyle w:val="Normal-pool"/>
            </w:pPr>
            <w:r w:rsidRPr="5750CB3A">
              <w:rPr>
                <w:rFonts w:eastAsia="Times New Roman"/>
                <w:sz w:val="18"/>
                <w:szCs w:val="18"/>
                <w:lang w:val="en-GB"/>
              </w:rPr>
              <w:t>Togo</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4461DB04" w14:textId="122E579D" w:rsidR="00D03E7D" w:rsidRDefault="00D03E7D"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5D17B3FE" w14:textId="388FBC7B" w:rsidR="00D03E7D" w:rsidRDefault="00D03E7D" w:rsidP="00D03E7D">
            <w:pPr>
              <w:pStyle w:val="Normal-pool"/>
            </w:pPr>
            <w:r w:rsidRPr="5750CB3A">
              <w:rPr>
                <w:rFonts w:eastAsia="Times New Roman"/>
                <w:sz w:val="18"/>
                <w:szCs w:val="18"/>
                <w:lang w:val="en-GB"/>
              </w:rPr>
              <w:t>Albania</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4769C92F" w14:textId="4FEB70A8" w:rsidR="00D03E7D" w:rsidRDefault="00D03E7D" w:rsidP="00D03E7D"/>
        </w:tc>
      </w:tr>
      <w:tr w:rsidR="00D03E7D" w14:paraId="25E5B5DB"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15023AE2" w14:textId="4C3565E7" w:rsidR="00D03E7D" w:rsidRDefault="00D03E7D"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3F59BA01" w14:textId="5EE517C2" w:rsidR="00D03E7D" w:rsidRDefault="00D03E7D" w:rsidP="00D03E7D">
            <w:pPr>
              <w:pStyle w:val="Normal-pool"/>
            </w:pPr>
            <w:r w:rsidRPr="5750CB3A">
              <w:rPr>
                <w:rFonts w:eastAsia="Times New Roman"/>
                <w:sz w:val="18"/>
                <w:szCs w:val="18"/>
                <w:lang w:val="en-GB"/>
              </w:rPr>
              <w:t>Uganda</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26E4EB5E" w14:textId="61596A97" w:rsidR="00D03E7D" w:rsidRDefault="00D03E7D" w:rsidP="00D03E7D"/>
        </w:tc>
        <w:tc>
          <w:tcPr>
            <w:tcW w:w="3086"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5C053EFD" w14:textId="6861D78A" w:rsidR="00D03E7D" w:rsidRDefault="00D03E7D" w:rsidP="00D03E7D">
            <w:pPr>
              <w:pStyle w:val="Normal-pool"/>
            </w:pPr>
            <w:r w:rsidRPr="5750CB3A">
              <w:rPr>
                <w:rFonts w:eastAsia="Times New Roman"/>
                <w:sz w:val="18"/>
                <w:szCs w:val="18"/>
                <w:lang w:val="en-GB"/>
              </w:rPr>
              <w:t>Armenia</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79043899" w14:textId="692C6209" w:rsidR="00D03E7D" w:rsidRDefault="00D03E7D" w:rsidP="00D03E7D"/>
        </w:tc>
      </w:tr>
      <w:tr w:rsidR="00D03E7D" w14:paraId="3EE443A6" w14:textId="77777777" w:rsidTr="000F2E4A">
        <w:trPr>
          <w:trHeight w:val="300"/>
        </w:trPr>
        <w:tc>
          <w:tcPr>
            <w:tcW w:w="918" w:type="dxa"/>
            <w:tcBorders>
              <w:top w:val="nil"/>
              <w:left w:val="nil"/>
              <w:bottom w:val="nil"/>
              <w:right w:val="nil"/>
            </w:tcBorders>
            <w:tcMar>
              <w:top w:w="15" w:type="dxa"/>
              <w:left w:w="15" w:type="dxa"/>
              <w:right w:w="15" w:type="dxa"/>
            </w:tcMar>
            <w:vAlign w:val="bottom"/>
          </w:tcPr>
          <w:p w14:paraId="63F920AC" w14:textId="3A1AA90A" w:rsidR="00D03E7D" w:rsidRDefault="00D03E7D" w:rsidP="00D03E7D"/>
        </w:tc>
        <w:tc>
          <w:tcPr>
            <w:tcW w:w="2789" w:type="dxa"/>
            <w:tcBorders>
              <w:top w:val="single" w:sz="8" w:space="0" w:color="000000" w:themeColor="text1"/>
              <w:left w:val="single" w:sz="4" w:space="0" w:color="000000" w:themeColor="text1"/>
              <w:bottom w:val="single" w:sz="4" w:space="0" w:color="auto"/>
              <w:right w:val="single" w:sz="4" w:space="0" w:color="000000" w:themeColor="text1"/>
            </w:tcBorders>
            <w:tcMar>
              <w:top w:w="15" w:type="dxa"/>
              <w:left w:w="15" w:type="dxa"/>
              <w:right w:w="15" w:type="dxa"/>
            </w:tcMar>
            <w:vAlign w:val="center"/>
          </w:tcPr>
          <w:p w14:paraId="1EB187A9" w14:textId="00DC4D17" w:rsidR="00D03E7D" w:rsidRDefault="00D03E7D" w:rsidP="00D03E7D">
            <w:pPr>
              <w:pStyle w:val="Normal-pool"/>
            </w:pPr>
            <w:r w:rsidRPr="5750CB3A">
              <w:rPr>
                <w:rFonts w:eastAsia="Times New Roman"/>
                <w:sz w:val="18"/>
                <w:szCs w:val="18"/>
                <w:lang w:val="en-GB"/>
              </w:rPr>
              <w:t>United Republic of Tanzania</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22DA026E" w14:textId="3581A02A" w:rsidR="00D03E7D" w:rsidRDefault="00D03E7D"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1F7D3ACA" w14:textId="02F000B3" w:rsidR="00D03E7D" w:rsidRDefault="00D03E7D" w:rsidP="00D03E7D">
            <w:pPr>
              <w:pStyle w:val="Normal-pool"/>
            </w:pPr>
            <w:r w:rsidRPr="5750CB3A">
              <w:rPr>
                <w:rFonts w:eastAsia="Times New Roman"/>
                <w:sz w:val="18"/>
                <w:szCs w:val="18"/>
                <w:lang w:val="en-GB"/>
              </w:rPr>
              <w:t>Bulgaria</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1FC69BB5" w14:textId="3BEF4CC4" w:rsidR="00D03E7D" w:rsidRDefault="00D03E7D" w:rsidP="00D03E7D"/>
        </w:tc>
      </w:tr>
      <w:tr w:rsidR="00D03E7D" w14:paraId="070C0839" w14:textId="77777777" w:rsidTr="000F2E4A">
        <w:trPr>
          <w:trHeight w:val="300"/>
        </w:trPr>
        <w:tc>
          <w:tcPr>
            <w:tcW w:w="918" w:type="dxa"/>
            <w:tcBorders>
              <w:top w:val="nil"/>
              <w:left w:val="nil"/>
              <w:bottom w:val="nil"/>
              <w:right w:val="single" w:sz="4" w:space="0" w:color="auto"/>
            </w:tcBorders>
            <w:tcMar>
              <w:top w:w="15" w:type="dxa"/>
              <w:left w:w="15" w:type="dxa"/>
              <w:right w:w="15" w:type="dxa"/>
            </w:tcMar>
            <w:vAlign w:val="bottom"/>
          </w:tcPr>
          <w:p w14:paraId="2A1F3153" w14:textId="059E872F" w:rsidR="00D03E7D" w:rsidRDefault="00D03E7D" w:rsidP="00D03E7D"/>
        </w:tc>
        <w:tc>
          <w:tcPr>
            <w:tcW w:w="2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15" w:type="dxa"/>
              <w:right w:w="15" w:type="dxa"/>
            </w:tcMar>
            <w:vAlign w:val="center"/>
          </w:tcPr>
          <w:p w14:paraId="7914C61C" w14:textId="1B7BF5FE" w:rsidR="00D03E7D" w:rsidRDefault="00D03E7D" w:rsidP="00D03E7D">
            <w:pPr>
              <w:pStyle w:val="Normal-pool"/>
            </w:pPr>
            <w:r w:rsidRPr="5750CB3A">
              <w:rPr>
                <w:rFonts w:eastAsia="Times New Roman"/>
                <w:sz w:val="18"/>
                <w:szCs w:val="18"/>
                <w:lang w:val="en-GB"/>
              </w:rPr>
              <w:t>Zambia</w:t>
            </w:r>
            <w:r w:rsidRPr="5750CB3A">
              <w:rPr>
                <w:rFonts w:eastAsia="Times New Roman"/>
                <w:b/>
                <w:bCs/>
                <w:sz w:val="18"/>
                <w:szCs w:val="18"/>
                <w:lang w:val="en-GB"/>
              </w:rPr>
              <w:t xml:space="preserve"> </w:t>
            </w:r>
          </w:p>
        </w:tc>
        <w:tc>
          <w:tcPr>
            <w:tcW w:w="918" w:type="dxa"/>
            <w:tcBorders>
              <w:top w:val="nil"/>
              <w:left w:val="single" w:sz="4" w:space="0" w:color="auto"/>
              <w:bottom w:val="nil"/>
              <w:right w:val="nil"/>
            </w:tcBorders>
            <w:tcMar>
              <w:top w:w="15" w:type="dxa"/>
              <w:left w:w="15" w:type="dxa"/>
              <w:right w:w="15" w:type="dxa"/>
            </w:tcMar>
            <w:vAlign w:val="bottom"/>
          </w:tcPr>
          <w:p w14:paraId="5AA42BD6" w14:textId="086B23F9" w:rsidR="00D03E7D" w:rsidRDefault="00D03E7D"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64736D57" w14:textId="4CDB1AA9" w:rsidR="00D03E7D" w:rsidRDefault="00D03E7D" w:rsidP="00D03E7D">
            <w:pPr>
              <w:pStyle w:val="Normal-pool"/>
            </w:pPr>
            <w:r w:rsidRPr="5750CB3A">
              <w:rPr>
                <w:rFonts w:eastAsia="Times New Roman"/>
                <w:sz w:val="18"/>
                <w:szCs w:val="18"/>
                <w:lang w:val="en-GB"/>
              </w:rPr>
              <w:t>Croatia</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3CAE3C45" w14:textId="4D9FE1BC" w:rsidR="00D03E7D" w:rsidRDefault="00D03E7D" w:rsidP="00D03E7D"/>
        </w:tc>
      </w:tr>
      <w:tr w:rsidR="00230454" w14:paraId="699479A1" w14:textId="77777777" w:rsidTr="000F2E4A">
        <w:trPr>
          <w:trHeight w:val="300"/>
        </w:trPr>
        <w:tc>
          <w:tcPr>
            <w:tcW w:w="918" w:type="dxa"/>
            <w:tcBorders>
              <w:top w:val="nil"/>
              <w:left w:val="nil"/>
              <w:bottom w:val="nil"/>
              <w:right w:val="nil"/>
            </w:tcBorders>
            <w:tcMar>
              <w:top w:w="15" w:type="dxa"/>
              <w:left w:w="15" w:type="dxa"/>
              <w:right w:w="15" w:type="dxa"/>
            </w:tcMar>
            <w:vAlign w:val="bottom"/>
          </w:tcPr>
          <w:p w14:paraId="0CED2846" w14:textId="64C8A817" w:rsidR="00230454" w:rsidRDefault="00230454" w:rsidP="00D03E7D"/>
        </w:tc>
        <w:tc>
          <w:tcPr>
            <w:tcW w:w="2789" w:type="dxa"/>
            <w:tcBorders>
              <w:top w:val="single" w:sz="4" w:space="0" w:color="auto"/>
              <w:left w:val="nil"/>
              <w:bottom w:val="nil"/>
            </w:tcBorders>
            <w:tcMar>
              <w:top w:w="15" w:type="dxa"/>
              <w:left w:w="15" w:type="dxa"/>
              <w:right w:w="15" w:type="dxa"/>
            </w:tcMar>
            <w:vAlign w:val="bottom"/>
          </w:tcPr>
          <w:p w14:paraId="2002843F" w14:textId="6B461E63" w:rsidR="00230454" w:rsidRDefault="00230454" w:rsidP="00D03E7D">
            <w:pPr>
              <w:pStyle w:val="Normal-pool"/>
            </w:pPr>
          </w:p>
        </w:tc>
        <w:tc>
          <w:tcPr>
            <w:tcW w:w="918" w:type="dxa"/>
            <w:tcBorders>
              <w:top w:val="nil"/>
              <w:left w:val="nil"/>
              <w:bottom w:val="nil"/>
              <w:right w:val="nil"/>
            </w:tcBorders>
            <w:tcMar>
              <w:top w:w="15" w:type="dxa"/>
              <w:left w:w="15" w:type="dxa"/>
              <w:right w:w="15" w:type="dxa"/>
            </w:tcMar>
            <w:vAlign w:val="bottom"/>
          </w:tcPr>
          <w:p w14:paraId="4BFE112F" w14:textId="4DCFA95E"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765642F3" w14:textId="4EA43036" w:rsidR="00230454" w:rsidRDefault="00230454" w:rsidP="00D03E7D">
            <w:pPr>
              <w:pStyle w:val="Normal-pool"/>
            </w:pPr>
            <w:r w:rsidRPr="5750CB3A">
              <w:rPr>
                <w:rFonts w:eastAsia="Times New Roman"/>
                <w:sz w:val="18"/>
                <w:szCs w:val="18"/>
                <w:lang w:val="en-GB"/>
              </w:rPr>
              <w:t>Czechia</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0C4943A0" w14:textId="2626EDD1" w:rsidR="00230454" w:rsidRDefault="00230454" w:rsidP="00D03E7D"/>
        </w:tc>
      </w:tr>
      <w:tr w:rsidR="00230454" w14:paraId="472BE753" w14:textId="77777777" w:rsidTr="000F2E4A">
        <w:trPr>
          <w:trHeight w:val="300"/>
        </w:trPr>
        <w:tc>
          <w:tcPr>
            <w:tcW w:w="918" w:type="dxa"/>
            <w:tcBorders>
              <w:top w:val="nil"/>
              <w:left w:val="nil"/>
              <w:bottom w:val="nil"/>
              <w:right w:val="nil"/>
            </w:tcBorders>
            <w:tcMar>
              <w:top w:w="15" w:type="dxa"/>
              <w:left w:w="15" w:type="dxa"/>
              <w:right w:w="15" w:type="dxa"/>
            </w:tcMar>
            <w:vAlign w:val="bottom"/>
          </w:tcPr>
          <w:p w14:paraId="195C7891" w14:textId="02BA26DA" w:rsidR="00230454" w:rsidRDefault="00230454" w:rsidP="00D03E7D"/>
        </w:tc>
        <w:tc>
          <w:tcPr>
            <w:tcW w:w="2789" w:type="dxa"/>
            <w:tcBorders>
              <w:top w:val="nil"/>
              <w:left w:val="nil"/>
              <w:bottom w:val="nil"/>
              <w:right w:val="nil"/>
            </w:tcBorders>
            <w:tcMar>
              <w:top w:w="15" w:type="dxa"/>
              <w:left w:w="15" w:type="dxa"/>
              <w:right w:w="15" w:type="dxa"/>
            </w:tcMar>
            <w:vAlign w:val="bottom"/>
          </w:tcPr>
          <w:p w14:paraId="54DF72FA" w14:textId="119DA8DD" w:rsidR="00230454" w:rsidRDefault="00230454" w:rsidP="00D03E7D"/>
        </w:tc>
        <w:tc>
          <w:tcPr>
            <w:tcW w:w="918" w:type="dxa"/>
            <w:tcBorders>
              <w:top w:val="nil"/>
              <w:left w:val="nil"/>
              <w:bottom w:val="nil"/>
              <w:right w:val="nil"/>
            </w:tcBorders>
            <w:tcMar>
              <w:top w:w="15" w:type="dxa"/>
              <w:left w:w="15" w:type="dxa"/>
              <w:right w:w="15" w:type="dxa"/>
            </w:tcMar>
            <w:vAlign w:val="bottom"/>
          </w:tcPr>
          <w:p w14:paraId="0A8B25DA" w14:textId="53A4B25D"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749556CA" w14:textId="3B0F070A" w:rsidR="00230454" w:rsidRDefault="00230454" w:rsidP="00D03E7D">
            <w:pPr>
              <w:pStyle w:val="Normal-pool"/>
            </w:pPr>
            <w:r w:rsidRPr="5750CB3A">
              <w:rPr>
                <w:rFonts w:eastAsia="Times New Roman"/>
                <w:sz w:val="18"/>
                <w:szCs w:val="18"/>
                <w:lang w:val="en-GB"/>
              </w:rPr>
              <w:t>Estonia</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5E80473B" w14:textId="13AD4C39" w:rsidR="00230454" w:rsidRDefault="00230454" w:rsidP="00D03E7D"/>
        </w:tc>
      </w:tr>
      <w:tr w:rsidR="00230454" w14:paraId="1DDF9567"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00827112" w14:textId="7DC82CCD" w:rsidR="00230454" w:rsidRDefault="00230454" w:rsidP="00D03E7D"/>
        </w:tc>
        <w:tc>
          <w:tcPr>
            <w:tcW w:w="2789" w:type="dxa"/>
            <w:tcBorders>
              <w:top w:val="nil"/>
              <w:left w:val="nil"/>
              <w:bottom w:val="nil"/>
              <w:right w:val="nil"/>
            </w:tcBorders>
            <w:tcMar>
              <w:top w:w="15" w:type="dxa"/>
              <w:left w:w="15" w:type="dxa"/>
              <w:right w:w="15" w:type="dxa"/>
            </w:tcMar>
            <w:vAlign w:val="bottom"/>
          </w:tcPr>
          <w:p w14:paraId="054CC333" w14:textId="60866F08" w:rsidR="00230454" w:rsidRDefault="00230454" w:rsidP="00D03E7D"/>
        </w:tc>
        <w:tc>
          <w:tcPr>
            <w:tcW w:w="918" w:type="dxa"/>
            <w:tcBorders>
              <w:top w:val="nil"/>
              <w:left w:val="nil"/>
              <w:bottom w:val="nil"/>
              <w:right w:val="nil"/>
            </w:tcBorders>
            <w:tcMar>
              <w:top w:w="15" w:type="dxa"/>
              <w:left w:w="15" w:type="dxa"/>
              <w:right w:w="15" w:type="dxa"/>
            </w:tcMar>
            <w:vAlign w:val="bottom"/>
          </w:tcPr>
          <w:p w14:paraId="16E51F64" w14:textId="5DED9519"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127EA942" w14:textId="785B56DD" w:rsidR="00230454" w:rsidRDefault="00230454" w:rsidP="00D03E7D">
            <w:pPr>
              <w:pStyle w:val="Normal-pool"/>
            </w:pPr>
            <w:r w:rsidRPr="5750CB3A">
              <w:rPr>
                <w:rFonts w:eastAsia="Times New Roman"/>
                <w:sz w:val="18"/>
                <w:szCs w:val="18"/>
                <w:lang w:val="en-GB"/>
              </w:rPr>
              <w:t>Hungary</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145526CA" w14:textId="0D0EDA67" w:rsidR="00230454" w:rsidRDefault="00230454" w:rsidP="00D03E7D"/>
        </w:tc>
      </w:tr>
      <w:tr w:rsidR="00230454" w14:paraId="1449629E"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19743E25" w14:textId="4C586EA6" w:rsidR="00230454" w:rsidRDefault="00230454" w:rsidP="00D03E7D"/>
        </w:tc>
        <w:tc>
          <w:tcPr>
            <w:tcW w:w="2789" w:type="dxa"/>
            <w:tcBorders>
              <w:top w:val="nil"/>
              <w:left w:val="nil"/>
              <w:bottom w:val="nil"/>
              <w:right w:val="nil"/>
            </w:tcBorders>
            <w:tcMar>
              <w:top w:w="15" w:type="dxa"/>
              <w:left w:w="15" w:type="dxa"/>
              <w:right w:w="15" w:type="dxa"/>
            </w:tcMar>
            <w:vAlign w:val="bottom"/>
          </w:tcPr>
          <w:p w14:paraId="765ED816" w14:textId="24EE2BC8" w:rsidR="00230454" w:rsidRDefault="00230454" w:rsidP="00D03E7D"/>
        </w:tc>
        <w:tc>
          <w:tcPr>
            <w:tcW w:w="918" w:type="dxa"/>
            <w:tcBorders>
              <w:top w:val="nil"/>
              <w:left w:val="nil"/>
              <w:bottom w:val="nil"/>
              <w:right w:val="nil"/>
            </w:tcBorders>
            <w:tcMar>
              <w:top w:w="15" w:type="dxa"/>
              <w:left w:w="15" w:type="dxa"/>
              <w:right w:w="15" w:type="dxa"/>
            </w:tcMar>
            <w:vAlign w:val="bottom"/>
          </w:tcPr>
          <w:p w14:paraId="39AB291B" w14:textId="16B04A7F"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5133B13F" w14:textId="2D130A85" w:rsidR="00230454" w:rsidRDefault="00230454" w:rsidP="00D03E7D">
            <w:pPr>
              <w:pStyle w:val="Normal-pool"/>
            </w:pPr>
            <w:r w:rsidRPr="5750CB3A">
              <w:rPr>
                <w:rFonts w:eastAsia="Times New Roman"/>
                <w:sz w:val="18"/>
                <w:szCs w:val="18"/>
                <w:lang w:val="en-GB"/>
              </w:rPr>
              <w:t>Latvia</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7BDC67E9" w14:textId="22BD4DCB" w:rsidR="00230454" w:rsidRDefault="00230454" w:rsidP="00D03E7D"/>
        </w:tc>
      </w:tr>
      <w:tr w:rsidR="00230454" w14:paraId="07F3B31D"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320F4B22" w14:textId="50C8D8C7" w:rsidR="00230454" w:rsidRDefault="00230454" w:rsidP="00D03E7D"/>
        </w:tc>
        <w:tc>
          <w:tcPr>
            <w:tcW w:w="2789" w:type="dxa"/>
            <w:tcBorders>
              <w:top w:val="nil"/>
              <w:left w:val="nil"/>
              <w:bottom w:val="nil"/>
              <w:right w:val="nil"/>
            </w:tcBorders>
            <w:tcMar>
              <w:top w:w="15" w:type="dxa"/>
              <w:left w:w="15" w:type="dxa"/>
              <w:right w:w="15" w:type="dxa"/>
            </w:tcMar>
            <w:vAlign w:val="bottom"/>
          </w:tcPr>
          <w:p w14:paraId="456BE0FF" w14:textId="3C9F2426" w:rsidR="00230454" w:rsidRDefault="00230454" w:rsidP="00D03E7D"/>
        </w:tc>
        <w:tc>
          <w:tcPr>
            <w:tcW w:w="918" w:type="dxa"/>
            <w:tcBorders>
              <w:top w:val="nil"/>
              <w:left w:val="nil"/>
              <w:bottom w:val="nil"/>
              <w:right w:val="nil"/>
            </w:tcBorders>
            <w:tcMar>
              <w:top w:w="15" w:type="dxa"/>
              <w:left w:w="15" w:type="dxa"/>
              <w:right w:w="15" w:type="dxa"/>
            </w:tcMar>
            <w:vAlign w:val="bottom"/>
          </w:tcPr>
          <w:p w14:paraId="721C7C80" w14:textId="2C4539A2"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3F4C2911" w14:textId="7E2464F2" w:rsidR="00230454" w:rsidRDefault="00230454" w:rsidP="00D03E7D">
            <w:pPr>
              <w:pStyle w:val="Normal-pool"/>
            </w:pPr>
            <w:r w:rsidRPr="5750CB3A">
              <w:rPr>
                <w:rFonts w:eastAsia="Times New Roman"/>
                <w:sz w:val="18"/>
                <w:szCs w:val="18"/>
                <w:lang w:val="en-GB"/>
              </w:rPr>
              <w:t>Lithuania</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6CB8064D" w14:textId="39BA634C" w:rsidR="00230454" w:rsidRDefault="00230454" w:rsidP="00D03E7D"/>
        </w:tc>
      </w:tr>
      <w:tr w:rsidR="00230454" w14:paraId="56AE648A"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4EEF2412" w14:textId="3F63DA20" w:rsidR="00230454" w:rsidRDefault="00230454" w:rsidP="00D03E7D"/>
        </w:tc>
        <w:tc>
          <w:tcPr>
            <w:tcW w:w="2789" w:type="dxa"/>
            <w:tcBorders>
              <w:top w:val="nil"/>
              <w:left w:val="nil"/>
              <w:bottom w:val="nil"/>
              <w:right w:val="nil"/>
            </w:tcBorders>
            <w:tcMar>
              <w:top w:w="15" w:type="dxa"/>
              <w:left w:w="15" w:type="dxa"/>
              <w:right w:w="15" w:type="dxa"/>
            </w:tcMar>
            <w:vAlign w:val="bottom"/>
          </w:tcPr>
          <w:p w14:paraId="4101C069" w14:textId="331B9670" w:rsidR="00230454" w:rsidRDefault="00230454" w:rsidP="00D03E7D"/>
        </w:tc>
        <w:tc>
          <w:tcPr>
            <w:tcW w:w="918" w:type="dxa"/>
            <w:tcBorders>
              <w:top w:val="nil"/>
              <w:left w:val="nil"/>
              <w:bottom w:val="nil"/>
              <w:right w:val="nil"/>
            </w:tcBorders>
            <w:tcMar>
              <w:top w:w="15" w:type="dxa"/>
              <w:left w:w="15" w:type="dxa"/>
              <w:right w:w="15" w:type="dxa"/>
            </w:tcMar>
            <w:vAlign w:val="bottom"/>
          </w:tcPr>
          <w:p w14:paraId="06F7A745" w14:textId="59435690"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17B9BAAD" w14:textId="18E3021F" w:rsidR="00230454" w:rsidRDefault="00230454" w:rsidP="00D03E7D">
            <w:pPr>
              <w:pStyle w:val="Normal-pool"/>
            </w:pPr>
            <w:r w:rsidRPr="5750CB3A">
              <w:rPr>
                <w:rFonts w:eastAsia="Times New Roman"/>
                <w:sz w:val="18"/>
                <w:szCs w:val="18"/>
                <w:lang w:val="en-GB"/>
              </w:rPr>
              <w:t>Montenegro</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1869F3E1" w14:textId="3EDBF292" w:rsidR="00230454" w:rsidRDefault="00230454" w:rsidP="00D03E7D"/>
        </w:tc>
      </w:tr>
      <w:tr w:rsidR="00230454" w14:paraId="46D3642F"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1C2D7795" w14:textId="72C7F7DE" w:rsidR="00230454" w:rsidRDefault="00230454" w:rsidP="00D03E7D"/>
        </w:tc>
        <w:tc>
          <w:tcPr>
            <w:tcW w:w="2789" w:type="dxa"/>
            <w:tcBorders>
              <w:top w:val="nil"/>
              <w:left w:val="nil"/>
              <w:bottom w:val="nil"/>
              <w:right w:val="nil"/>
            </w:tcBorders>
            <w:tcMar>
              <w:top w:w="15" w:type="dxa"/>
              <w:left w:w="15" w:type="dxa"/>
              <w:right w:w="15" w:type="dxa"/>
            </w:tcMar>
            <w:vAlign w:val="bottom"/>
          </w:tcPr>
          <w:p w14:paraId="06ACAEB4" w14:textId="72FA7AB3" w:rsidR="00230454" w:rsidRDefault="00230454" w:rsidP="00D03E7D"/>
        </w:tc>
        <w:tc>
          <w:tcPr>
            <w:tcW w:w="918" w:type="dxa"/>
            <w:tcBorders>
              <w:top w:val="nil"/>
              <w:left w:val="nil"/>
              <w:bottom w:val="nil"/>
              <w:right w:val="nil"/>
            </w:tcBorders>
            <w:tcMar>
              <w:top w:w="15" w:type="dxa"/>
              <w:left w:w="15" w:type="dxa"/>
              <w:right w:w="15" w:type="dxa"/>
            </w:tcMar>
            <w:vAlign w:val="bottom"/>
          </w:tcPr>
          <w:p w14:paraId="025786D7" w14:textId="28121E64"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5D1B0B64" w14:textId="53249891" w:rsidR="00230454" w:rsidRDefault="00230454" w:rsidP="00D03E7D">
            <w:pPr>
              <w:pStyle w:val="Normal-pool"/>
            </w:pPr>
            <w:r w:rsidRPr="5750CB3A">
              <w:rPr>
                <w:rFonts w:eastAsia="Times New Roman"/>
                <w:sz w:val="18"/>
                <w:szCs w:val="18"/>
                <w:lang w:val="en-GB"/>
              </w:rPr>
              <w:t>North Macedonia</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1E012F3D" w14:textId="30BF04F3" w:rsidR="00230454" w:rsidRDefault="00230454" w:rsidP="00D03E7D"/>
        </w:tc>
      </w:tr>
      <w:tr w:rsidR="00230454" w14:paraId="3DC5015B"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0353F290" w14:textId="3F33BF90" w:rsidR="00230454" w:rsidRDefault="00230454" w:rsidP="00D03E7D"/>
        </w:tc>
        <w:tc>
          <w:tcPr>
            <w:tcW w:w="2789" w:type="dxa"/>
            <w:tcBorders>
              <w:top w:val="nil"/>
              <w:left w:val="nil"/>
              <w:bottom w:val="nil"/>
              <w:right w:val="nil"/>
            </w:tcBorders>
            <w:tcMar>
              <w:top w:w="15" w:type="dxa"/>
              <w:left w:w="15" w:type="dxa"/>
              <w:right w:w="15" w:type="dxa"/>
            </w:tcMar>
            <w:vAlign w:val="bottom"/>
          </w:tcPr>
          <w:p w14:paraId="0A40C478" w14:textId="6B3693DF" w:rsidR="00230454" w:rsidRDefault="00230454" w:rsidP="00D03E7D"/>
        </w:tc>
        <w:tc>
          <w:tcPr>
            <w:tcW w:w="918" w:type="dxa"/>
            <w:tcBorders>
              <w:top w:val="nil"/>
              <w:left w:val="nil"/>
              <w:bottom w:val="nil"/>
              <w:right w:val="nil"/>
            </w:tcBorders>
            <w:tcMar>
              <w:top w:w="15" w:type="dxa"/>
              <w:left w:w="15" w:type="dxa"/>
              <w:right w:w="15" w:type="dxa"/>
            </w:tcMar>
            <w:vAlign w:val="bottom"/>
          </w:tcPr>
          <w:p w14:paraId="62FC0B2A" w14:textId="06BCD8F3"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5E0993FA" w14:textId="5852275A" w:rsidR="00230454" w:rsidRDefault="00230454" w:rsidP="00D03E7D">
            <w:pPr>
              <w:pStyle w:val="Normal-pool"/>
            </w:pPr>
            <w:r w:rsidRPr="5750CB3A">
              <w:rPr>
                <w:rFonts w:eastAsia="Times New Roman"/>
                <w:sz w:val="18"/>
                <w:szCs w:val="18"/>
                <w:lang w:val="en-GB"/>
              </w:rPr>
              <w:t>Poland</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0A4EDD8B" w14:textId="3961C625" w:rsidR="00230454" w:rsidRDefault="00230454" w:rsidP="00D03E7D"/>
        </w:tc>
      </w:tr>
      <w:tr w:rsidR="00230454" w14:paraId="7955F604" w14:textId="77777777" w:rsidTr="5750CB3A">
        <w:trPr>
          <w:trHeight w:val="285"/>
        </w:trPr>
        <w:tc>
          <w:tcPr>
            <w:tcW w:w="918" w:type="dxa"/>
            <w:tcBorders>
              <w:top w:val="nil"/>
              <w:left w:val="nil"/>
              <w:bottom w:val="nil"/>
              <w:right w:val="nil"/>
            </w:tcBorders>
            <w:tcMar>
              <w:top w:w="15" w:type="dxa"/>
              <w:left w:w="15" w:type="dxa"/>
              <w:right w:w="15" w:type="dxa"/>
            </w:tcMar>
            <w:vAlign w:val="bottom"/>
          </w:tcPr>
          <w:p w14:paraId="2BC90B90" w14:textId="33B5A086" w:rsidR="00230454" w:rsidRDefault="00230454" w:rsidP="00D03E7D"/>
        </w:tc>
        <w:tc>
          <w:tcPr>
            <w:tcW w:w="2789" w:type="dxa"/>
            <w:tcBorders>
              <w:top w:val="nil"/>
              <w:left w:val="nil"/>
              <w:bottom w:val="nil"/>
              <w:right w:val="nil"/>
            </w:tcBorders>
            <w:tcMar>
              <w:top w:w="15" w:type="dxa"/>
              <w:left w:w="15" w:type="dxa"/>
              <w:right w:w="15" w:type="dxa"/>
            </w:tcMar>
            <w:vAlign w:val="bottom"/>
          </w:tcPr>
          <w:p w14:paraId="5E9066F0" w14:textId="6F2D0149" w:rsidR="00230454" w:rsidRDefault="00230454" w:rsidP="00D03E7D"/>
        </w:tc>
        <w:tc>
          <w:tcPr>
            <w:tcW w:w="918" w:type="dxa"/>
            <w:tcBorders>
              <w:top w:val="nil"/>
              <w:left w:val="nil"/>
              <w:bottom w:val="nil"/>
              <w:right w:val="nil"/>
            </w:tcBorders>
            <w:tcMar>
              <w:top w:w="15" w:type="dxa"/>
              <w:left w:w="15" w:type="dxa"/>
              <w:right w:w="15" w:type="dxa"/>
            </w:tcMar>
            <w:vAlign w:val="bottom"/>
          </w:tcPr>
          <w:p w14:paraId="4050B735" w14:textId="4CCAB272" w:rsidR="00230454" w:rsidRDefault="00230454" w:rsidP="00D03E7D"/>
        </w:tc>
        <w:tc>
          <w:tcPr>
            <w:tcW w:w="3086" w:type="dxa"/>
            <w:tcBorders>
              <w:top w:val="single" w:sz="8"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275EFF8" w14:textId="0F62F759" w:rsidR="00230454" w:rsidRDefault="00230454" w:rsidP="00D03E7D">
            <w:pPr>
              <w:pStyle w:val="Normal-pool"/>
            </w:pPr>
            <w:r w:rsidRPr="5750CB3A">
              <w:rPr>
                <w:rFonts w:eastAsia="Times New Roman"/>
                <w:sz w:val="18"/>
                <w:szCs w:val="18"/>
                <w:lang w:val="en-GB"/>
              </w:rPr>
              <w:t>Republic of Moldova</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173197EE" w14:textId="57D085BC" w:rsidR="00230454" w:rsidRDefault="00230454" w:rsidP="00D03E7D"/>
        </w:tc>
      </w:tr>
      <w:tr w:rsidR="00230454" w14:paraId="0BCBCE9F"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014007AB" w14:textId="23F50442" w:rsidR="00230454" w:rsidRDefault="00230454" w:rsidP="00D03E7D"/>
        </w:tc>
        <w:tc>
          <w:tcPr>
            <w:tcW w:w="2789" w:type="dxa"/>
            <w:tcBorders>
              <w:top w:val="nil"/>
              <w:left w:val="nil"/>
              <w:bottom w:val="nil"/>
              <w:right w:val="nil"/>
            </w:tcBorders>
            <w:tcMar>
              <w:top w:w="15" w:type="dxa"/>
              <w:left w:w="15" w:type="dxa"/>
              <w:right w:w="15" w:type="dxa"/>
            </w:tcMar>
            <w:vAlign w:val="bottom"/>
          </w:tcPr>
          <w:p w14:paraId="4365C38F" w14:textId="6FBCCB17" w:rsidR="00230454" w:rsidRDefault="00230454" w:rsidP="00D03E7D"/>
        </w:tc>
        <w:tc>
          <w:tcPr>
            <w:tcW w:w="918" w:type="dxa"/>
            <w:tcBorders>
              <w:top w:val="nil"/>
              <w:left w:val="nil"/>
              <w:bottom w:val="nil"/>
              <w:right w:val="nil"/>
            </w:tcBorders>
            <w:tcMar>
              <w:top w:w="15" w:type="dxa"/>
              <w:left w:w="15" w:type="dxa"/>
              <w:right w:w="15" w:type="dxa"/>
            </w:tcMar>
            <w:vAlign w:val="bottom"/>
          </w:tcPr>
          <w:p w14:paraId="66BEB73E" w14:textId="7E9EE71C" w:rsidR="00230454" w:rsidRDefault="00230454" w:rsidP="00D03E7D"/>
        </w:tc>
        <w:tc>
          <w:tcPr>
            <w:tcW w:w="3086"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1C4E9FBA" w14:textId="008F32B6" w:rsidR="00230454" w:rsidRDefault="00230454" w:rsidP="00D03E7D">
            <w:pPr>
              <w:pStyle w:val="Normal-pool"/>
            </w:pPr>
            <w:r w:rsidRPr="5750CB3A">
              <w:rPr>
                <w:rFonts w:eastAsia="Times New Roman"/>
                <w:sz w:val="18"/>
                <w:szCs w:val="18"/>
                <w:lang w:val="en-GB"/>
              </w:rPr>
              <w:t>Romania</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5D585252" w14:textId="17F5FE7C" w:rsidR="00230454" w:rsidRDefault="00230454" w:rsidP="00D03E7D"/>
        </w:tc>
      </w:tr>
      <w:tr w:rsidR="00230454" w14:paraId="391E7897"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2D7B1414" w14:textId="2627C378" w:rsidR="00230454" w:rsidRDefault="00230454" w:rsidP="00D03E7D"/>
        </w:tc>
        <w:tc>
          <w:tcPr>
            <w:tcW w:w="2789" w:type="dxa"/>
            <w:tcBorders>
              <w:top w:val="nil"/>
              <w:left w:val="nil"/>
              <w:bottom w:val="nil"/>
              <w:right w:val="nil"/>
            </w:tcBorders>
            <w:tcMar>
              <w:top w:w="15" w:type="dxa"/>
              <w:left w:w="15" w:type="dxa"/>
              <w:right w:w="15" w:type="dxa"/>
            </w:tcMar>
            <w:vAlign w:val="bottom"/>
          </w:tcPr>
          <w:p w14:paraId="1248E98A" w14:textId="514D4367" w:rsidR="00230454" w:rsidRDefault="00230454" w:rsidP="00D03E7D"/>
        </w:tc>
        <w:tc>
          <w:tcPr>
            <w:tcW w:w="918" w:type="dxa"/>
            <w:tcBorders>
              <w:top w:val="nil"/>
              <w:left w:val="nil"/>
              <w:bottom w:val="nil"/>
              <w:right w:val="nil"/>
            </w:tcBorders>
            <w:tcMar>
              <w:top w:w="15" w:type="dxa"/>
              <w:left w:w="15" w:type="dxa"/>
              <w:right w:w="15" w:type="dxa"/>
            </w:tcMar>
            <w:vAlign w:val="bottom"/>
          </w:tcPr>
          <w:p w14:paraId="035E8591" w14:textId="787D11E9"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59D05513" w14:textId="5B809F14" w:rsidR="00230454" w:rsidRDefault="00230454" w:rsidP="00D03E7D">
            <w:pPr>
              <w:pStyle w:val="Normal-pool"/>
            </w:pPr>
            <w:r w:rsidRPr="5750CB3A">
              <w:rPr>
                <w:rFonts w:eastAsia="Times New Roman"/>
                <w:sz w:val="18"/>
                <w:szCs w:val="18"/>
                <w:lang w:val="en-GB"/>
              </w:rPr>
              <w:t>Slovakia</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15C5A427" w14:textId="2A9D476C" w:rsidR="00230454" w:rsidRDefault="00230454" w:rsidP="00D03E7D"/>
        </w:tc>
      </w:tr>
      <w:tr w:rsidR="00230454" w14:paraId="4235F9E2" w14:textId="77777777" w:rsidTr="5750CB3A">
        <w:trPr>
          <w:trHeight w:val="285"/>
        </w:trPr>
        <w:tc>
          <w:tcPr>
            <w:tcW w:w="918" w:type="dxa"/>
            <w:tcBorders>
              <w:top w:val="nil"/>
              <w:left w:val="nil"/>
              <w:bottom w:val="nil"/>
              <w:right w:val="nil"/>
            </w:tcBorders>
            <w:tcMar>
              <w:top w:w="15" w:type="dxa"/>
              <w:left w:w="15" w:type="dxa"/>
              <w:right w:w="15" w:type="dxa"/>
            </w:tcMar>
            <w:vAlign w:val="bottom"/>
          </w:tcPr>
          <w:p w14:paraId="67050C06" w14:textId="7AC4C9A5" w:rsidR="00230454" w:rsidRDefault="00230454" w:rsidP="00D03E7D"/>
        </w:tc>
        <w:tc>
          <w:tcPr>
            <w:tcW w:w="2789" w:type="dxa"/>
            <w:tcBorders>
              <w:top w:val="nil"/>
              <w:left w:val="nil"/>
              <w:bottom w:val="nil"/>
              <w:right w:val="nil"/>
            </w:tcBorders>
            <w:tcMar>
              <w:top w:w="15" w:type="dxa"/>
              <w:left w:w="15" w:type="dxa"/>
              <w:right w:w="15" w:type="dxa"/>
            </w:tcMar>
            <w:vAlign w:val="bottom"/>
          </w:tcPr>
          <w:p w14:paraId="74639DFD" w14:textId="636D10CE" w:rsidR="00230454" w:rsidRDefault="00230454" w:rsidP="00D03E7D"/>
        </w:tc>
        <w:tc>
          <w:tcPr>
            <w:tcW w:w="918" w:type="dxa"/>
            <w:tcBorders>
              <w:top w:val="nil"/>
              <w:left w:val="nil"/>
              <w:bottom w:val="nil"/>
              <w:right w:val="nil"/>
            </w:tcBorders>
            <w:tcMar>
              <w:top w:w="15" w:type="dxa"/>
              <w:left w:w="15" w:type="dxa"/>
              <w:right w:w="15" w:type="dxa"/>
            </w:tcMar>
            <w:vAlign w:val="bottom"/>
          </w:tcPr>
          <w:p w14:paraId="72CD9FB3" w14:textId="7476C89E" w:rsidR="00230454" w:rsidRDefault="00230454" w:rsidP="00D03E7D"/>
        </w:tc>
        <w:tc>
          <w:tcPr>
            <w:tcW w:w="3086"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2C3B26E6" w14:textId="00A7147C" w:rsidR="00230454" w:rsidRDefault="00230454" w:rsidP="00D03E7D">
            <w:pPr>
              <w:pStyle w:val="Normal-pool"/>
            </w:pPr>
            <w:r w:rsidRPr="5750CB3A">
              <w:rPr>
                <w:rFonts w:eastAsia="Times New Roman"/>
                <w:sz w:val="18"/>
                <w:szCs w:val="18"/>
                <w:lang w:val="en-GB"/>
              </w:rPr>
              <w:t>Slovenia</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0C82DDB7" w14:textId="06B3ACF3" w:rsidR="00230454" w:rsidRDefault="00230454" w:rsidP="00D03E7D"/>
        </w:tc>
      </w:tr>
      <w:tr w:rsidR="00230454" w14:paraId="0887F0E8" w14:textId="77777777" w:rsidTr="5750CB3A">
        <w:trPr>
          <w:trHeight w:val="285"/>
        </w:trPr>
        <w:tc>
          <w:tcPr>
            <w:tcW w:w="918" w:type="dxa"/>
            <w:tcBorders>
              <w:top w:val="nil"/>
              <w:left w:val="nil"/>
              <w:bottom w:val="nil"/>
              <w:right w:val="nil"/>
            </w:tcBorders>
            <w:tcMar>
              <w:top w:w="15" w:type="dxa"/>
              <w:left w:w="15" w:type="dxa"/>
              <w:right w:w="15" w:type="dxa"/>
            </w:tcMar>
            <w:vAlign w:val="bottom"/>
          </w:tcPr>
          <w:p w14:paraId="47B40416" w14:textId="6AF1ADCD" w:rsidR="00230454" w:rsidRDefault="00230454" w:rsidP="00D03E7D"/>
        </w:tc>
        <w:tc>
          <w:tcPr>
            <w:tcW w:w="2789" w:type="dxa"/>
            <w:tcBorders>
              <w:top w:val="nil"/>
              <w:left w:val="nil"/>
              <w:bottom w:val="nil"/>
              <w:right w:val="nil"/>
            </w:tcBorders>
            <w:tcMar>
              <w:top w:w="15" w:type="dxa"/>
              <w:left w:w="15" w:type="dxa"/>
              <w:right w:w="15" w:type="dxa"/>
            </w:tcMar>
            <w:vAlign w:val="bottom"/>
          </w:tcPr>
          <w:p w14:paraId="2C8343DE" w14:textId="77777777" w:rsidR="00230454" w:rsidRDefault="00230454" w:rsidP="00D03E7D"/>
          <w:p w14:paraId="062E90DD" w14:textId="0CE85611" w:rsidR="00F36C11" w:rsidRDefault="00F36C11" w:rsidP="00D03E7D"/>
        </w:tc>
        <w:tc>
          <w:tcPr>
            <w:tcW w:w="918" w:type="dxa"/>
            <w:tcBorders>
              <w:top w:val="nil"/>
              <w:left w:val="nil"/>
              <w:bottom w:val="nil"/>
              <w:right w:val="nil"/>
            </w:tcBorders>
            <w:tcMar>
              <w:top w:w="15" w:type="dxa"/>
              <w:left w:w="15" w:type="dxa"/>
              <w:right w:w="15" w:type="dxa"/>
            </w:tcMar>
            <w:vAlign w:val="bottom"/>
          </w:tcPr>
          <w:p w14:paraId="1F59B0F6" w14:textId="79762C1E" w:rsidR="00230454" w:rsidRDefault="00230454" w:rsidP="00D03E7D"/>
        </w:tc>
        <w:tc>
          <w:tcPr>
            <w:tcW w:w="3086" w:type="dxa"/>
            <w:tcBorders>
              <w:top w:val="single" w:sz="4" w:space="0" w:color="000000" w:themeColor="text1"/>
              <w:left w:val="nil"/>
              <w:bottom w:val="nil"/>
              <w:right w:val="nil"/>
            </w:tcBorders>
            <w:tcMar>
              <w:top w:w="15" w:type="dxa"/>
              <w:left w:w="15" w:type="dxa"/>
              <w:right w:w="15" w:type="dxa"/>
            </w:tcMar>
            <w:vAlign w:val="bottom"/>
          </w:tcPr>
          <w:p w14:paraId="0AE89D2D" w14:textId="3DFA85A6" w:rsidR="00230454" w:rsidRDefault="00230454" w:rsidP="00D03E7D"/>
        </w:tc>
        <w:tc>
          <w:tcPr>
            <w:tcW w:w="919" w:type="dxa"/>
            <w:tcBorders>
              <w:top w:val="nil"/>
              <w:left w:val="nil"/>
              <w:bottom w:val="nil"/>
              <w:right w:val="nil"/>
            </w:tcBorders>
            <w:tcMar>
              <w:top w:w="15" w:type="dxa"/>
              <w:left w:w="15" w:type="dxa"/>
              <w:right w:w="15" w:type="dxa"/>
            </w:tcMar>
            <w:vAlign w:val="bottom"/>
          </w:tcPr>
          <w:p w14:paraId="2E7B2D45" w14:textId="4AD7E8AA" w:rsidR="00230454" w:rsidRDefault="00230454" w:rsidP="00D03E7D"/>
        </w:tc>
      </w:tr>
      <w:tr w:rsidR="00230454" w14:paraId="2959F3D6" w14:textId="77777777" w:rsidTr="000F2E4A">
        <w:trPr>
          <w:trHeight w:val="285"/>
        </w:trPr>
        <w:tc>
          <w:tcPr>
            <w:tcW w:w="918" w:type="dxa"/>
            <w:tcBorders>
              <w:top w:val="nil"/>
              <w:left w:val="nil"/>
              <w:bottom w:val="nil"/>
              <w:right w:val="nil"/>
            </w:tcBorders>
            <w:tcMar>
              <w:top w:w="15" w:type="dxa"/>
              <w:left w:w="15" w:type="dxa"/>
              <w:right w:w="15" w:type="dxa"/>
            </w:tcMar>
            <w:vAlign w:val="bottom"/>
          </w:tcPr>
          <w:p w14:paraId="498CCE07" w14:textId="5C3E89E6" w:rsidR="00230454" w:rsidRDefault="00230454" w:rsidP="00D03E7D"/>
        </w:tc>
        <w:tc>
          <w:tcPr>
            <w:tcW w:w="2789" w:type="dxa"/>
            <w:tcBorders>
              <w:top w:val="single" w:sz="4" w:space="0" w:color="000000" w:themeColor="text1"/>
              <w:left w:val="single" w:sz="4" w:space="0" w:color="000000" w:themeColor="text1"/>
              <w:bottom w:val="nil"/>
              <w:right w:val="single" w:sz="4" w:space="0" w:color="000000" w:themeColor="text1"/>
            </w:tcBorders>
            <w:shd w:val="clear" w:color="auto" w:fill="BFBFBF" w:themeFill="background1" w:themeFillShade="BF"/>
            <w:tcMar>
              <w:top w:w="15" w:type="dxa"/>
              <w:left w:w="15" w:type="dxa"/>
              <w:right w:w="15" w:type="dxa"/>
            </w:tcMar>
            <w:vAlign w:val="center"/>
          </w:tcPr>
          <w:p w14:paraId="71AB7409" w14:textId="1BD3AFB0" w:rsidR="00230454" w:rsidRDefault="00230454" w:rsidP="00D03E7D">
            <w:r w:rsidRPr="5750CB3A">
              <w:rPr>
                <w:rFonts w:eastAsia="Times New Roman"/>
                <w:b/>
                <w:bCs/>
                <w:sz w:val="18"/>
                <w:szCs w:val="18"/>
                <w:lang w:val="en-GB"/>
              </w:rPr>
              <w:t xml:space="preserve">Latin America and the Caribbean  </w:t>
            </w:r>
          </w:p>
        </w:tc>
        <w:tc>
          <w:tcPr>
            <w:tcW w:w="918" w:type="dxa"/>
            <w:tcBorders>
              <w:top w:val="nil"/>
              <w:left w:val="nil"/>
              <w:bottom w:val="nil"/>
              <w:right w:val="nil"/>
            </w:tcBorders>
            <w:tcMar>
              <w:top w:w="15" w:type="dxa"/>
              <w:left w:w="15" w:type="dxa"/>
              <w:right w:w="15" w:type="dxa"/>
            </w:tcMar>
            <w:vAlign w:val="bottom"/>
          </w:tcPr>
          <w:p w14:paraId="2C8DDF10" w14:textId="30F92A8F" w:rsidR="00230454" w:rsidRDefault="00230454" w:rsidP="00D03E7D"/>
        </w:tc>
        <w:tc>
          <w:tcPr>
            <w:tcW w:w="3086" w:type="dxa"/>
            <w:tcBorders>
              <w:top w:val="nil"/>
              <w:left w:val="nil"/>
              <w:bottom w:val="nil"/>
              <w:right w:val="nil"/>
            </w:tcBorders>
            <w:tcMar>
              <w:top w:w="15" w:type="dxa"/>
              <w:left w:w="15" w:type="dxa"/>
              <w:right w:w="15" w:type="dxa"/>
            </w:tcMar>
            <w:vAlign w:val="bottom"/>
          </w:tcPr>
          <w:p w14:paraId="7F86C728" w14:textId="04948B41" w:rsidR="00230454" w:rsidRDefault="00230454" w:rsidP="00D03E7D"/>
        </w:tc>
        <w:tc>
          <w:tcPr>
            <w:tcW w:w="919" w:type="dxa"/>
            <w:tcBorders>
              <w:top w:val="nil"/>
              <w:left w:val="nil"/>
              <w:bottom w:val="nil"/>
              <w:right w:val="nil"/>
            </w:tcBorders>
            <w:tcMar>
              <w:top w:w="15" w:type="dxa"/>
              <w:left w:w="15" w:type="dxa"/>
              <w:right w:w="15" w:type="dxa"/>
            </w:tcMar>
            <w:vAlign w:val="bottom"/>
          </w:tcPr>
          <w:p w14:paraId="1A225C0A" w14:textId="564520B0" w:rsidR="00230454" w:rsidRDefault="00230454" w:rsidP="00D03E7D"/>
        </w:tc>
      </w:tr>
      <w:tr w:rsidR="00230454" w14:paraId="3A37FB45" w14:textId="77777777" w:rsidTr="000F2E4A">
        <w:trPr>
          <w:trHeight w:val="285"/>
        </w:trPr>
        <w:tc>
          <w:tcPr>
            <w:tcW w:w="918" w:type="dxa"/>
            <w:tcBorders>
              <w:top w:val="nil"/>
              <w:left w:val="nil"/>
              <w:bottom w:val="nil"/>
              <w:right w:val="nil"/>
            </w:tcBorders>
            <w:tcMar>
              <w:top w:w="15" w:type="dxa"/>
              <w:left w:w="15" w:type="dxa"/>
              <w:right w:w="15" w:type="dxa"/>
            </w:tcMar>
            <w:vAlign w:val="bottom"/>
          </w:tcPr>
          <w:p w14:paraId="69C7AE22" w14:textId="57ED5422" w:rsidR="00230454" w:rsidRDefault="00230454" w:rsidP="00D03E7D"/>
        </w:tc>
        <w:tc>
          <w:tcPr>
            <w:tcW w:w="2789" w:type="dxa"/>
            <w:tcBorders>
              <w:top w:val="nil"/>
              <w:left w:val="single" w:sz="4" w:space="0" w:color="000000" w:themeColor="text1"/>
              <w:bottom w:val="single" w:sz="8" w:space="0" w:color="000000" w:themeColor="text1"/>
              <w:right w:val="single" w:sz="4" w:space="0" w:color="000000" w:themeColor="text1"/>
            </w:tcBorders>
            <w:shd w:val="clear" w:color="auto" w:fill="BFBFBF" w:themeFill="background1" w:themeFillShade="BF"/>
            <w:tcMar>
              <w:top w:w="15" w:type="dxa"/>
              <w:left w:w="15" w:type="dxa"/>
              <w:right w:w="15" w:type="dxa"/>
            </w:tcMar>
            <w:vAlign w:val="center"/>
          </w:tcPr>
          <w:p w14:paraId="7A566F8F" w14:textId="5339B2A3" w:rsidR="00230454" w:rsidRDefault="00230454" w:rsidP="00D03E7D">
            <w:pPr>
              <w:pStyle w:val="Normal-pool"/>
            </w:pPr>
            <w:r w:rsidRPr="5750CB3A">
              <w:rPr>
                <w:rFonts w:eastAsia="Times New Roman"/>
                <w:b/>
                <w:bCs/>
                <w:sz w:val="18"/>
                <w:szCs w:val="18"/>
                <w:lang w:val="en-GB"/>
              </w:rPr>
              <w:t xml:space="preserve">(17 Parties)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32604547" w14:textId="37437334" w:rsidR="00230454" w:rsidRDefault="00230454" w:rsidP="00D03E7D"/>
        </w:tc>
        <w:tc>
          <w:tcPr>
            <w:tcW w:w="3086" w:type="dxa"/>
            <w:tcBorders>
              <w:top w:val="single" w:sz="4" w:space="0" w:color="000000" w:themeColor="text1"/>
              <w:left w:val="single" w:sz="4" w:space="0" w:color="000000" w:themeColor="text1"/>
              <w:bottom w:val="nil"/>
              <w:right w:val="single" w:sz="4" w:space="0" w:color="000000" w:themeColor="text1"/>
            </w:tcBorders>
            <w:shd w:val="clear" w:color="auto" w:fill="BFBFBF" w:themeFill="background1" w:themeFillShade="BF"/>
            <w:tcMar>
              <w:top w:w="15" w:type="dxa"/>
              <w:left w:w="15" w:type="dxa"/>
              <w:right w:w="15" w:type="dxa"/>
            </w:tcMar>
            <w:vAlign w:val="center"/>
          </w:tcPr>
          <w:p w14:paraId="7154F4A3" w14:textId="09A6211F" w:rsidR="00230454" w:rsidRDefault="00230454" w:rsidP="00D03E7D">
            <w:pPr>
              <w:pStyle w:val="Normal-pool"/>
            </w:pPr>
            <w:r w:rsidRPr="5750CB3A">
              <w:rPr>
                <w:rFonts w:eastAsia="Times New Roman"/>
                <w:b/>
                <w:bCs/>
                <w:sz w:val="18"/>
                <w:szCs w:val="18"/>
                <w:lang w:val="en-GB"/>
              </w:rPr>
              <w:t>Western European and other States</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7993FFF5" w14:textId="4286A9B5" w:rsidR="00230454" w:rsidRDefault="00230454" w:rsidP="00D03E7D"/>
        </w:tc>
      </w:tr>
      <w:tr w:rsidR="00230454" w14:paraId="03D88D22" w14:textId="77777777" w:rsidTr="000F2E4A">
        <w:trPr>
          <w:trHeight w:val="300"/>
        </w:trPr>
        <w:tc>
          <w:tcPr>
            <w:tcW w:w="918" w:type="dxa"/>
            <w:tcBorders>
              <w:top w:val="nil"/>
              <w:left w:val="nil"/>
              <w:bottom w:val="nil"/>
              <w:right w:val="nil"/>
            </w:tcBorders>
            <w:tcMar>
              <w:top w:w="15" w:type="dxa"/>
              <w:left w:w="15" w:type="dxa"/>
              <w:right w:w="15" w:type="dxa"/>
            </w:tcMar>
            <w:vAlign w:val="bottom"/>
          </w:tcPr>
          <w:p w14:paraId="58882B18" w14:textId="6AEFFB48" w:rsidR="00230454" w:rsidRDefault="00230454"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4F030930" w14:textId="6786F7A5" w:rsidR="00230454" w:rsidRDefault="00230454" w:rsidP="00D03E7D">
            <w:pPr>
              <w:pStyle w:val="Normal-pool"/>
            </w:pPr>
            <w:r w:rsidRPr="5750CB3A">
              <w:rPr>
                <w:rFonts w:eastAsia="Times New Roman"/>
                <w:sz w:val="18"/>
                <w:szCs w:val="18"/>
                <w:lang w:val="en-GB"/>
              </w:rPr>
              <w:t>Antigua and Barbuda</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567D53AA" w14:textId="0957539F" w:rsidR="00230454" w:rsidRDefault="00230454" w:rsidP="00D03E7D"/>
        </w:tc>
        <w:tc>
          <w:tcPr>
            <w:tcW w:w="3086" w:type="dxa"/>
            <w:tcBorders>
              <w:top w:val="nil"/>
              <w:left w:val="single" w:sz="4" w:space="0" w:color="000000" w:themeColor="text1"/>
              <w:bottom w:val="single" w:sz="8" w:space="0" w:color="000000" w:themeColor="text1"/>
              <w:right w:val="single" w:sz="4" w:space="0" w:color="000000" w:themeColor="text1"/>
            </w:tcBorders>
            <w:shd w:val="clear" w:color="auto" w:fill="BFBFBF" w:themeFill="background1" w:themeFillShade="BF"/>
            <w:tcMar>
              <w:top w:w="15" w:type="dxa"/>
              <w:left w:w="15" w:type="dxa"/>
              <w:right w:w="15" w:type="dxa"/>
            </w:tcMar>
            <w:vAlign w:val="center"/>
          </w:tcPr>
          <w:p w14:paraId="23569AF9" w14:textId="01BE1530" w:rsidR="00230454" w:rsidRDefault="00230454" w:rsidP="00D03E7D">
            <w:pPr>
              <w:pStyle w:val="Normal-pool"/>
            </w:pPr>
            <w:r w:rsidRPr="5750CB3A">
              <w:rPr>
                <w:rFonts w:eastAsia="Times New Roman"/>
                <w:b/>
                <w:bCs/>
                <w:sz w:val="18"/>
                <w:szCs w:val="18"/>
                <w:lang w:val="en-GB"/>
              </w:rPr>
              <w:t xml:space="preserve">(25 Parties)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62651E95" w14:textId="2D2A1FF9" w:rsidR="00230454" w:rsidRDefault="00230454" w:rsidP="00D03E7D"/>
        </w:tc>
      </w:tr>
      <w:tr w:rsidR="00FE5661" w14:paraId="5270EFD7" w14:textId="77777777" w:rsidTr="00083DEE">
        <w:trPr>
          <w:trHeight w:val="300"/>
        </w:trPr>
        <w:tc>
          <w:tcPr>
            <w:tcW w:w="918" w:type="dxa"/>
            <w:tcBorders>
              <w:top w:val="nil"/>
              <w:left w:val="nil"/>
              <w:bottom w:val="nil"/>
              <w:right w:val="nil"/>
            </w:tcBorders>
            <w:tcMar>
              <w:top w:w="15" w:type="dxa"/>
              <w:left w:w="15" w:type="dxa"/>
              <w:right w:w="15" w:type="dxa"/>
            </w:tcMar>
            <w:vAlign w:val="bottom"/>
          </w:tcPr>
          <w:p w14:paraId="24EE8BD1" w14:textId="5E2DAC36" w:rsidR="00230454" w:rsidRDefault="00230454"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7C56950C" w14:textId="46658D3F" w:rsidR="00230454" w:rsidRDefault="00230454" w:rsidP="00D03E7D">
            <w:pPr>
              <w:pStyle w:val="Normal-pool"/>
            </w:pPr>
            <w:r w:rsidRPr="5750CB3A">
              <w:rPr>
                <w:rFonts w:eastAsia="Times New Roman"/>
                <w:sz w:val="18"/>
                <w:szCs w:val="18"/>
                <w:lang w:val="en-GB"/>
              </w:rPr>
              <w:t>Argentina</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1A54E8C2" w14:textId="2FF0D6ED" w:rsidR="00230454" w:rsidRDefault="00230454" w:rsidP="00D03E7D"/>
        </w:tc>
        <w:tc>
          <w:tcPr>
            <w:tcW w:w="3086"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30EA0A8C" w14:textId="4DDB1C99" w:rsidR="00230454" w:rsidRDefault="00230454" w:rsidP="00D03E7D">
            <w:pPr>
              <w:pStyle w:val="Normal-pool"/>
            </w:pPr>
            <w:r w:rsidRPr="5750CB3A">
              <w:rPr>
                <w:rFonts w:eastAsia="Times New Roman"/>
                <w:sz w:val="18"/>
                <w:szCs w:val="18"/>
                <w:lang w:val="en-GB"/>
              </w:rPr>
              <w:t>Australia</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12E79029" w14:textId="697C2F82" w:rsidR="00230454" w:rsidRDefault="00230454" w:rsidP="00D03E7D"/>
        </w:tc>
      </w:tr>
      <w:tr w:rsidR="00230454" w14:paraId="4CCBB33B" w14:textId="77777777" w:rsidTr="000F2E4A">
        <w:trPr>
          <w:trHeight w:val="300"/>
        </w:trPr>
        <w:tc>
          <w:tcPr>
            <w:tcW w:w="918" w:type="dxa"/>
            <w:tcBorders>
              <w:top w:val="nil"/>
              <w:left w:val="nil"/>
              <w:bottom w:val="nil"/>
              <w:right w:val="nil"/>
            </w:tcBorders>
            <w:tcMar>
              <w:top w:w="15" w:type="dxa"/>
              <w:left w:w="15" w:type="dxa"/>
              <w:right w:w="15" w:type="dxa"/>
            </w:tcMar>
            <w:vAlign w:val="bottom"/>
          </w:tcPr>
          <w:p w14:paraId="50328E70" w14:textId="01097CA1" w:rsidR="00230454" w:rsidRDefault="00230454"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022E5209" w14:textId="3085C59A" w:rsidR="00230454" w:rsidRDefault="00230454" w:rsidP="00D03E7D">
            <w:pPr>
              <w:pStyle w:val="Normal-pool"/>
            </w:pPr>
            <w:r w:rsidRPr="5750CB3A">
              <w:rPr>
                <w:rFonts w:eastAsia="Times New Roman"/>
                <w:sz w:val="18"/>
                <w:szCs w:val="18"/>
                <w:lang w:val="en-GB"/>
              </w:rPr>
              <w:t>Bolivia (</w:t>
            </w:r>
            <w:proofErr w:type="spellStart"/>
            <w:r w:rsidRPr="5750CB3A">
              <w:rPr>
                <w:rFonts w:eastAsia="Times New Roman"/>
                <w:sz w:val="18"/>
                <w:szCs w:val="18"/>
                <w:lang w:val="en-GB"/>
              </w:rPr>
              <w:t>Plurinational</w:t>
            </w:r>
            <w:proofErr w:type="spellEnd"/>
            <w:r w:rsidRPr="5750CB3A">
              <w:rPr>
                <w:rFonts w:eastAsia="Times New Roman"/>
                <w:sz w:val="18"/>
                <w:szCs w:val="18"/>
                <w:lang w:val="en-GB"/>
              </w:rPr>
              <w:t xml:space="preserve"> State of)</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74993DA8" w14:textId="452F851F" w:rsidR="00230454" w:rsidRDefault="00230454" w:rsidP="00D03E7D"/>
        </w:tc>
        <w:tc>
          <w:tcPr>
            <w:tcW w:w="3086"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6A2BB587" w14:textId="506AB09C" w:rsidR="00230454" w:rsidRDefault="00230454" w:rsidP="00D03E7D">
            <w:pPr>
              <w:pStyle w:val="Normal-pool"/>
            </w:pPr>
            <w:r w:rsidRPr="5750CB3A">
              <w:rPr>
                <w:rFonts w:eastAsia="Times New Roman"/>
                <w:sz w:val="18"/>
                <w:szCs w:val="18"/>
                <w:lang w:val="en-GB"/>
              </w:rPr>
              <w:t>Austria</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0786D958" w14:textId="0E461524" w:rsidR="00230454" w:rsidRDefault="00230454" w:rsidP="00D03E7D"/>
        </w:tc>
      </w:tr>
      <w:tr w:rsidR="00FE5661" w14:paraId="34345155" w14:textId="77777777" w:rsidTr="00083DEE">
        <w:trPr>
          <w:trHeight w:val="300"/>
        </w:trPr>
        <w:tc>
          <w:tcPr>
            <w:tcW w:w="918" w:type="dxa"/>
            <w:tcBorders>
              <w:top w:val="nil"/>
              <w:left w:val="nil"/>
              <w:bottom w:val="nil"/>
              <w:right w:val="nil"/>
            </w:tcBorders>
            <w:tcMar>
              <w:top w:w="15" w:type="dxa"/>
              <w:left w:w="15" w:type="dxa"/>
              <w:right w:w="15" w:type="dxa"/>
            </w:tcMar>
            <w:vAlign w:val="bottom"/>
          </w:tcPr>
          <w:p w14:paraId="3DAC82A2" w14:textId="7754D550" w:rsidR="00230454" w:rsidRDefault="00230454"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1A6CFE60" w14:textId="0EC8B6CA" w:rsidR="00230454" w:rsidRDefault="00230454" w:rsidP="00D03E7D">
            <w:pPr>
              <w:pStyle w:val="Normal-pool"/>
            </w:pPr>
            <w:r w:rsidRPr="5750CB3A">
              <w:rPr>
                <w:rFonts w:eastAsia="Times New Roman"/>
                <w:sz w:val="18"/>
                <w:szCs w:val="18"/>
                <w:lang w:val="en-GB"/>
              </w:rPr>
              <w:t>Brazil</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5D02399F" w14:textId="642DE101"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50F202F4" w14:textId="364AFE34" w:rsidR="00230454" w:rsidRDefault="00230454" w:rsidP="00D03E7D">
            <w:pPr>
              <w:pStyle w:val="Normal-pool"/>
            </w:pPr>
            <w:r w:rsidRPr="5750CB3A">
              <w:rPr>
                <w:rFonts w:eastAsia="Times New Roman"/>
                <w:sz w:val="18"/>
                <w:szCs w:val="18"/>
                <w:lang w:val="en-GB"/>
              </w:rPr>
              <w:t>Belgium</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660AD6FE" w14:textId="77DE15DE" w:rsidR="00230454" w:rsidRDefault="00230454" w:rsidP="00D03E7D"/>
        </w:tc>
      </w:tr>
      <w:tr w:rsidR="00230454" w14:paraId="3966E883" w14:textId="77777777" w:rsidTr="000F2E4A">
        <w:trPr>
          <w:trHeight w:val="300"/>
        </w:trPr>
        <w:tc>
          <w:tcPr>
            <w:tcW w:w="918" w:type="dxa"/>
            <w:tcBorders>
              <w:top w:val="nil"/>
              <w:left w:val="nil"/>
              <w:bottom w:val="nil"/>
              <w:right w:val="nil"/>
            </w:tcBorders>
            <w:tcMar>
              <w:top w:w="15" w:type="dxa"/>
              <w:left w:w="15" w:type="dxa"/>
              <w:right w:w="15" w:type="dxa"/>
            </w:tcMar>
            <w:vAlign w:val="bottom"/>
          </w:tcPr>
          <w:p w14:paraId="1320F6D3" w14:textId="1B70A60B" w:rsidR="00230454" w:rsidRDefault="00230454"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721CD70B" w14:textId="71CAA258" w:rsidR="00230454" w:rsidRDefault="00230454" w:rsidP="00D03E7D">
            <w:pPr>
              <w:pStyle w:val="Normal-pool"/>
            </w:pPr>
            <w:r w:rsidRPr="5750CB3A">
              <w:rPr>
                <w:rFonts w:eastAsia="Times New Roman"/>
                <w:sz w:val="18"/>
                <w:szCs w:val="18"/>
                <w:lang w:val="en-GB"/>
              </w:rPr>
              <w:t>Colombia</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664D273A" w14:textId="45C597B1"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250875DE" w14:textId="66918E37" w:rsidR="00230454" w:rsidRDefault="00230454" w:rsidP="00D03E7D">
            <w:pPr>
              <w:pStyle w:val="Normal-pool"/>
            </w:pPr>
            <w:r w:rsidRPr="5750CB3A">
              <w:rPr>
                <w:rFonts w:eastAsia="Times New Roman"/>
                <w:sz w:val="18"/>
                <w:szCs w:val="18"/>
                <w:lang w:val="en-GB"/>
              </w:rPr>
              <w:t>Canada</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38847D21" w14:textId="1BA406F6" w:rsidR="00230454" w:rsidRDefault="00230454" w:rsidP="00D03E7D"/>
        </w:tc>
      </w:tr>
      <w:tr w:rsidR="00FE5661" w14:paraId="2C83CA44" w14:textId="77777777" w:rsidTr="00083DEE">
        <w:trPr>
          <w:trHeight w:val="300"/>
        </w:trPr>
        <w:tc>
          <w:tcPr>
            <w:tcW w:w="918" w:type="dxa"/>
            <w:tcBorders>
              <w:top w:val="nil"/>
              <w:left w:val="nil"/>
              <w:bottom w:val="nil"/>
              <w:right w:val="nil"/>
            </w:tcBorders>
            <w:tcMar>
              <w:top w:w="15" w:type="dxa"/>
              <w:left w:w="15" w:type="dxa"/>
              <w:right w:w="15" w:type="dxa"/>
            </w:tcMar>
            <w:vAlign w:val="bottom"/>
          </w:tcPr>
          <w:p w14:paraId="10C01D9B" w14:textId="5995F71F" w:rsidR="00230454" w:rsidRDefault="00230454"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26C7456B" w14:textId="26B4C85F" w:rsidR="00230454" w:rsidRDefault="00230454" w:rsidP="00D03E7D">
            <w:pPr>
              <w:pStyle w:val="Normal-pool"/>
            </w:pPr>
            <w:r w:rsidRPr="5750CB3A">
              <w:rPr>
                <w:rFonts w:eastAsia="Times New Roman"/>
                <w:sz w:val="18"/>
                <w:szCs w:val="18"/>
                <w:lang w:val="en-GB"/>
              </w:rPr>
              <w:t>Costa Rica</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06197E85" w14:textId="72F482B9"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49255273" w14:textId="636703A9" w:rsidR="00230454" w:rsidRDefault="00230454" w:rsidP="00D03E7D">
            <w:pPr>
              <w:pStyle w:val="Normal-pool"/>
            </w:pPr>
            <w:r w:rsidRPr="5750CB3A">
              <w:rPr>
                <w:rFonts w:eastAsia="Times New Roman"/>
                <w:sz w:val="18"/>
                <w:szCs w:val="18"/>
                <w:lang w:val="en-GB"/>
              </w:rPr>
              <w:t>Denmark</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56809160" w14:textId="5AA46E53" w:rsidR="00230454" w:rsidRDefault="00230454" w:rsidP="00D03E7D"/>
        </w:tc>
      </w:tr>
      <w:tr w:rsidR="00230454" w14:paraId="5F809C95" w14:textId="77777777" w:rsidTr="000F2E4A">
        <w:trPr>
          <w:trHeight w:val="300"/>
        </w:trPr>
        <w:tc>
          <w:tcPr>
            <w:tcW w:w="918" w:type="dxa"/>
            <w:tcBorders>
              <w:top w:val="nil"/>
              <w:left w:val="nil"/>
              <w:bottom w:val="nil"/>
              <w:right w:val="nil"/>
            </w:tcBorders>
            <w:tcMar>
              <w:top w:w="15" w:type="dxa"/>
              <w:left w:w="15" w:type="dxa"/>
              <w:right w:w="15" w:type="dxa"/>
            </w:tcMar>
            <w:vAlign w:val="bottom"/>
          </w:tcPr>
          <w:p w14:paraId="24D15185" w14:textId="3F162850" w:rsidR="00230454" w:rsidRDefault="00230454"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4A2D8E33" w14:textId="09395DA0" w:rsidR="00230454" w:rsidRDefault="00230454" w:rsidP="00D03E7D">
            <w:pPr>
              <w:pStyle w:val="Normal-pool"/>
            </w:pPr>
            <w:r w:rsidRPr="5750CB3A">
              <w:rPr>
                <w:rFonts w:eastAsia="Times New Roman"/>
                <w:sz w:val="18"/>
                <w:szCs w:val="18"/>
                <w:lang w:val="en-GB"/>
              </w:rPr>
              <w:t>Dominican Republic</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627A44B6" w14:textId="384FF342"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2FC12AE5" w14:textId="7ED7CD66" w:rsidR="00230454" w:rsidRDefault="00230454" w:rsidP="00D03E7D">
            <w:pPr>
              <w:pStyle w:val="Normal-pool"/>
            </w:pPr>
            <w:r w:rsidRPr="5750CB3A">
              <w:rPr>
                <w:rFonts w:eastAsia="Times New Roman"/>
                <w:sz w:val="18"/>
                <w:szCs w:val="18"/>
                <w:lang w:val="en-GB"/>
              </w:rPr>
              <w:t>European Union</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54EF0639" w14:textId="522383E9" w:rsidR="00230454" w:rsidRDefault="00230454" w:rsidP="00D03E7D"/>
        </w:tc>
      </w:tr>
      <w:tr w:rsidR="00FE5661" w14:paraId="72A38D03" w14:textId="77777777" w:rsidTr="00083DEE">
        <w:trPr>
          <w:trHeight w:val="300"/>
        </w:trPr>
        <w:tc>
          <w:tcPr>
            <w:tcW w:w="918" w:type="dxa"/>
            <w:tcBorders>
              <w:top w:val="nil"/>
              <w:left w:val="nil"/>
              <w:bottom w:val="nil"/>
              <w:right w:val="nil"/>
            </w:tcBorders>
            <w:tcMar>
              <w:top w:w="15" w:type="dxa"/>
              <w:left w:w="15" w:type="dxa"/>
              <w:right w:w="15" w:type="dxa"/>
            </w:tcMar>
            <w:vAlign w:val="bottom"/>
          </w:tcPr>
          <w:p w14:paraId="75642E9A" w14:textId="6DEEF9E6" w:rsidR="00230454" w:rsidRDefault="00230454"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09F6B57B" w14:textId="65505E2D" w:rsidR="00230454" w:rsidRDefault="00230454" w:rsidP="00D03E7D">
            <w:pPr>
              <w:pStyle w:val="Normal-pool"/>
            </w:pPr>
            <w:r w:rsidRPr="5750CB3A">
              <w:rPr>
                <w:rFonts w:eastAsia="Times New Roman"/>
                <w:sz w:val="18"/>
                <w:szCs w:val="18"/>
                <w:lang w:val="en-GB"/>
              </w:rPr>
              <w:t>Ecuador</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45124A5F" w14:textId="0CCDC727"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1AA2CF9F" w14:textId="25AB50FD" w:rsidR="00230454" w:rsidRDefault="00230454" w:rsidP="00D03E7D">
            <w:pPr>
              <w:pStyle w:val="Normal-pool"/>
            </w:pPr>
            <w:r w:rsidRPr="5750CB3A">
              <w:rPr>
                <w:rFonts w:eastAsia="Times New Roman"/>
                <w:sz w:val="18"/>
                <w:szCs w:val="18"/>
                <w:lang w:val="en-GB"/>
              </w:rPr>
              <w:t>Finland</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2FB6D336" w14:textId="2AA73017" w:rsidR="00230454" w:rsidRDefault="00230454" w:rsidP="00D03E7D"/>
        </w:tc>
      </w:tr>
      <w:tr w:rsidR="00230454" w14:paraId="53B7E6FD" w14:textId="77777777" w:rsidTr="000F2E4A">
        <w:trPr>
          <w:trHeight w:val="300"/>
        </w:trPr>
        <w:tc>
          <w:tcPr>
            <w:tcW w:w="918" w:type="dxa"/>
            <w:tcBorders>
              <w:top w:val="nil"/>
              <w:left w:val="nil"/>
              <w:bottom w:val="nil"/>
              <w:right w:val="nil"/>
            </w:tcBorders>
            <w:tcMar>
              <w:top w:w="15" w:type="dxa"/>
              <w:left w:w="15" w:type="dxa"/>
              <w:right w:w="15" w:type="dxa"/>
            </w:tcMar>
            <w:vAlign w:val="bottom"/>
          </w:tcPr>
          <w:p w14:paraId="477198A5" w14:textId="7C468909" w:rsidR="00230454" w:rsidRDefault="00230454"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75874ACC" w14:textId="5EFCB531" w:rsidR="00230454" w:rsidRDefault="00230454" w:rsidP="00D03E7D">
            <w:pPr>
              <w:pStyle w:val="Normal-pool"/>
            </w:pPr>
            <w:r w:rsidRPr="5750CB3A">
              <w:rPr>
                <w:rFonts w:eastAsia="Times New Roman"/>
                <w:sz w:val="18"/>
                <w:szCs w:val="18"/>
                <w:lang w:val="en-GB"/>
              </w:rPr>
              <w:t>El Salvador</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7FFBE65B" w14:textId="4054B10C"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692C0909" w14:textId="55332EC9" w:rsidR="00230454" w:rsidRDefault="00230454" w:rsidP="00D03E7D">
            <w:pPr>
              <w:pStyle w:val="Normal-pool"/>
            </w:pPr>
            <w:r w:rsidRPr="5750CB3A">
              <w:rPr>
                <w:rFonts w:eastAsia="Times New Roman"/>
                <w:sz w:val="18"/>
                <w:szCs w:val="18"/>
                <w:lang w:val="en-GB"/>
              </w:rPr>
              <w:t>France</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521702A3" w14:textId="296AB346" w:rsidR="00230454" w:rsidRDefault="00230454" w:rsidP="00D03E7D"/>
        </w:tc>
      </w:tr>
      <w:tr w:rsidR="00FE5661" w14:paraId="3B68FC35" w14:textId="77777777" w:rsidTr="00083DEE">
        <w:trPr>
          <w:trHeight w:val="300"/>
        </w:trPr>
        <w:tc>
          <w:tcPr>
            <w:tcW w:w="918" w:type="dxa"/>
            <w:tcBorders>
              <w:top w:val="nil"/>
              <w:left w:val="nil"/>
              <w:bottom w:val="nil"/>
              <w:right w:val="nil"/>
            </w:tcBorders>
            <w:tcMar>
              <w:top w:w="15" w:type="dxa"/>
              <w:left w:w="15" w:type="dxa"/>
              <w:right w:w="15" w:type="dxa"/>
            </w:tcMar>
            <w:vAlign w:val="bottom"/>
          </w:tcPr>
          <w:p w14:paraId="728B7CF2" w14:textId="036A62A7" w:rsidR="00230454" w:rsidRDefault="00230454"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75BDE976" w14:textId="245BB1C4" w:rsidR="00230454" w:rsidRDefault="00230454" w:rsidP="00D03E7D">
            <w:pPr>
              <w:pStyle w:val="Normal-pool"/>
            </w:pPr>
            <w:r w:rsidRPr="5750CB3A">
              <w:rPr>
                <w:rFonts w:eastAsia="Times New Roman"/>
                <w:sz w:val="18"/>
                <w:szCs w:val="18"/>
                <w:lang w:val="en-GB"/>
              </w:rPr>
              <w:t>Guyana</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342055B9" w14:textId="101A419C"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7B0D5007" w14:textId="59F8336B" w:rsidR="00230454" w:rsidRDefault="00230454" w:rsidP="00D03E7D">
            <w:pPr>
              <w:pStyle w:val="Normal-pool"/>
            </w:pPr>
            <w:r w:rsidRPr="5750CB3A">
              <w:rPr>
                <w:rFonts w:eastAsia="Times New Roman"/>
                <w:sz w:val="18"/>
                <w:szCs w:val="18"/>
                <w:lang w:val="en-GB"/>
              </w:rPr>
              <w:t>Germany</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1AB359B1" w14:textId="0AC3CD02" w:rsidR="00230454" w:rsidRDefault="00230454" w:rsidP="00D03E7D"/>
        </w:tc>
      </w:tr>
      <w:tr w:rsidR="00230454" w14:paraId="358E1DBB" w14:textId="77777777" w:rsidTr="000F2E4A">
        <w:trPr>
          <w:trHeight w:val="300"/>
        </w:trPr>
        <w:tc>
          <w:tcPr>
            <w:tcW w:w="918" w:type="dxa"/>
            <w:tcBorders>
              <w:top w:val="nil"/>
              <w:left w:val="nil"/>
              <w:bottom w:val="nil"/>
              <w:right w:val="nil"/>
            </w:tcBorders>
            <w:tcMar>
              <w:top w:w="15" w:type="dxa"/>
              <w:left w:w="15" w:type="dxa"/>
              <w:right w:w="15" w:type="dxa"/>
            </w:tcMar>
            <w:vAlign w:val="bottom"/>
          </w:tcPr>
          <w:p w14:paraId="29B38F76" w14:textId="59C6A5D3" w:rsidR="00230454" w:rsidRDefault="00230454"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20C5985D" w14:textId="07A0870A" w:rsidR="00230454" w:rsidRDefault="00230454" w:rsidP="00D03E7D">
            <w:pPr>
              <w:pStyle w:val="Normal-pool"/>
            </w:pPr>
            <w:r w:rsidRPr="5750CB3A">
              <w:rPr>
                <w:rFonts w:eastAsia="Times New Roman"/>
                <w:sz w:val="18"/>
                <w:szCs w:val="18"/>
                <w:lang w:val="en-GB"/>
              </w:rPr>
              <w:t>Honduras</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2F5FE4CC" w14:textId="31EADBED"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5FA1E301" w14:textId="2BE4A477" w:rsidR="00230454" w:rsidRDefault="00230454" w:rsidP="00D03E7D">
            <w:pPr>
              <w:pStyle w:val="Normal-pool"/>
            </w:pPr>
            <w:r w:rsidRPr="5750CB3A">
              <w:rPr>
                <w:rFonts w:eastAsia="Times New Roman"/>
                <w:sz w:val="18"/>
                <w:szCs w:val="18"/>
                <w:lang w:val="en-GB"/>
              </w:rPr>
              <w:t>Greece</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485AA9F3" w14:textId="10404EAF" w:rsidR="00230454" w:rsidRDefault="00230454" w:rsidP="00D03E7D"/>
        </w:tc>
      </w:tr>
      <w:tr w:rsidR="00FE5661" w14:paraId="0724AD14" w14:textId="77777777" w:rsidTr="00083DEE">
        <w:trPr>
          <w:trHeight w:val="300"/>
        </w:trPr>
        <w:tc>
          <w:tcPr>
            <w:tcW w:w="918" w:type="dxa"/>
            <w:tcBorders>
              <w:top w:val="nil"/>
              <w:left w:val="nil"/>
              <w:bottom w:val="nil"/>
              <w:right w:val="nil"/>
            </w:tcBorders>
            <w:tcMar>
              <w:top w:w="15" w:type="dxa"/>
              <w:left w:w="15" w:type="dxa"/>
              <w:right w:w="15" w:type="dxa"/>
            </w:tcMar>
            <w:vAlign w:val="bottom"/>
          </w:tcPr>
          <w:p w14:paraId="0ECEA296" w14:textId="44EC7C3C" w:rsidR="00230454" w:rsidRDefault="00230454"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51C8AC2A" w14:textId="42CB9D80" w:rsidR="00230454" w:rsidRDefault="00230454" w:rsidP="00D03E7D">
            <w:pPr>
              <w:pStyle w:val="Normal-pool"/>
            </w:pPr>
            <w:r w:rsidRPr="5750CB3A">
              <w:rPr>
                <w:rFonts w:eastAsia="Times New Roman"/>
                <w:sz w:val="18"/>
                <w:szCs w:val="18"/>
                <w:lang w:val="en-GB"/>
              </w:rPr>
              <w:t>Mexico</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1E7FD578" w14:textId="629A3B4B"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128DB8D6" w14:textId="36E7097C" w:rsidR="00230454" w:rsidRDefault="00230454" w:rsidP="00D03E7D">
            <w:pPr>
              <w:pStyle w:val="Normal-pool"/>
            </w:pPr>
            <w:r w:rsidRPr="5750CB3A">
              <w:rPr>
                <w:rFonts w:eastAsia="Times New Roman"/>
                <w:sz w:val="18"/>
                <w:szCs w:val="18"/>
                <w:lang w:val="en-GB"/>
              </w:rPr>
              <w:t>Iceland</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06276CD3" w14:textId="09F133C4" w:rsidR="00230454" w:rsidRDefault="00230454" w:rsidP="00D03E7D"/>
        </w:tc>
      </w:tr>
      <w:tr w:rsidR="00230454" w14:paraId="52D39BC1" w14:textId="77777777" w:rsidTr="000F2E4A">
        <w:trPr>
          <w:trHeight w:val="300"/>
        </w:trPr>
        <w:tc>
          <w:tcPr>
            <w:tcW w:w="918" w:type="dxa"/>
            <w:tcBorders>
              <w:top w:val="nil"/>
              <w:left w:val="nil"/>
              <w:bottom w:val="nil"/>
              <w:right w:val="nil"/>
            </w:tcBorders>
            <w:tcMar>
              <w:top w:w="15" w:type="dxa"/>
              <w:left w:w="15" w:type="dxa"/>
              <w:right w:w="15" w:type="dxa"/>
            </w:tcMar>
            <w:vAlign w:val="bottom"/>
          </w:tcPr>
          <w:p w14:paraId="5EE9656D" w14:textId="68AEEEB0" w:rsidR="00230454" w:rsidRDefault="00230454"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6B335273" w14:textId="2085B354" w:rsidR="00230454" w:rsidRDefault="00230454" w:rsidP="00D03E7D">
            <w:pPr>
              <w:pStyle w:val="Normal-pool"/>
            </w:pPr>
            <w:r w:rsidRPr="5750CB3A">
              <w:rPr>
                <w:rFonts w:eastAsia="Times New Roman"/>
                <w:sz w:val="18"/>
                <w:szCs w:val="18"/>
                <w:lang w:val="en-GB"/>
              </w:rPr>
              <w:t>Nicaragua</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2D4AB825" w14:textId="65BC7248"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60C257FB" w14:textId="1186387E" w:rsidR="00230454" w:rsidRDefault="00230454" w:rsidP="00D03E7D">
            <w:pPr>
              <w:pStyle w:val="Normal-pool"/>
            </w:pPr>
            <w:r w:rsidRPr="5750CB3A">
              <w:rPr>
                <w:rFonts w:eastAsia="Times New Roman"/>
                <w:sz w:val="18"/>
                <w:szCs w:val="18"/>
                <w:lang w:val="en-GB"/>
              </w:rPr>
              <w:t>Ireland</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68239A0D" w14:textId="2CD7B9B2" w:rsidR="00230454" w:rsidRDefault="00230454" w:rsidP="00D03E7D"/>
        </w:tc>
      </w:tr>
      <w:tr w:rsidR="00FE5661" w14:paraId="111C798A" w14:textId="77777777" w:rsidTr="00083DEE">
        <w:trPr>
          <w:trHeight w:val="300"/>
        </w:trPr>
        <w:tc>
          <w:tcPr>
            <w:tcW w:w="918" w:type="dxa"/>
            <w:tcBorders>
              <w:top w:val="nil"/>
              <w:left w:val="nil"/>
              <w:bottom w:val="nil"/>
              <w:right w:val="nil"/>
            </w:tcBorders>
            <w:tcMar>
              <w:top w:w="15" w:type="dxa"/>
              <w:left w:w="15" w:type="dxa"/>
              <w:right w:w="15" w:type="dxa"/>
            </w:tcMar>
            <w:vAlign w:val="bottom"/>
          </w:tcPr>
          <w:p w14:paraId="638F7CEA" w14:textId="0837E4A4" w:rsidR="00230454" w:rsidRDefault="00230454"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43C75B45" w14:textId="02B74B27" w:rsidR="00230454" w:rsidRDefault="00230454" w:rsidP="00D03E7D">
            <w:pPr>
              <w:pStyle w:val="Normal-pool"/>
            </w:pPr>
            <w:r w:rsidRPr="5750CB3A">
              <w:rPr>
                <w:rFonts w:eastAsia="Times New Roman"/>
                <w:sz w:val="18"/>
                <w:szCs w:val="18"/>
                <w:lang w:val="en-GB"/>
              </w:rPr>
              <w:t>Panama</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24D41E36" w14:textId="2EFC3A0D"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2601123E" w14:textId="5ED73847" w:rsidR="00230454" w:rsidRDefault="00230454" w:rsidP="00D03E7D">
            <w:pPr>
              <w:pStyle w:val="Normal-pool"/>
            </w:pPr>
            <w:r w:rsidRPr="5750CB3A">
              <w:rPr>
                <w:rFonts w:eastAsia="Times New Roman"/>
                <w:sz w:val="18"/>
                <w:szCs w:val="18"/>
                <w:lang w:val="en-GB"/>
              </w:rPr>
              <w:t>Italy</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3A8CE338" w14:textId="4BABC19F" w:rsidR="00230454" w:rsidRDefault="00230454" w:rsidP="00D03E7D"/>
        </w:tc>
      </w:tr>
      <w:tr w:rsidR="00230454" w14:paraId="1A36D1B4" w14:textId="77777777" w:rsidTr="000F2E4A">
        <w:trPr>
          <w:trHeight w:val="300"/>
        </w:trPr>
        <w:tc>
          <w:tcPr>
            <w:tcW w:w="918" w:type="dxa"/>
            <w:tcBorders>
              <w:top w:val="nil"/>
              <w:left w:val="nil"/>
              <w:bottom w:val="nil"/>
              <w:right w:val="nil"/>
            </w:tcBorders>
            <w:tcMar>
              <w:top w:w="15" w:type="dxa"/>
              <w:left w:w="15" w:type="dxa"/>
              <w:right w:w="15" w:type="dxa"/>
            </w:tcMar>
            <w:vAlign w:val="bottom"/>
          </w:tcPr>
          <w:p w14:paraId="5BED696A" w14:textId="17141FD4" w:rsidR="00230454" w:rsidRDefault="00230454"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7BB4E7CB" w14:textId="196E3D65" w:rsidR="00230454" w:rsidRDefault="00230454" w:rsidP="00D03E7D">
            <w:pPr>
              <w:pStyle w:val="Normal-pool"/>
            </w:pPr>
            <w:r w:rsidRPr="5750CB3A">
              <w:rPr>
                <w:rFonts w:eastAsia="Times New Roman"/>
                <w:sz w:val="18"/>
                <w:szCs w:val="18"/>
                <w:lang w:val="en-GB"/>
              </w:rPr>
              <w:t>Peru</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69D33556" w14:textId="2A0524EB"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584D2306" w14:textId="1F61BFDE" w:rsidR="00230454" w:rsidRDefault="00230454" w:rsidP="00D03E7D">
            <w:pPr>
              <w:pStyle w:val="Normal-pool"/>
            </w:pPr>
            <w:r w:rsidRPr="5750CB3A">
              <w:rPr>
                <w:rFonts w:eastAsia="Times New Roman"/>
                <w:sz w:val="18"/>
                <w:szCs w:val="18"/>
                <w:lang w:val="en-GB"/>
              </w:rPr>
              <w:t>Liechtenstein</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43EB25D3" w14:textId="7AD341BB" w:rsidR="00230454" w:rsidRDefault="00230454" w:rsidP="00D03E7D"/>
        </w:tc>
      </w:tr>
      <w:tr w:rsidR="00FE5661" w14:paraId="2D6EEA4D" w14:textId="77777777" w:rsidTr="00083DEE">
        <w:trPr>
          <w:trHeight w:val="300"/>
        </w:trPr>
        <w:tc>
          <w:tcPr>
            <w:tcW w:w="918" w:type="dxa"/>
            <w:tcBorders>
              <w:top w:val="nil"/>
              <w:left w:val="nil"/>
              <w:bottom w:val="nil"/>
              <w:right w:val="nil"/>
            </w:tcBorders>
            <w:tcMar>
              <w:top w:w="15" w:type="dxa"/>
              <w:left w:w="15" w:type="dxa"/>
              <w:right w:w="15" w:type="dxa"/>
            </w:tcMar>
            <w:vAlign w:val="bottom"/>
          </w:tcPr>
          <w:p w14:paraId="10AE632F" w14:textId="62857311" w:rsidR="00230454" w:rsidRDefault="00230454" w:rsidP="00D03E7D"/>
        </w:tc>
        <w:tc>
          <w:tcPr>
            <w:tcW w:w="2789"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7D922DED" w14:textId="77875861" w:rsidR="00230454" w:rsidRDefault="00230454" w:rsidP="00D03E7D">
            <w:pPr>
              <w:pStyle w:val="Normal-pool"/>
            </w:pPr>
            <w:r w:rsidRPr="5750CB3A">
              <w:rPr>
                <w:rFonts w:eastAsia="Times New Roman"/>
                <w:sz w:val="18"/>
                <w:szCs w:val="18"/>
                <w:lang w:val="en-GB"/>
              </w:rPr>
              <w:t>Saint Lucia</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7DBA7B13" w14:textId="79DF146D"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5D863946" w14:textId="5919E299" w:rsidR="00230454" w:rsidRDefault="00230454" w:rsidP="00D03E7D">
            <w:pPr>
              <w:pStyle w:val="Normal-pool"/>
            </w:pPr>
            <w:r w:rsidRPr="5750CB3A">
              <w:rPr>
                <w:rFonts w:eastAsia="Times New Roman"/>
                <w:sz w:val="18"/>
                <w:szCs w:val="18"/>
                <w:lang w:val="en-GB"/>
              </w:rPr>
              <w:t>Luxembourg</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5E39595C" w14:textId="1946D796" w:rsidR="00230454" w:rsidRDefault="00230454" w:rsidP="00D03E7D"/>
        </w:tc>
      </w:tr>
      <w:tr w:rsidR="00230454" w14:paraId="47AC3EE2" w14:textId="77777777" w:rsidTr="000F2E4A">
        <w:trPr>
          <w:trHeight w:val="300"/>
        </w:trPr>
        <w:tc>
          <w:tcPr>
            <w:tcW w:w="918" w:type="dxa"/>
            <w:tcBorders>
              <w:top w:val="nil"/>
              <w:left w:val="nil"/>
              <w:bottom w:val="nil"/>
              <w:right w:val="nil"/>
            </w:tcBorders>
            <w:tcMar>
              <w:top w:w="15" w:type="dxa"/>
              <w:left w:w="15" w:type="dxa"/>
              <w:right w:w="15" w:type="dxa"/>
            </w:tcMar>
            <w:vAlign w:val="bottom"/>
          </w:tcPr>
          <w:p w14:paraId="29DB8401" w14:textId="6BC2FAE6" w:rsidR="00230454" w:rsidRDefault="00230454" w:rsidP="00D03E7D"/>
        </w:tc>
        <w:tc>
          <w:tcPr>
            <w:tcW w:w="2789"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0C0CA204" w14:textId="76D9076B" w:rsidR="00230454" w:rsidRDefault="00230454" w:rsidP="00D03E7D">
            <w:pPr>
              <w:pStyle w:val="Normal-pool"/>
            </w:pPr>
            <w:r w:rsidRPr="5750CB3A">
              <w:rPr>
                <w:rFonts w:eastAsia="Times New Roman"/>
                <w:sz w:val="18"/>
                <w:szCs w:val="18"/>
                <w:lang w:val="en-GB"/>
              </w:rPr>
              <w:t>Uruguay</w:t>
            </w:r>
            <w:r w:rsidRPr="5750CB3A">
              <w:rPr>
                <w:rFonts w:eastAsia="Times New Roman"/>
                <w:b/>
                <w:bCs/>
                <w:sz w:val="18"/>
                <w:szCs w:val="18"/>
                <w:lang w:val="en-GB"/>
              </w:rPr>
              <w:t xml:space="preserve"> </w:t>
            </w:r>
          </w:p>
        </w:tc>
        <w:tc>
          <w:tcPr>
            <w:tcW w:w="918" w:type="dxa"/>
            <w:tcBorders>
              <w:top w:val="nil"/>
              <w:left w:val="single" w:sz="4" w:space="0" w:color="000000" w:themeColor="text1"/>
              <w:bottom w:val="nil"/>
              <w:right w:val="nil"/>
            </w:tcBorders>
            <w:tcMar>
              <w:top w:w="15" w:type="dxa"/>
              <w:left w:w="15" w:type="dxa"/>
              <w:right w:w="15" w:type="dxa"/>
            </w:tcMar>
            <w:vAlign w:val="bottom"/>
          </w:tcPr>
          <w:p w14:paraId="1396D5D1" w14:textId="0EA6D6FA"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11B8AC60" w14:textId="12DC888A" w:rsidR="00230454" w:rsidRDefault="00230454" w:rsidP="00D03E7D">
            <w:pPr>
              <w:pStyle w:val="Normal-pool"/>
            </w:pPr>
            <w:r w:rsidRPr="5750CB3A">
              <w:rPr>
                <w:rFonts w:eastAsia="Times New Roman"/>
                <w:sz w:val="18"/>
                <w:szCs w:val="18"/>
                <w:lang w:val="en-GB"/>
              </w:rPr>
              <w:t>Malta</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54E7F52F" w14:textId="0E1EF63E" w:rsidR="00230454" w:rsidRDefault="00230454" w:rsidP="00D03E7D"/>
        </w:tc>
      </w:tr>
      <w:tr w:rsidR="000F2E4A" w14:paraId="7B1CA823" w14:textId="77777777" w:rsidTr="000F2E4A">
        <w:trPr>
          <w:trHeight w:val="300"/>
        </w:trPr>
        <w:tc>
          <w:tcPr>
            <w:tcW w:w="918" w:type="dxa"/>
            <w:tcBorders>
              <w:top w:val="nil"/>
              <w:left w:val="nil"/>
              <w:bottom w:val="nil"/>
              <w:right w:val="nil"/>
            </w:tcBorders>
            <w:tcMar>
              <w:top w:w="15" w:type="dxa"/>
              <w:left w:w="15" w:type="dxa"/>
              <w:right w:w="15" w:type="dxa"/>
            </w:tcMar>
            <w:vAlign w:val="bottom"/>
          </w:tcPr>
          <w:p w14:paraId="23C082F0" w14:textId="4C0E2A6C" w:rsidR="00230454" w:rsidRDefault="00230454" w:rsidP="00D03E7D"/>
        </w:tc>
        <w:tc>
          <w:tcPr>
            <w:tcW w:w="2789" w:type="dxa"/>
            <w:tcBorders>
              <w:top w:val="single" w:sz="4" w:space="0" w:color="000000" w:themeColor="text1"/>
              <w:left w:val="nil"/>
              <w:bottom w:val="nil"/>
              <w:right w:val="nil"/>
            </w:tcBorders>
            <w:tcMar>
              <w:top w:w="15" w:type="dxa"/>
              <w:left w:w="15" w:type="dxa"/>
              <w:right w:w="15" w:type="dxa"/>
            </w:tcMar>
            <w:vAlign w:val="bottom"/>
          </w:tcPr>
          <w:p w14:paraId="0F144078" w14:textId="07C58BC1" w:rsidR="00230454" w:rsidRDefault="00230454" w:rsidP="00D03E7D">
            <w:pPr>
              <w:pStyle w:val="Normal-pool"/>
            </w:pPr>
          </w:p>
        </w:tc>
        <w:tc>
          <w:tcPr>
            <w:tcW w:w="918" w:type="dxa"/>
            <w:tcBorders>
              <w:top w:val="nil"/>
              <w:left w:val="single" w:sz="4" w:space="0" w:color="000000" w:themeColor="text1"/>
              <w:bottom w:val="nil"/>
              <w:right w:val="nil"/>
            </w:tcBorders>
            <w:tcMar>
              <w:top w:w="15" w:type="dxa"/>
              <w:left w:w="15" w:type="dxa"/>
              <w:right w:w="15" w:type="dxa"/>
            </w:tcMar>
            <w:vAlign w:val="bottom"/>
          </w:tcPr>
          <w:p w14:paraId="3101BAAE" w14:textId="7A634EAE"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51AF71D5" w14:textId="20DC2DA1" w:rsidR="00230454" w:rsidRDefault="00230454" w:rsidP="00D03E7D">
            <w:pPr>
              <w:pStyle w:val="Normal-pool"/>
            </w:pPr>
            <w:r w:rsidRPr="5750CB3A">
              <w:rPr>
                <w:rFonts w:eastAsia="Times New Roman"/>
                <w:sz w:val="18"/>
                <w:szCs w:val="18"/>
                <w:lang w:val="en-GB"/>
              </w:rPr>
              <w:t>Monaco</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5D915093" w14:textId="3F07C4B2" w:rsidR="00230454" w:rsidRDefault="00230454" w:rsidP="00D03E7D"/>
        </w:tc>
      </w:tr>
      <w:tr w:rsidR="00230454" w14:paraId="45D70BF3" w14:textId="77777777" w:rsidTr="000F2E4A">
        <w:trPr>
          <w:trHeight w:val="300"/>
        </w:trPr>
        <w:tc>
          <w:tcPr>
            <w:tcW w:w="918" w:type="dxa"/>
            <w:tcBorders>
              <w:top w:val="nil"/>
              <w:left w:val="nil"/>
              <w:bottom w:val="nil"/>
              <w:right w:val="nil"/>
            </w:tcBorders>
            <w:tcMar>
              <w:top w:w="15" w:type="dxa"/>
              <w:left w:w="15" w:type="dxa"/>
              <w:right w:w="15" w:type="dxa"/>
            </w:tcMar>
            <w:vAlign w:val="bottom"/>
          </w:tcPr>
          <w:p w14:paraId="3CAF228F" w14:textId="011ADEF3" w:rsidR="00230454" w:rsidRDefault="00230454" w:rsidP="00D03E7D"/>
        </w:tc>
        <w:tc>
          <w:tcPr>
            <w:tcW w:w="2789" w:type="dxa"/>
            <w:tcBorders>
              <w:top w:val="nil"/>
              <w:left w:val="nil"/>
              <w:bottom w:val="nil"/>
              <w:right w:val="nil"/>
            </w:tcBorders>
            <w:tcMar>
              <w:top w:w="15" w:type="dxa"/>
              <w:left w:w="15" w:type="dxa"/>
              <w:right w:w="15" w:type="dxa"/>
            </w:tcMar>
            <w:vAlign w:val="bottom"/>
          </w:tcPr>
          <w:p w14:paraId="5961359A" w14:textId="0F016087" w:rsidR="00230454" w:rsidRDefault="00230454" w:rsidP="00D03E7D"/>
        </w:tc>
        <w:tc>
          <w:tcPr>
            <w:tcW w:w="918" w:type="dxa"/>
            <w:tcBorders>
              <w:top w:val="nil"/>
              <w:left w:val="nil"/>
              <w:bottom w:val="nil"/>
              <w:right w:val="nil"/>
            </w:tcBorders>
            <w:tcMar>
              <w:top w:w="15" w:type="dxa"/>
              <w:left w:w="15" w:type="dxa"/>
              <w:right w:w="15" w:type="dxa"/>
            </w:tcMar>
            <w:vAlign w:val="bottom"/>
          </w:tcPr>
          <w:p w14:paraId="6117DEE7" w14:textId="3E3D3085"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31037BAA" w14:textId="4E281A23" w:rsidR="00230454" w:rsidRDefault="00230454" w:rsidP="00D03E7D">
            <w:pPr>
              <w:pStyle w:val="Normal-pool"/>
            </w:pPr>
            <w:r w:rsidRPr="5750CB3A">
              <w:rPr>
                <w:rFonts w:eastAsia="Times New Roman"/>
                <w:sz w:val="18"/>
                <w:szCs w:val="18"/>
                <w:lang w:val="en-GB"/>
              </w:rPr>
              <w:t>Netherlands</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63C39F2E" w14:textId="375540CF" w:rsidR="00230454" w:rsidRDefault="00230454" w:rsidP="00D03E7D"/>
        </w:tc>
      </w:tr>
      <w:tr w:rsidR="00230454" w14:paraId="2C247E26"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59174681" w14:textId="0B204DFA" w:rsidR="00230454" w:rsidRDefault="00230454" w:rsidP="00D03E7D"/>
        </w:tc>
        <w:tc>
          <w:tcPr>
            <w:tcW w:w="2789" w:type="dxa"/>
            <w:tcBorders>
              <w:top w:val="nil"/>
              <w:left w:val="nil"/>
              <w:bottom w:val="nil"/>
              <w:right w:val="nil"/>
            </w:tcBorders>
            <w:tcMar>
              <w:top w:w="15" w:type="dxa"/>
              <w:left w:w="15" w:type="dxa"/>
              <w:right w:w="15" w:type="dxa"/>
            </w:tcMar>
            <w:vAlign w:val="bottom"/>
          </w:tcPr>
          <w:p w14:paraId="590B774F" w14:textId="626402E2" w:rsidR="00230454" w:rsidRDefault="00230454" w:rsidP="00D03E7D"/>
        </w:tc>
        <w:tc>
          <w:tcPr>
            <w:tcW w:w="918" w:type="dxa"/>
            <w:tcBorders>
              <w:top w:val="nil"/>
              <w:left w:val="nil"/>
              <w:bottom w:val="nil"/>
              <w:right w:val="nil"/>
            </w:tcBorders>
            <w:tcMar>
              <w:top w:w="15" w:type="dxa"/>
              <w:left w:w="15" w:type="dxa"/>
              <w:right w:w="15" w:type="dxa"/>
            </w:tcMar>
            <w:vAlign w:val="bottom"/>
          </w:tcPr>
          <w:p w14:paraId="0EDA1F90" w14:textId="0BFB775D"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2E26D980" w14:textId="7110FA3F" w:rsidR="00230454" w:rsidRDefault="00230454" w:rsidP="00D03E7D">
            <w:pPr>
              <w:pStyle w:val="Normal-pool"/>
            </w:pPr>
            <w:r w:rsidRPr="5750CB3A">
              <w:rPr>
                <w:rFonts w:eastAsia="Times New Roman"/>
                <w:sz w:val="18"/>
                <w:szCs w:val="18"/>
                <w:lang w:val="en-GB"/>
              </w:rPr>
              <w:t>Norway</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51F39D60" w14:textId="163378F0" w:rsidR="00230454" w:rsidRDefault="00230454" w:rsidP="00D03E7D"/>
        </w:tc>
      </w:tr>
      <w:tr w:rsidR="00230454" w14:paraId="555C4679"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5B1130CC" w14:textId="70838701" w:rsidR="00230454" w:rsidRDefault="00230454" w:rsidP="00D03E7D"/>
        </w:tc>
        <w:tc>
          <w:tcPr>
            <w:tcW w:w="2789" w:type="dxa"/>
            <w:tcBorders>
              <w:top w:val="nil"/>
              <w:left w:val="nil"/>
              <w:bottom w:val="nil"/>
              <w:right w:val="nil"/>
            </w:tcBorders>
            <w:tcMar>
              <w:top w:w="15" w:type="dxa"/>
              <w:left w:w="15" w:type="dxa"/>
              <w:right w:w="15" w:type="dxa"/>
            </w:tcMar>
            <w:vAlign w:val="bottom"/>
          </w:tcPr>
          <w:p w14:paraId="5B56349F" w14:textId="06381B73" w:rsidR="00230454" w:rsidRDefault="00230454" w:rsidP="00D03E7D"/>
        </w:tc>
        <w:tc>
          <w:tcPr>
            <w:tcW w:w="918" w:type="dxa"/>
            <w:tcBorders>
              <w:top w:val="nil"/>
              <w:left w:val="nil"/>
              <w:bottom w:val="nil"/>
              <w:right w:val="nil"/>
            </w:tcBorders>
            <w:tcMar>
              <w:top w:w="15" w:type="dxa"/>
              <w:left w:w="15" w:type="dxa"/>
              <w:right w:w="15" w:type="dxa"/>
            </w:tcMar>
            <w:vAlign w:val="bottom"/>
          </w:tcPr>
          <w:p w14:paraId="50C39C4B" w14:textId="21145605"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7F8BE929" w14:textId="0B4D6DAD" w:rsidR="00230454" w:rsidRDefault="00230454" w:rsidP="00D03E7D">
            <w:pPr>
              <w:pStyle w:val="Normal-pool"/>
            </w:pPr>
            <w:r w:rsidRPr="5750CB3A">
              <w:rPr>
                <w:rFonts w:eastAsia="Times New Roman"/>
                <w:sz w:val="18"/>
                <w:szCs w:val="18"/>
                <w:lang w:val="en-GB"/>
              </w:rPr>
              <w:t>Portugal</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6D9E295A" w14:textId="20A17585" w:rsidR="00230454" w:rsidRDefault="00230454" w:rsidP="00D03E7D"/>
        </w:tc>
      </w:tr>
      <w:tr w:rsidR="00230454" w14:paraId="30EBD493"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6D0C5E78" w14:textId="30CA3D59" w:rsidR="00230454" w:rsidRDefault="00230454" w:rsidP="00D03E7D"/>
        </w:tc>
        <w:tc>
          <w:tcPr>
            <w:tcW w:w="2789" w:type="dxa"/>
            <w:tcBorders>
              <w:top w:val="nil"/>
              <w:left w:val="nil"/>
              <w:bottom w:val="nil"/>
              <w:right w:val="nil"/>
            </w:tcBorders>
            <w:tcMar>
              <w:top w:w="15" w:type="dxa"/>
              <w:left w:w="15" w:type="dxa"/>
              <w:right w:w="15" w:type="dxa"/>
            </w:tcMar>
            <w:vAlign w:val="bottom"/>
          </w:tcPr>
          <w:p w14:paraId="769A72AE" w14:textId="3AEF13BB" w:rsidR="00230454" w:rsidRDefault="00230454" w:rsidP="00D03E7D"/>
        </w:tc>
        <w:tc>
          <w:tcPr>
            <w:tcW w:w="918" w:type="dxa"/>
            <w:tcBorders>
              <w:top w:val="nil"/>
              <w:left w:val="nil"/>
              <w:bottom w:val="nil"/>
              <w:right w:val="nil"/>
            </w:tcBorders>
            <w:tcMar>
              <w:top w:w="15" w:type="dxa"/>
              <w:left w:w="15" w:type="dxa"/>
              <w:right w:w="15" w:type="dxa"/>
            </w:tcMar>
            <w:vAlign w:val="bottom"/>
          </w:tcPr>
          <w:p w14:paraId="17A7C452" w14:textId="676C76E9"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781B2E1A" w14:textId="0FD7F456" w:rsidR="00230454" w:rsidRDefault="00230454" w:rsidP="00D03E7D">
            <w:pPr>
              <w:pStyle w:val="Normal-pool"/>
            </w:pPr>
            <w:r w:rsidRPr="5750CB3A">
              <w:rPr>
                <w:rFonts w:eastAsia="Times New Roman"/>
                <w:sz w:val="18"/>
                <w:szCs w:val="18"/>
                <w:lang w:val="en-GB"/>
              </w:rPr>
              <w:t>Spain</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0BE8AB67" w14:textId="1BA19989" w:rsidR="00230454" w:rsidRDefault="00230454" w:rsidP="00D03E7D"/>
        </w:tc>
      </w:tr>
      <w:tr w:rsidR="00230454" w14:paraId="1D2EE2F1"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5620A324" w14:textId="71FFE9F7" w:rsidR="00230454" w:rsidRDefault="00230454" w:rsidP="00D03E7D"/>
        </w:tc>
        <w:tc>
          <w:tcPr>
            <w:tcW w:w="2789" w:type="dxa"/>
            <w:tcBorders>
              <w:top w:val="nil"/>
              <w:left w:val="nil"/>
              <w:bottom w:val="nil"/>
              <w:right w:val="nil"/>
            </w:tcBorders>
            <w:tcMar>
              <w:top w:w="15" w:type="dxa"/>
              <w:left w:w="15" w:type="dxa"/>
              <w:right w:w="15" w:type="dxa"/>
            </w:tcMar>
            <w:vAlign w:val="bottom"/>
          </w:tcPr>
          <w:p w14:paraId="2D59BB8A" w14:textId="260A4A27" w:rsidR="00230454" w:rsidRDefault="00230454" w:rsidP="00D03E7D"/>
        </w:tc>
        <w:tc>
          <w:tcPr>
            <w:tcW w:w="918" w:type="dxa"/>
            <w:tcBorders>
              <w:top w:val="nil"/>
              <w:left w:val="nil"/>
              <w:bottom w:val="nil"/>
              <w:right w:val="nil"/>
            </w:tcBorders>
            <w:tcMar>
              <w:top w:w="15" w:type="dxa"/>
              <w:left w:w="15" w:type="dxa"/>
              <w:right w:w="15" w:type="dxa"/>
            </w:tcMar>
            <w:vAlign w:val="bottom"/>
          </w:tcPr>
          <w:p w14:paraId="3E375006" w14:textId="1701E064"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2854C24B" w14:textId="1778D0BD" w:rsidR="00230454" w:rsidRDefault="00230454" w:rsidP="00D03E7D">
            <w:pPr>
              <w:pStyle w:val="Normal-pool"/>
            </w:pPr>
            <w:r w:rsidRPr="5750CB3A">
              <w:rPr>
                <w:rFonts w:eastAsia="Times New Roman"/>
                <w:sz w:val="18"/>
                <w:szCs w:val="18"/>
                <w:lang w:val="en-GB"/>
              </w:rPr>
              <w:t>Sweden</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1C34A324" w14:textId="5EBFC7BE" w:rsidR="00230454" w:rsidRDefault="00230454" w:rsidP="00D03E7D"/>
        </w:tc>
      </w:tr>
      <w:tr w:rsidR="00230454" w14:paraId="6DC3EF80" w14:textId="77777777" w:rsidTr="5750CB3A">
        <w:trPr>
          <w:trHeight w:val="300"/>
        </w:trPr>
        <w:tc>
          <w:tcPr>
            <w:tcW w:w="918" w:type="dxa"/>
            <w:tcBorders>
              <w:top w:val="nil"/>
              <w:left w:val="nil"/>
              <w:bottom w:val="nil"/>
              <w:right w:val="nil"/>
            </w:tcBorders>
            <w:tcMar>
              <w:top w:w="15" w:type="dxa"/>
              <w:left w:w="15" w:type="dxa"/>
              <w:right w:w="15" w:type="dxa"/>
            </w:tcMar>
            <w:vAlign w:val="bottom"/>
          </w:tcPr>
          <w:p w14:paraId="027A9612" w14:textId="222D6BE9" w:rsidR="00230454" w:rsidRDefault="00230454" w:rsidP="00D03E7D"/>
        </w:tc>
        <w:tc>
          <w:tcPr>
            <w:tcW w:w="2789" w:type="dxa"/>
            <w:tcBorders>
              <w:top w:val="nil"/>
              <w:left w:val="nil"/>
              <w:bottom w:val="nil"/>
              <w:right w:val="nil"/>
            </w:tcBorders>
            <w:tcMar>
              <w:top w:w="15" w:type="dxa"/>
              <w:left w:w="15" w:type="dxa"/>
              <w:right w:w="15" w:type="dxa"/>
            </w:tcMar>
            <w:vAlign w:val="bottom"/>
          </w:tcPr>
          <w:p w14:paraId="1302C133" w14:textId="33119A10" w:rsidR="00230454" w:rsidRDefault="00230454" w:rsidP="00D03E7D"/>
        </w:tc>
        <w:tc>
          <w:tcPr>
            <w:tcW w:w="918" w:type="dxa"/>
            <w:tcBorders>
              <w:top w:val="nil"/>
              <w:left w:val="nil"/>
              <w:bottom w:val="nil"/>
              <w:right w:val="nil"/>
            </w:tcBorders>
            <w:tcMar>
              <w:top w:w="15" w:type="dxa"/>
              <w:left w:w="15" w:type="dxa"/>
              <w:right w:w="15" w:type="dxa"/>
            </w:tcMar>
            <w:vAlign w:val="bottom"/>
          </w:tcPr>
          <w:p w14:paraId="7DABDF1F" w14:textId="1477DD45"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tcMar>
              <w:top w:w="15" w:type="dxa"/>
              <w:left w:w="15" w:type="dxa"/>
              <w:right w:w="15" w:type="dxa"/>
            </w:tcMar>
            <w:vAlign w:val="center"/>
          </w:tcPr>
          <w:p w14:paraId="3398C755" w14:textId="6CD979B0" w:rsidR="00230454" w:rsidRDefault="00230454" w:rsidP="00D03E7D">
            <w:pPr>
              <w:pStyle w:val="Normal-pool"/>
            </w:pPr>
            <w:r w:rsidRPr="5750CB3A">
              <w:rPr>
                <w:rFonts w:eastAsia="Times New Roman"/>
                <w:sz w:val="18"/>
                <w:szCs w:val="18"/>
                <w:lang w:val="en-GB"/>
              </w:rPr>
              <w:t>Switzerland</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104CAE7A" w14:textId="1F84C968" w:rsidR="00230454" w:rsidRDefault="00230454" w:rsidP="00D03E7D"/>
        </w:tc>
      </w:tr>
      <w:tr w:rsidR="00230454" w14:paraId="799BC212" w14:textId="77777777" w:rsidTr="5750CB3A">
        <w:trPr>
          <w:trHeight w:val="495"/>
        </w:trPr>
        <w:tc>
          <w:tcPr>
            <w:tcW w:w="918" w:type="dxa"/>
            <w:tcBorders>
              <w:top w:val="nil"/>
              <w:left w:val="nil"/>
              <w:bottom w:val="nil"/>
              <w:right w:val="nil"/>
            </w:tcBorders>
            <w:tcMar>
              <w:top w:w="15" w:type="dxa"/>
              <w:left w:w="15" w:type="dxa"/>
              <w:right w:w="15" w:type="dxa"/>
            </w:tcMar>
            <w:vAlign w:val="bottom"/>
          </w:tcPr>
          <w:p w14:paraId="2DF6EF0E" w14:textId="51F5C993" w:rsidR="00230454" w:rsidRDefault="00230454" w:rsidP="00D03E7D"/>
        </w:tc>
        <w:tc>
          <w:tcPr>
            <w:tcW w:w="2789" w:type="dxa"/>
            <w:tcBorders>
              <w:top w:val="nil"/>
              <w:left w:val="nil"/>
              <w:bottom w:val="nil"/>
              <w:right w:val="nil"/>
            </w:tcBorders>
            <w:tcMar>
              <w:top w:w="15" w:type="dxa"/>
              <w:left w:w="15" w:type="dxa"/>
              <w:right w:w="15" w:type="dxa"/>
            </w:tcMar>
            <w:vAlign w:val="bottom"/>
          </w:tcPr>
          <w:p w14:paraId="1E73E153" w14:textId="2A8A9EA5" w:rsidR="00230454" w:rsidRDefault="00230454" w:rsidP="00D03E7D"/>
        </w:tc>
        <w:tc>
          <w:tcPr>
            <w:tcW w:w="918" w:type="dxa"/>
            <w:tcBorders>
              <w:top w:val="nil"/>
              <w:left w:val="nil"/>
              <w:bottom w:val="nil"/>
              <w:right w:val="nil"/>
            </w:tcBorders>
            <w:tcMar>
              <w:top w:w="15" w:type="dxa"/>
              <w:left w:w="15" w:type="dxa"/>
              <w:right w:w="15" w:type="dxa"/>
            </w:tcMar>
            <w:vAlign w:val="bottom"/>
          </w:tcPr>
          <w:p w14:paraId="2721D5F7" w14:textId="022360A8" w:rsidR="00230454" w:rsidRDefault="00230454" w:rsidP="00D03E7D"/>
        </w:tc>
        <w:tc>
          <w:tcPr>
            <w:tcW w:w="3086"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F2F2F2" w:themeFill="background1" w:themeFillShade="F2"/>
            <w:tcMar>
              <w:top w:w="15" w:type="dxa"/>
              <w:left w:w="15" w:type="dxa"/>
              <w:right w:w="15" w:type="dxa"/>
            </w:tcMar>
            <w:vAlign w:val="center"/>
          </w:tcPr>
          <w:p w14:paraId="6DE22D21" w14:textId="74F80213" w:rsidR="00230454" w:rsidRDefault="00230454" w:rsidP="00D03E7D">
            <w:pPr>
              <w:pStyle w:val="Normal-pool"/>
            </w:pPr>
            <w:r w:rsidRPr="5750CB3A">
              <w:rPr>
                <w:rFonts w:eastAsia="Times New Roman"/>
                <w:sz w:val="18"/>
                <w:szCs w:val="18"/>
                <w:lang w:val="en-GB"/>
              </w:rPr>
              <w:t>United Kingdom of Great Britain and Northern Ireland</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0C136991" w14:textId="132FD2B2" w:rsidR="00230454" w:rsidRDefault="00230454" w:rsidP="00D03E7D"/>
        </w:tc>
      </w:tr>
      <w:tr w:rsidR="00230454" w14:paraId="2D8E73D6" w14:textId="77777777" w:rsidTr="5750CB3A">
        <w:trPr>
          <w:trHeight w:val="285"/>
        </w:trPr>
        <w:tc>
          <w:tcPr>
            <w:tcW w:w="918" w:type="dxa"/>
            <w:tcBorders>
              <w:top w:val="nil"/>
              <w:left w:val="nil"/>
              <w:bottom w:val="nil"/>
              <w:right w:val="nil"/>
            </w:tcBorders>
            <w:tcMar>
              <w:top w:w="15" w:type="dxa"/>
              <w:left w:w="15" w:type="dxa"/>
              <w:right w:w="15" w:type="dxa"/>
            </w:tcMar>
            <w:vAlign w:val="bottom"/>
          </w:tcPr>
          <w:p w14:paraId="2937F41C" w14:textId="7E33A7C1" w:rsidR="00230454" w:rsidRDefault="00230454" w:rsidP="00D03E7D"/>
        </w:tc>
        <w:tc>
          <w:tcPr>
            <w:tcW w:w="2789" w:type="dxa"/>
            <w:tcBorders>
              <w:top w:val="nil"/>
              <w:left w:val="nil"/>
              <w:bottom w:val="nil"/>
              <w:right w:val="nil"/>
            </w:tcBorders>
            <w:tcMar>
              <w:top w:w="15" w:type="dxa"/>
              <w:left w:w="15" w:type="dxa"/>
              <w:right w:w="15" w:type="dxa"/>
            </w:tcMar>
            <w:vAlign w:val="bottom"/>
          </w:tcPr>
          <w:p w14:paraId="167C5458" w14:textId="55A92E0F" w:rsidR="00230454" w:rsidRDefault="00230454" w:rsidP="00D03E7D"/>
        </w:tc>
        <w:tc>
          <w:tcPr>
            <w:tcW w:w="918" w:type="dxa"/>
            <w:tcBorders>
              <w:top w:val="nil"/>
              <w:left w:val="nil"/>
              <w:bottom w:val="nil"/>
              <w:right w:val="nil"/>
            </w:tcBorders>
            <w:tcMar>
              <w:top w:w="15" w:type="dxa"/>
              <w:left w:w="15" w:type="dxa"/>
              <w:right w:w="15" w:type="dxa"/>
            </w:tcMar>
            <w:vAlign w:val="bottom"/>
          </w:tcPr>
          <w:p w14:paraId="66454549" w14:textId="30E06883" w:rsidR="00230454" w:rsidRDefault="00230454" w:rsidP="00D03E7D"/>
        </w:tc>
        <w:tc>
          <w:tcPr>
            <w:tcW w:w="3086" w:type="dxa"/>
            <w:tcBorders>
              <w:top w:val="single" w:sz="8"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DB9C934" w14:textId="2FB04A06" w:rsidR="00230454" w:rsidRDefault="00230454" w:rsidP="00D03E7D">
            <w:pPr>
              <w:pStyle w:val="Normal-pool"/>
            </w:pPr>
            <w:r w:rsidRPr="5750CB3A">
              <w:rPr>
                <w:rFonts w:eastAsia="Times New Roman"/>
                <w:sz w:val="18"/>
                <w:szCs w:val="18"/>
                <w:lang w:val="en-GB"/>
              </w:rPr>
              <w:t>United States of America</w:t>
            </w:r>
            <w:r w:rsidRPr="5750CB3A">
              <w:rPr>
                <w:rFonts w:eastAsia="Times New Roman"/>
                <w:b/>
                <w:bCs/>
                <w:sz w:val="18"/>
                <w:szCs w:val="18"/>
                <w:lang w:val="en-GB"/>
              </w:rPr>
              <w:t xml:space="preserve"> </w:t>
            </w:r>
          </w:p>
        </w:tc>
        <w:tc>
          <w:tcPr>
            <w:tcW w:w="919" w:type="dxa"/>
            <w:tcBorders>
              <w:top w:val="nil"/>
              <w:left w:val="single" w:sz="4" w:space="0" w:color="000000" w:themeColor="text1"/>
              <w:bottom w:val="nil"/>
              <w:right w:val="nil"/>
            </w:tcBorders>
            <w:tcMar>
              <w:top w:w="15" w:type="dxa"/>
              <w:left w:w="15" w:type="dxa"/>
              <w:right w:w="15" w:type="dxa"/>
            </w:tcMar>
            <w:vAlign w:val="bottom"/>
          </w:tcPr>
          <w:p w14:paraId="7B0730C3" w14:textId="39ED9198" w:rsidR="00230454" w:rsidRDefault="00230454" w:rsidP="00D03E7D"/>
        </w:tc>
      </w:tr>
      <w:tr w:rsidR="00230454" w14:paraId="67538196" w14:textId="77777777" w:rsidTr="5750CB3A">
        <w:trPr>
          <w:trHeight w:val="285"/>
        </w:trPr>
        <w:tc>
          <w:tcPr>
            <w:tcW w:w="918" w:type="dxa"/>
            <w:tcBorders>
              <w:top w:val="nil"/>
              <w:left w:val="nil"/>
              <w:bottom w:val="nil"/>
              <w:right w:val="nil"/>
            </w:tcBorders>
            <w:tcMar>
              <w:top w:w="15" w:type="dxa"/>
              <w:left w:w="15" w:type="dxa"/>
              <w:right w:w="15" w:type="dxa"/>
            </w:tcMar>
            <w:vAlign w:val="bottom"/>
          </w:tcPr>
          <w:p w14:paraId="572F74C4" w14:textId="63066476" w:rsidR="00230454" w:rsidRDefault="00230454" w:rsidP="00D03E7D"/>
        </w:tc>
        <w:tc>
          <w:tcPr>
            <w:tcW w:w="2789" w:type="dxa"/>
            <w:tcBorders>
              <w:top w:val="nil"/>
              <w:left w:val="nil"/>
              <w:bottom w:val="nil"/>
              <w:right w:val="nil"/>
            </w:tcBorders>
            <w:tcMar>
              <w:top w:w="15" w:type="dxa"/>
              <w:left w:w="15" w:type="dxa"/>
              <w:right w:w="15" w:type="dxa"/>
            </w:tcMar>
            <w:vAlign w:val="bottom"/>
          </w:tcPr>
          <w:p w14:paraId="0A4BD471" w14:textId="70E62357" w:rsidR="00230454" w:rsidRDefault="00230454" w:rsidP="00D03E7D"/>
        </w:tc>
        <w:tc>
          <w:tcPr>
            <w:tcW w:w="918" w:type="dxa"/>
            <w:tcBorders>
              <w:top w:val="nil"/>
              <w:left w:val="nil"/>
              <w:bottom w:val="nil"/>
              <w:right w:val="nil"/>
            </w:tcBorders>
            <w:tcMar>
              <w:top w:w="15" w:type="dxa"/>
              <w:left w:w="15" w:type="dxa"/>
              <w:right w:w="15" w:type="dxa"/>
            </w:tcMar>
            <w:vAlign w:val="bottom"/>
          </w:tcPr>
          <w:p w14:paraId="3923FCB8" w14:textId="4856AAC7" w:rsidR="00230454" w:rsidRDefault="00230454" w:rsidP="00D03E7D"/>
        </w:tc>
        <w:tc>
          <w:tcPr>
            <w:tcW w:w="3086" w:type="dxa"/>
            <w:tcBorders>
              <w:top w:val="single" w:sz="4" w:space="0" w:color="000000" w:themeColor="text1"/>
              <w:left w:val="nil"/>
              <w:bottom w:val="nil"/>
              <w:right w:val="nil"/>
            </w:tcBorders>
            <w:tcMar>
              <w:top w:w="15" w:type="dxa"/>
              <w:left w:w="15" w:type="dxa"/>
              <w:right w:w="15" w:type="dxa"/>
            </w:tcMar>
            <w:vAlign w:val="bottom"/>
          </w:tcPr>
          <w:p w14:paraId="0A2B3AEF" w14:textId="5F9B19C1" w:rsidR="00230454" w:rsidRDefault="00230454" w:rsidP="00D03E7D"/>
        </w:tc>
        <w:tc>
          <w:tcPr>
            <w:tcW w:w="919" w:type="dxa"/>
            <w:tcBorders>
              <w:top w:val="nil"/>
              <w:left w:val="nil"/>
              <w:bottom w:val="nil"/>
              <w:right w:val="nil"/>
            </w:tcBorders>
            <w:tcMar>
              <w:top w:w="15" w:type="dxa"/>
              <w:left w:w="15" w:type="dxa"/>
              <w:right w:w="15" w:type="dxa"/>
            </w:tcMar>
            <w:vAlign w:val="bottom"/>
          </w:tcPr>
          <w:p w14:paraId="7AE63111" w14:textId="0E8DBEB4" w:rsidR="00230454" w:rsidRDefault="00230454" w:rsidP="00D03E7D"/>
        </w:tc>
      </w:tr>
    </w:tbl>
    <w:p w14:paraId="4DAA2275" w14:textId="3B793465" w:rsidR="003C4DDC" w:rsidRDefault="003C4DDC" w:rsidP="4C2C26A7">
      <w:pPr>
        <w:pStyle w:val="Normal-pool"/>
        <w:rPr>
          <w:b/>
          <w:bCs/>
          <w:sz w:val="18"/>
          <w:szCs w:val="18"/>
          <w:lang w:val="en-GB"/>
        </w:rPr>
        <w:sectPr w:rsidR="003C4DDC" w:rsidSect="00796B51">
          <w:headerReference w:type="even" r:id="rId34"/>
          <w:headerReference w:type="default" r:id="rId35"/>
          <w:footerReference w:type="even" r:id="rId36"/>
          <w:footerReference w:type="default" r:id="rId37"/>
          <w:headerReference w:type="first" r:id="rId38"/>
          <w:footerReference w:type="first" r:id="rId39"/>
          <w:type w:val="continuous"/>
          <w:pgSz w:w="11906" w:h="16838" w:code="9"/>
          <w:pgMar w:top="907" w:right="992" w:bottom="1418" w:left="1418" w:header="539" w:footer="975" w:gutter="0"/>
          <w:cols w:space="539"/>
          <w:titlePg/>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4836B0" w14:paraId="53E5ED71" w14:textId="77777777" w:rsidTr="005A387B">
        <w:tc>
          <w:tcPr>
            <w:tcW w:w="1897" w:type="dxa"/>
          </w:tcPr>
          <w:p w14:paraId="20213E2B" w14:textId="77777777" w:rsidR="004836B0" w:rsidRDefault="004836B0" w:rsidP="005A387B">
            <w:pPr>
              <w:pStyle w:val="Normal-pool"/>
              <w:spacing w:before="520"/>
            </w:pPr>
          </w:p>
        </w:tc>
        <w:tc>
          <w:tcPr>
            <w:tcW w:w="1897" w:type="dxa"/>
          </w:tcPr>
          <w:p w14:paraId="365ABB35" w14:textId="77777777" w:rsidR="004836B0" w:rsidRDefault="004836B0" w:rsidP="005A387B">
            <w:pPr>
              <w:pStyle w:val="Normal-pool"/>
              <w:spacing w:before="520"/>
            </w:pPr>
          </w:p>
        </w:tc>
        <w:tc>
          <w:tcPr>
            <w:tcW w:w="1897" w:type="dxa"/>
            <w:tcBorders>
              <w:bottom w:val="single" w:sz="4" w:space="0" w:color="auto"/>
            </w:tcBorders>
          </w:tcPr>
          <w:p w14:paraId="51CCB3F3" w14:textId="77777777" w:rsidR="004836B0" w:rsidRDefault="004836B0" w:rsidP="005A387B">
            <w:pPr>
              <w:pStyle w:val="Normal-pool"/>
              <w:spacing w:before="520"/>
            </w:pPr>
          </w:p>
        </w:tc>
        <w:tc>
          <w:tcPr>
            <w:tcW w:w="1898" w:type="dxa"/>
          </w:tcPr>
          <w:p w14:paraId="352046FF" w14:textId="77777777" w:rsidR="004836B0" w:rsidRDefault="004836B0" w:rsidP="005A387B">
            <w:pPr>
              <w:pStyle w:val="Normal-pool"/>
              <w:spacing w:before="520"/>
            </w:pPr>
          </w:p>
        </w:tc>
        <w:tc>
          <w:tcPr>
            <w:tcW w:w="1898" w:type="dxa"/>
          </w:tcPr>
          <w:p w14:paraId="325076AF" w14:textId="77777777" w:rsidR="004836B0" w:rsidRDefault="004836B0" w:rsidP="005A387B">
            <w:pPr>
              <w:pStyle w:val="Normal-pool"/>
              <w:spacing w:before="520"/>
            </w:pPr>
          </w:p>
        </w:tc>
      </w:tr>
    </w:tbl>
    <w:p w14:paraId="58232DFD" w14:textId="15B8D3A1" w:rsidR="0015442E" w:rsidRPr="00280407" w:rsidRDefault="0015442E" w:rsidP="00280407">
      <w:pPr>
        <w:pStyle w:val="Normal-pool"/>
        <w:rPr>
          <w:lang w:val="en-GB"/>
        </w:rPr>
      </w:pPr>
    </w:p>
    <w:sectPr w:rsidR="0015442E" w:rsidRPr="00280407" w:rsidSect="000F2E4A">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EFDCD" w14:textId="77777777" w:rsidR="003443ED" w:rsidRDefault="003443ED">
      <w:r>
        <w:separator/>
      </w:r>
    </w:p>
  </w:endnote>
  <w:endnote w:type="continuationSeparator" w:id="0">
    <w:p w14:paraId="7381F8F6" w14:textId="77777777" w:rsidR="003443ED" w:rsidRDefault="003443ED">
      <w:r>
        <w:continuationSeparator/>
      </w:r>
    </w:p>
  </w:endnote>
  <w:endnote w:type="continuationNotice" w:id="1">
    <w:p w14:paraId="1145A760" w14:textId="77777777" w:rsidR="003443ED" w:rsidRDefault="003443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Narrow">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D0EAA" w14:textId="044AD14B" w:rsidR="00A62241" w:rsidRPr="00280407" w:rsidRDefault="00A62241" w:rsidP="00280407">
    <w:pPr>
      <w:pStyle w:val="Normal-pool"/>
      <w:rPr>
        <w:b/>
        <w:bCs/>
        <w:sz w:val="18"/>
        <w:szCs w:val="18"/>
      </w:rPr>
    </w:pPr>
    <w:r w:rsidRPr="00280407">
      <w:rPr>
        <w:b/>
        <w:bCs/>
        <w:sz w:val="18"/>
        <w:szCs w:val="18"/>
      </w:rPr>
      <w:fldChar w:fldCharType="begin"/>
    </w:r>
    <w:r w:rsidRPr="00280407">
      <w:rPr>
        <w:b/>
        <w:bCs/>
        <w:sz w:val="18"/>
        <w:szCs w:val="18"/>
      </w:rPr>
      <w:instrText xml:space="preserve"> PAGE   \* MERGEFORMAT </w:instrText>
    </w:r>
    <w:r w:rsidRPr="00280407">
      <w:rPr>
        <w:b/>
        <w:bCs/>
        <w:sz w:val="18"/>
        <w:szCs w:val="18"/>
      </w:rPr>
      <w:fldChar w:fldCharType="separate"/>
    </w:r>
    <w:r w:rsidRPr="00280407">
      <w:rPr>
        <w:b/>
        <w:bCs/>
        <w:noProof/>
        <w:sz w:val="18"/>
        <w:szCs w:val="18"/>
      </w:rPr>
      <w:t>2</w:t>
    </w:r>
    <w:r w:rsidRPr="00280407">
      <w:rPr>
        <w:b/>
        <w:bCs/>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3450097"/>
      <w:docPartObj>
        <w:docPartGallery w:val="Page Numbers (Bottom of Page)"/>
        <w:docPartUnique/>
      </w:docPartObj>
    </w:sdtPr>
    <w:sdtEndPr>
      <w:rPr>
        <w:b/>
        <w:bCs/>
        <w:noProof/>
        <w:sz w:val="18"/>
        <w:szCs w:val="18"/>
      </w:rPr>
    </w:sdtEndPr>
    <w:sdtContent>
      <w:p w14:paraId="04A0AF61" w14:textId="0BDD4814" w:rsidR="00A62241" w:rsidRPr="00280407" w:rsidRDefault="00A62241" w:rsidP="00280407">
        <w:pPr>
          <w:pStyle w:val="Normal-pool"/>
          <w:jc w:val="right"/>
          <w:rPr>
            <w:b/>
            <w:bCs/>
            <w:sz w:val="18"/>
            <w:szCs w:val="18"/>
          </w:rPr>
        </w:pPr>
        <w:r w:rsidRPr="00280407">
          <w:rPr>
            <w:b/>
            <w:bCs/>
            <w:sz w:val="18"/>
            <w:szCs w:val="18"/>
          </w:rPr>
          <w:fldChar w:fldCharType="begin"/>
        </w:r>
        <w:r w:rsidRPr="00280407">
          <w:rPr>
            <w:b/>
            <w:bCs/>
            <w:sz w:val="18"/>
            <w:szCs w:val="18"/>
          </w:rPr>
          <w:instrText xml:space="preserve"> PAGE   \* MERGEFORMAT </w:instrText>
        </w:r>
        <w:r w:rsidRPr="00280407">
          <w:rPr>
            <w:b/>
            <w:bCs/>
            <w:sz w:val="18"/>
            <w:szCs w:val="18"/>
          </w:rPr>
          <w:fldChar w:fldCharType="separate"/>
        </w:r>
        <w:r w:rsidRPr="00280407">
          <w:rPr>
            <w:b/>
            <w:bCs/>
            <w:noProof/>
            <w:sz w:val="18"/>
            <w:szCs w:val="18"/>
          </w:rPr>
          <w:t>2</w:t>
        </w:r>
        <w:r w:rsidRPr="00280407">
          <w:rPr>
            <w:b/>
            <w:bCs/>
            <w:noProof/>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FCBB7" w14:textId="5D87D87B" w:rsidR="0004750B" w:rsidRPr="000F2E4A" w:rsidRDefault="00582D21" w:rsidP="0004750B">
    <w:pPr>
      <w:pStyle w:val="Footer"/>
      <w:tabs>
        <w:tab w:val="clear" w:pos="4320"/>
        <w:tab w:val="clear" w:pos="8640"/>
      </w:tabs>
      <w:rPr>
        <w:lang w:val="fr-CH"/>
      </w:rPr>
    </w:pPr>
    <w:r>
      <w:rPr>
        <w:lang w:val="fr-CH"/>
      </w:rPr>
      <w:tab/>
    </w:r>
    <w:r>
      <w:rPr>
        <w:lang w:val="fr-CH"/>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81572" w14:textId="77777777" w:rsidR="000C3AD7" w:rsidRPr="00280407" w:rsidRDefault="000C3AD7" w:rsidP="00280407">
    <w:pPr>
      <w:pStyle w:val="Normal-pool"/>
      <w:rPr>
        <w:b/>
        <w:bCs/>
        <w:sz w:val="18"/>
        <w:szCs w:val="18"/>
      </w:rPr>
    </w:pPr>
    <w:r w:rsidRPr="00280407">
      <w:rPr>
        <w:b/>
        <w:bCs/>
        <w:sz w:val="18"/>
        <w:szCs w:val="18"/>
      </w:rPr>
      <w:fldChar w:fldCharType="begin"/>
    </w:r>
    <w:r w:rsidRPr="00280407">
      <w:rPr>
        <w:b/>
        <w:bCs/>
        <w:sz w:val="18"/>
        <w:szCs w:val="18"/>
      </w:rPr>
      <w:instrText xml:space="preserve"> PAGE   \* MERGEFORMAT </w:instrText>
    </w:r>
    <w:r w:rsidRPr="00280407">
      <w:rPr>
        <w:b/>
        <w:bCs/>
        <w:sz w:val="18"/>
        <w:szCs w:val="18"/>
      </w:rPr>
      <w:fldChar w:fldCharType="separate"/>
    </w:r>
    <w:r w:rsidRPr="00280407">
      <w:rPr>
        <w:b/>
        <w:bCs/>
        <w:noProof/>
        <w:sz w:val="18"/>
        <w:szCs w:val="18"/>
      </w:rPr>
      <w:t>2</w:t>
    </w:r>
    <w:r w:rsidRPr="00280407">
      <w:rPr>
        <w:b/>
        <w:bCs/>
        <w:noProof/>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6090074"/>
      <w:docPartObj>
        <w:docPartGallery w:val="Page Numbers (Bottom of Page)"/>
        <w:docPartUnique/>
      </w:docPartObj>
    </w:sdtPr>
    <w:sdtEndPr>
      <w:rPr>
        <w:b/>
        <w:bCs/>
        <w:noProof/>
        <w:sz w:val="18"/>
        <w:szCs w:val="18"/>
      </w:rPr>
    </w:sdtEndPr>
    <w:sdtContent>
      <w:p w14:paraId="018F07B2" w14:textId="77777777" w:rsidR="000C3AD7" w:rsidRPr="00280407" w:rsidRDefault="000C3AD7" w:rsidP="00280407">
        <w:pPr>
          <w:pStyle w:val="Normal-pool"/>
          <w:jc w:val="right"/>
          <w:rPr>
            <w:b/>
            <w:bCs/>
            <w:sz w:val="18"/>
            <w:szCs w:val="18"/>
          </w:rPr>
        </w:pPr>
        <w:r w:rsidRPr="00280407">
          <w:rPr>
            <w:b/>
            <w:bCs/>
            <w:sz w:val="18"/>
            <w:szCs w:val="18"/>
          </w:rPr>
          <w:fldChar w:fldCharType="begin"/>
        </w:r>
        <w:r w:rsidRPr="00280407">
          <w:rPr>
            <w:b/>
            <w:bCs/>
            <w:sz w:val="18"/>
            <w:szCs w:val="18"/>
          </w:rPr>
          <w:instrText xml:space="preserve"> PAGE   \* MERGEFORMAT </w:instrText>
        </w:r>
        <w:r w:rsidRPr="00280407">
          <w:rPr>
            <w:b/>
            <w:bCs/>
            <w:sz w:val="18"/>
            <w:szCs w:val="18"/>
          </w:rPr>
          <w:fldChar w:fldCharType="separate"/>
        </w:r>
        <w:r w:rsidRPr="00280407">
          <w:rPr>
            <w:b/>
            <w:bCs/>
            <w:noProof/>
            <w:sz w:val="18"/>
            <w:szCs w:val="18"/>
          </w:rPr>
          <w:t>2</w:t>
        </w:r>
        <w:r w:rsidRPr="00280407">
          <w:rPr>
            <w:b/>
            <w:bCs/>
            <w:noProof/>
            <w:sz w:val="18"/>
            <w:szCs w:val="18"/>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404507"/>
      <w:docPartObj>
        <w:docPartGallery w:val="Page Numbers (Bottom of Page)"/>
        <w:docPartUnique/>
      </w:docPartObj>
    </w:sdtPr>
    <w:sdtEndPr>
      <w:rPr>
        <w:b/>
        <w:bCs/>
        <w:noProof/>
      </w:rPr>
    </w:sdtEndPr>
    <w:sdtContent>
      <w:p w14:paraId="6AD1B8F5" w14:textId="32E6DE9C" w:rsidR="00F55DBB" w:rsidRPr="000F2E4A" w:rsidRDefault="00F55DBB" w:rsidP="000F2E4A">
        <w:pPr>
          <w:pStyle w:val="Footer"/>
          <w:jc w:val="right"/>
          <w:rPr>
            <w:b/>
            <w:bCs/>
          </w:rPr>
        </w:pPr>
        <w:r w:rsidRPr="000F2E4A">
          <w:rPr>
            <w:b/>
            <w:bCs/>
          </w:rPr>
          <w:fldChar w:fldCharType="begin"/>
        </w:r>
        <w:r w:rsidRPr="000F2E4A">
          <w:rPr>
            <w:b/>
            <w:bCs/>
          </w:rPr>
          <w:instrText xml:space="preserve"> PAGE   \* MERGEFORMAT </w:instrText>
        </w:r>
        <w:r w:rsidRPr="000F2E4A">
          <w:rPr>
            <w:b/>
            <w:bCs/>
          </w:rPr>
          <w:fldChar w:fldCharType="separate"/>
        </w:r>
        <w:r w:rsidRPr="000F2E4A">
          <w:rPr>
            <w:b/>
            <w:bCs/>
            <w:noProof/>
          </w:rPr>
          <w:t>2</w:t>
        </w:r>
        <w:r w:rsidRPr="000F2E4A">
          <w:rPr>
            <w:b/>
            <w:bCs/>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CE6DB" w14:textId="77777777" w:rsidR="00A62241" w:rsidRPr="00796B51" w:rsidRDefault="00A62241" w:rsidP="00796B51">
    <w:pPr>
      <w:pStyle w:val="Footer-pool"/>
    </w:pPr>
    <w:r w:rsidRPr="0015442E">
      <w:rPr>
        <w:rStyle w:val="PageNumber"/>
        <w:b/>
      </w:rPr>
      <w:fldChar w:fldCharType="begin"/>
    </w:r>
    <w:r w:rsidRPr="0015442E">
      <w:rPr>
        <w:rStyle w:val="PageNumber"/>
        <w:b/>
      </w:rPr>
      <w:instrText xml:space="preserve"> PAGE </w:instrText>
    </w:r>
    <w:r w:rsidRPr="0015442E">
      <w:rPr>
        <w:rStyle w:val="PageNumber"/>
        <w:b/>
      </w:rPr>
      <w:fldChar w:fldCharType="separate"/>
    </w:r>
    <w:r w:rsidRPr="0015442E">
      <w:rPr>
        <w:rStyle w:val="PageNumber"/>
        <w:b/>
        <w:noProof/>
      </w:rPr>
      <w:t>2</w:t>
    </w:r>
    <w:r w:rsidRPr="0015442E">
      <w:rPr>
        <w:rStyle w:val="PageNumber"/>
        <w:b/>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2C22B" w14:textId="77777777" w:rsidR="00A62241" w:rsidRPr="0015442E" w:rsidRDefault="00A62241" w:rsidP="00796B51">
    <w:pPr>
      <w:pStyle w:val="Footer-pool"/>
      <w:jc w:val="right"/>
      <w:rPr>
        <w:b w:val="0"/>
      </w:rPr>
    </w:pPr>
    <w:r w:rsidRPr="0015442E">
      <w:rPr>
        <w:rStyle w:val="PageNumber"/>
        <w:b/>
      </w:rPr>
      <w:fldChar w:fldCharType="begin"/>
    </w:r>
    <w:r w:rsidRPr="0015442E">
      <w:rPr>
        <w:rStyle w:val="PageNumber"/>
        <w:b/>
      </w:rPr>
      <w:instrText xml:space="preserve"> PAGE </w:instrText>
    </w:r>
    <w:r w:rsidRPr="0015442E">
      <w:rPr>
        <w:rStyle w:val="PageNumber"/>
        <w:b/>
      </w:rPr>
      <w:fldChar w:fldCharType="separate"/>
    </w:r>
    <w:r w:rsidRPr="0015442E">
      <w:rPr>
        <w:rStyle w:val="PageNumber"/>
        <w:b/>
        <w:noProof/>
      </w:rPr>
      <w:t>3</w:t>
    </w:r>
    <w:r w:rsidRPr="0015442E">
      <w:rPr>
        <w:rStyle w:val="PageNumber"/>
        <w:b/>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F12FF" w14:textId="77777777" w:rsidR="00A62241" w:rsidRDefault="00A62241" w:rsidP="0015442E">
    <w:pPr>
      <w:pStyle w:val="Normal-pool"/>
    </w:pPr>
    <w:proofErr w:type="spellStart"/>
    <w:r w:rsidRPr="00796B51">
      <w:rPr>
        <w:highlight w:val="yellow"/>
      </w:rPr>
      <w:t>Kxxxxxx</w:t>
    </w:r>
    <w:proofErr w:type="spellEnd"/>
    <w:r w:rsidRPr="00796B51">
      <w:rPr>
        <w:highlight w:val="yellow"/>
      </w:rPr>
      <w:tab/>
      <w:t>xxxx2x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1C987" w14:textId="77777777" w:rsidR="003443ED" w:rsidRPr="0072353B" w:rsidRDefault="003443ED" w:rsidP="0072353B">
      <w:pPr>
        <w:tabs>
          <w:tab w:val="left" w:pos="624"/>
        </w:tabs>
        <w:spacing w:before="60"/>
        <w:ind w:left="624"/>
        <w:rPr>
          <w:sz w:val="18"/>
          <w:szCs w:val="18"/>
        </w:rPr>
      </w:pPr>
      <w:r w:rsidRPr="0072353B">
        <w:rPr>
          <w:sz w:val="18"/>
          <w:szCs w:val="18"/>
        </w:rPr>
        <w:separator/>
      </w:r>
    </w:p>
  </w:footnote>
  <w:footnote w:type="continuationSeparator" w:id="0">
    <w:p w14:paraId="3D65F787" w14:textId="77777777" w:rsidR="003443ED" w:rsidRDefault="003443ED">
      <w:r>
        <w:continuationSeparator/>
      </w:r>
    </w:p>
  </w:footnote>
  <w:footnote w:type="continuationNotice" w:id="1">
    <w:p w14:paraId="2213DF9D" w14:textId="77777777" w:rsidR="003443ED" w:rsidRDefault="003443ED"/>
  </w:footnote>
  <w:footnote w:id="2">
    <w:p w14:paraId="33B1216F" w14:textId="320A0E9C" w:rsidR="00A8118B" w:rsidRDefault="00A8118B" w:rsidP="00A8118B">
      <w:pPr>
        <w:tabs>
          <w:tab w:val="left" w:pos="624"/>
        </w:tabs>
        <w:spacing w:before="20" w:after="40"/>
        <w:ind w:left="1247"/>
        <w:rPr>
          <w:sz w:val="18"/>
          <w:szCs w:val="18"/>
        </w:rPr>
      </w:pPr>
      <w:r>
        <w:rPr>
          <w:sz w:val="18"/>
          <w:szCs w:val="18"/>
        </w:rPr>
        <w:t>* UNEP/MC/ICC.</w:t>
      </w:r>
      <w:r w:rsidR="001A1643">
        <w:rPr>
          <w:sz w:val="18"/>
          <w:szCs w:val="18"/>
        </w:rPr>
        <w:t>7</w:t>
      </w:r>
      <w:r>
        <w:rPr>
          <w:sz w:val="18"/>
          <w:szCs w:val="18"/>
        </w:rPr>
        <w:t>/1.</w:t>
      </w:r>
    </w:p>
  </w:footnote>
  <w:footnote w:id="3">
    <w:p w14:paraId="4A217497" w14:textId="0DAB886F" w:rsidR="0099652A" w:rsidRPr="000F7700" w:rsidRDefault="0099652A">
      <w:pPr>
        <w:pStyle w:val="FootnoteText"/>
        <w:rPr>
          <w:lang w:val="en-GB"/>
        </w:rPr>
      </w:pPr>
      <w:r>
        <w:rPr>
          <w:rStyle w:val="FootnoteReference"/>
        </w:rPr>
        <w:footnoteRef/>
      </w:r>
      <w:r w:rsidRPr="000F7700">
        <w:rPr>
          <w:lang w:val="en-GB"/>
        </w:rPr>
        <w:t xml:space="preserve"> </w:t>
      </w:r>
      <w:r w:rsidRPr="00BA078D">
        <w:rPr>
          <w:lang w:val="en-GB"/>
        </w:rPr>
        <w:t xml:space="preserve">This document is regularly updated by the </w:t>
      </w:r>
      <w:r w:rsidR="005856FF">
        <w:rPr>
          <w:lang w:val="en-GB"/>
        </w:rPr>
        <w:t>S</w:t>
      </w:r>
      <w:r w:rsidRPr="00BA078D">
        <w:rPr>
          <w:lang w:val="en-GB"/>
        </w:rPr>
        <w:t xml:space="preserve">ecretariat presented to the Conference of the Parties and to the Implementation and Compliance Committee for their </w:t>
      </w:r>
      <w:r w:rsidR="00BA078D" w:rsidRPr="00BA078D">
        <w:rPr>
          <w:lang w:val="en-GB"/>
        </w:rPr>
        <w:t>information.</w:t>
      </w:r>
      <w:r w:rsidR="00BA078D" w:rsidRPr="000F7700">
        <w:rPr>
          <w:lang w:val="en-GB"/>
        </w:rPr>
        <w:t xml:space="preserve"> </w:t>
      </w:r>
    </w:p>
  </w:footnote>
  <w:footnote w:id="4">
    <w:p w14:paraId="5DFC4890" w14:textId="46DF335D" w:rsidR="00602EFE" w:rsidRPr="00602EFE" w:rsidRDefault="00602EFE">
      <w:pPr>
        <w:pStyle w:val="FootnoteText"/>
        <w:rPr>
          <w:lang w:val="en-GB"/>
        </w:rPr>
      </w:pPr>
      <w:r w:rsidRPr="00602EFE">
        <w:rPr>
          <w:rStyle w:val="FootnoteReference"/>
          <w:lang w:val="en-GB"/>
        </w:rPr>
        <w:footnoteRef/>
      </w:r>
      <w:r w:rsidRPr="00602EFE">
        <w:rPr>
          <w:lang w:val="en-GB"/>
        </w:rPr>
        <w:t xml:space="preserve"> See </w:t>
      </w:r>
      <w:r w:rsidRPr="009B709A">
        <w:rPr>
          <w:lang w:val="en-GB"/>
        </w:rPr>
        <w:t>document UNEP/MC/COP.</w:t>
      </w:r>
      <w:r w:rsidR="00E0630A" w:rsidRPr="009B709A">
        <w:rPr>
          <w:lang w:val="en-GB"/>
        </w:rPr>
        <w:t>5</w:t>
      </w:r>
      <w:r w:rsidRPr="009B709A">
        <w:rPr>
          <w:lang w:val="en-GB"/>
        </w:rPr>
        <w:t>/INF</w:t>
      </w:r>
      <w:r w:rsidR="00693FA5" w:rsidRPr="009B709A">
        <w:rPr>
          <w:lang w:val="en-GB"/>
        </w:rPr>
        <w:t>/</w:t>
      </w:r>
      <w:r w:rsidR="00E0630A" w:rsidRPr="009B709A">
        <w:rPr>
          <w:lang w:val="en-GB"/>
        </w:rPr>
        <w:t>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1097A" w14:textId="40EDFC14" w:rsidR="00A62241" w:rsidRPr="00F96910" w:rsidRDefault="00A62241" w:rsidP="00F96910">
    <w:pPr>
      <w:pStyle w:val="Header-pool"/>
    </w:pPr>
    <w:r w:rsidRPr="00F96910">
      <w:t>UNEP/</w:t>
    </w:r>
    <w:r w:rsidRPr="00602EFE">
      <w:t>MC/</w:t>
    </w:r>
    <w:r w:rsidR="007B5DA0" w:rsidRPr="00602EFE">
      <w:t>ICC</w:t>
    </w:r>
    <w:r w:rsidRPr="00602EFE">
      <w:t>.</w:t>
    </w:r>
    <w:r w:rsidR="00DD3F02">
      <w:t>7</w:t>
    </w:r>
    <w:r w:rsidRPr="00602EFE">
      <w:t>/</w:t>
    </w:r>
    <w:r w:rsidR="007B5DA0" w:rsidRPr="00F36FE0">
      <w:t>INF/</w:t>
    </w:r>
    <w:r w:rsidR="00F36FE0" w:rsidRPr="00F36FE0">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4B158" w14:textId="04EC51A1" w:rsidR="00A62241" w:rsidRPr="00392F9C" w:rsidRDefault="00A62241" w:rsidP="00F96910">
    <w:pPr>
      <w:pStyle w:val="Header-pool"/>
      <w:jc w:val="right"/>
      <w:rPr>
        <w:szCs w:val="18"/>
      </w:rPr>
    </w:pPr>
    <w:r w:rsidRPr="00F96910">
      <w:t>UNEP/MC</w:t>
    </w:r>
    <w:r w:rsidR="007B5DA0">
      <w:t>/ICC</w:t>
    </w:r>
    <w:r w:rsidRPr="00F96910">
      <w:t>.</w:t>
    </w:r>
    <w:r w:rsidR="00DD3F02">
      <w:t>7</w:t>
    </w:r>
    <w:r w:rsidRPr="00F96910">
      <w:t>/</w:t>
    </w:r>
    <w:r>
      <w:t>INF/</w:t>
    </w:r>
    <w:r w:rsidR="00A35CF1">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EE226" w14:textId="77777777" w:rsidR="00A62241" w:rsidRPr="00F7542C" w:rsidRDefault="00A62241" w:rsidP="00F7542C">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54097" w14:textId="2C65B40C" w:rsidR="000C3AD7" w:rsidRPr="00F96910" w:rsidRDefault="000C3AD7" w:rsidP="00F96910">
    <w:pPr>
      <w:pStyle w:val="Header-pool"/>
    </w:pPr>
    <w:r w:rsidRPr="00F96910">
      <w:t>UNEP/</w:t>
    </w:r>
    <w:r w:rsidRPr="00602EFE">
      <w:t>MC/ICC.</w:t>
    </w:r>
    <w:r w:rsidR="00154C6A">
      <w:t>5</w:t>
    </w:r>
    <w:r w:rsidRPr="00602EFE">
      <w:t>/INF/</w:t>
    </w:r>
    <w:r w:rsidR="00154C6A">
      <w:t>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5E093" w14:textId="3F88DAAC" w:rsidR="000C3AD7" w:rsidRPr="00392F9C" w:rsidRDefault="000C3AD7" w:rsidP="00F96910">
    <w:pPr>
      <w:pStyle w:val="Header-pool"/>
      <w:jc w:val="right"/>
      <w:rPr>
        <w:szCs w:val="18"/>
      </w:rPr>
    </w:pPr>
    <w:r w:rsidRPr="00F96910">
      <w:t>UNEP/MC</w:t>
    </w:r>
    <w:r>
      <w:t>/ICC</w:t>
    </w:r>
    <w:r w:rsidRPr="00F96910">
      <w:t>.</w:t>
    </w:r>
    <w:r w:rsidR="00DE2478">
      <w:t>7</w:t>
    </w:r>
    <w:r w:rsidRPr="00F96910">
      <w:t>/</w:t>
    </w:r>
    <w:r>
      <w:t>INF/</w:t>
    </w:r>
    <w:r w:rsidR="00791386">
      <w:t>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C77B1" w14:textId="326D142A" w:rsidR="000C3AD7" w:rsidRPr="000F2E4A" w:rsidRDefault="00DE2478" w:rsidP="000F2E4A">
    <w:pPr>
      <w:pStyle w:val="Header-pool"/>
      <w:rPr>
        <w:szCs w:val="18"/>
      </w:rPr>
    </w:pPr>
    <w:r w:rsidRPr="00F96910">
      <w:t>UNEP/MC</w:t>
    </w:r>
    <w:r>
      <w:t>/ICC</w:t>
    </w:r>
    <w:r w:rsidRPr="00F96910">
      <w:t>.</w:t>
    </w:r>
    <w:r>
      <w:t>7</w:t>
    </w:r>
    <w:r w:rsidRPr="00F96910">
      <w:t>/</w:t>
    </w:r>
    <w:r>
      <w:t>INF/1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9F3A5" w14:textId="1C4A4BCF" w:rsidR="00A62241" w:rsidRPr="00280407" w:rsidRDefault="00280407" w:rsidP="00280407">
    <w:pPr>
      <w:pStyle w:val="Header-pool"/>
    </w:pPr>
    <w:r w:rsidRPr="00F96910">
      <w:t>UNEP/MC</w:t>
    </w:r>
    <w:r>
      <w:t>/</w:t>
    </w:r>
    <w:r w:rsidR="00DE2478">
      <w:t>ICC.7/INF/</w:t>
    </w:r>
    <w:r>
      <w:t>1</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11019" w14:textId="1B014709" w:rsidR="00A62241" w:rsidRPr="00280407" w:rsidRDefault="00280407" w:rsidP="00280407">
    <w:pPr>
      <w:pStyle w:val="Header-pool"/>
      <w:jc w:val="right"/>
    </w:pPr>
    <w:r w:rsidRPr="00F96910">
      <w:t>UNEP/MC</w:t>
    </w:r>
    <w:r>
      <w:t>/</w:t>
    </w:r>
    <w:r w:rsidR="004F19DC">
      <w:t>ICC</w:t>
    </w:r>
    <w:r w:rsidR="00DE2478">
      <w:t>.7/INF/1</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ADB83" w14:textId="77777777" w:rsidR="00A62241" w:rsidRPr="00F7542C" w:rsidRDefault="00A62241" w:rsidP="00F7542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A5CF2"/>
    <w:multiLevelType w:val="hybridMultilevel"/>
    <w:tmpl w:val="D8B650F6"/>
    <w:lvl w:ilvl="0" w:tplc="04090017">
      <w:start w:val="1"/>
      <w:numFmt w:val="lowerLetter"/>
      <w:lvlText w:val="%1)"/>
      <w:lvlJc w:val="left"/>
      <w:pPr>
        <w:ind w:left="2174" w:hanging="360"/>
      </w:pPr>
    </w:lvl>
    <w:lvl w:ilvl="1" w:tplc="04090019" w:tentative="1">
      <w:start w:val="1"/>
      <w:numFmt w:val="lowerLetter"/>
      <w:lvlText w:val="%2."/>
      <w:lvlJc w:val="left"/>
      <w:pPr>
        <w:ind w:left="2894" w:hanging="360"/>
      </w:pPr>
    </w:lvl>
    <w:lvl w:ilvl="2" w:tplc="0409001B" w:tentative="1">
      <w:start w:val="1"/>
      <w:numFmt w:val="lowerRoman"/>
      <w:lvlText w:val="%3."/>
      <w:lvlJc w:val="right"/>
      <w:pPr>
        <w:ind w:left="3614" w:hanging="180"/>
      </w:pPr>
    </w:lvl>
    <w:lvl w:ilvl="3" w:tplc="0409000F" w:tentative="1">
      <w:start w:val="1"/>
      <w:numFmt w:val="decimal"/>
      <w:lvlText w:val="%4."/>
      <w:lvlJc w:val="left"/>
      <w:pPr>
        <w:ind w:left="4334" w:hanging="360"/>
      </w:pPr>
    </w:lvl>
    <w:lvl w:ilvl="4" w:tplc="04090019" w:tentative="1">
      <w:start w:val="1"/>
      <w:numFmt w:val="lowerLetter"/>
      <w:lvlText w:val="%5."/>
      <w:lvlJc w:val="left"/>
      <w:pPr>
        <w:ind w:left="5054" w:hanging="360"/>
      </w:pPr>
    </w:lvl>
    <w:lvl w:ilvl="5" w:tplc="0409001B" w:tentative="1">
      <w:start w:val="1"/>
      <w:numFmt w:val="lowerRoman"/>
      <w:lvlText w:val="%6."/>
      <w:lvlJc w:val="right"/>
      <w:pPr>
        <w:ind w:left="5774" w:hanging="180"/>
      </w:pPr>
    </w:lvl>
    <w:lvl w:ilvl="6" w:tplc="0409000F" w:tentative="1">
      <w:start w:val="1"/>
      <w:numFmt w:val="decimal"/>
      <w:lvlText w:val="%7."/>
      <w:lvlJc w:val="left"/>
      <w:pPr>
        <w:ind w:left="6494" w:hanging="360"/>
      </w:pPr>
    </w:lvl>
    <w:lvl w:ilvl="7" w:tplc="04090019" w:tentative="1">
      <w:start w:val="1"/>
      <w:numFmt w:val="lowerLetter"/>
      <w:lvlText w:val="%8."/>
      <w:lvlJc w:val="left"/>
      <w:pPr>
        <w:ind w:left="7214" w:hanging="360"/>
      </w:pPr>
    </w:lvl>
    <w:lvl w:ilvl="8" w:tplc="0409001B" w:tentative="1">
      <w:start w:val="1"/>
      <w:numFmt w:val="lowerRoman"/>
      <w:lvlText w:val="%9."/>
      <w:lvlJc w:val="right"/>
      <w:pPr>
        <w:ind w:left="7934" w:hanging="180"/>
      </w:pPr>
    </w:lvl>
  </w:abstractNum>
  <w:abstractNum w:abstractNumId="1" w15:restartNumberingAfterBreak="0">
    <w:nsid w:val="3F363356"/>
    <w:multiLevelType w:val="hybridMultilevel"/>
    <w:tmpl w:val="4A1C96F0"/>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40BB0094"/>
    <w:multiLevelType w:val="hybridMultilevel"/>
    <w:tmpl w:val="7B82AE90"/>
    <w:lvl w:ilvl="0" w:tplc="2824552C">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A66A9D"/>
    <w:multiLevelType w:val="multilevel"/>
    <w:tmpl w:val="9DAC737C"/>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 w15:restartNumberingAfterBreak="0">
    <w:nsid w:val="55114190"/>
    <w:multiLevelType w:val="hybridMultilevel"/>
    <w:tmpl w:val="AAC85596"/>
    <w:lvl w:ilvl="0" w:tplc="0CEE6AF6">
      <w:start w:val="1"/>
      <w:numFmt w:val="upperLetter"/>
      <w:lvlText w:val="%1."/>
      <w:lvlJc w:val="left"/>
      <w:pPr>
        <w:ind w:left="1350" w:hanging="360"/>
      </w:pPr>
      <w:rPr>
        <w:rFonts w:hint="default"/>
      </w:rPr>
    </w:lvl>
    <w:lvl w:ilvl="1" w:tplc="04090019" w:tentative="1">
      <w:start w:val="1"/>
      <w:numFmt w:val="lowerLetter"/>
      <w:lvlText w:val="%2."/>
      <w:lvlJc w:val="left"/>
      <w:pPr>
        <w:ind w:left="2327" w:hanging="360"/>
      </w:pPr>
    </w:lvl>
    <w:lvl w:ilvl="2" w:tplc="0409001B" w:tentative="1">
      <w:start w:val="1"/>
      <w:numFmt w:val="lowerRoman"/>
      <w:lvlText w:val="%3."/>
      <w:lvlJc w:val="right"/>
      <w:pPr>
        <w:ind w:left="3047" w:hanging="180"/>
      </w:pPr>
    </w:lvl>
    <w:lvl w:ilvl="3" w:tplc="0409000F" w:tentative="1">
      <w:start w:val="1"/>
      <w:numFmt w:val="decimal"/>
      <w:lvlText w:val="%4."/>
      <w:lvlJc w:val="left"/>
      <w:pPr>
        <w:ind w:left="3767" w:hanging="360"/>
      </w:pPr>
    </w:lvl>
    <w:lvl w:ilvl="4" w:tplc="04090019" w:tentative="1">
      <w:start w:val="1"/>
      <w:numFmt w:val="lowerLetter"/>
      <w:lvlText w:val="%5."/>
      <w:lvlJc w:val="left"/>
      <w:pPr>
        <w:ind w:left="4487" w:hanging="360"/>
      </w:pPr>
    </w:lvl>
    <w:lvl w:ilvl="5" w:tplc="0409001B" w:tentative="1">
      <w:start w:val="1"/>
      <w:numFmt w:val="lowerRoman"/>
      <w:lvlText w:val="%6."/>
      <w:lvlJc w:val="right"/>
      <w:pPr>
        <w:ind w:left="5207" w:hanging="180"/>
      </w:pPr>
    </w:lvl>
    <w:lvl w:ilvl="6" w:tplc="0409000F" w:tentative="1">
      <w:start w:val="1"/>
      <w:numFmt w:val="decimal"/>
      <w:lvlText w:val="%7."/>
      <w:lvlJc w:val="left"/>
      <w:pPr>
        <w:ind w:left="5927" w:hanging="360"/>
      </w:pPr>
    </w:lvl>
    <w:lvl w:ilvl="7" w:tplc="04090019" w:tentative="1">
      <w:start w:val="1"/>
      <w:numFmt w:val="lowerLetter"/>
      <w:lvlText w:val="%8."/>
      <w:lvlJc w:val="left"/>
      <w:pPr>
        <w:ind w:left="6647" w:hanging="360"/>
      </w:pPr>
    </w:lvl>
    <w:lvl w:ilvl="8" w:tplc="0409001B" w:tentative="1">
      <w:start w:val="1"/>
      <w:numFmt w:val="lowerRoman"/>
      <w:lvlText w:val="%9."/>
      <w:lvlJc w:val="right"/>
      <w:pPr>
        <w:ind w:left="7367" w:hanging="180"/>
      </w:pPr>
    </w:lvl>
  </w:abstractNum>
  <w:abstractNum w:abstractNumId="5" w15:restartNumberingAfterBreak="0">
    <w:nsid w:val="5E0536CB"/>
    <w:multiLevelType w:val="hybridMultilevel"/>
    <w:tmpl w:val="E854948E"/>
    <w:lvl w:ilvl="0" w:tplc="511E7A22">
      <w:start w:val="12"/>
      <w:numFmt w:val="bullet"/>
      <w:lvlText w:val=""/>
      <w:lvlJc w:val="left"/>
      <w:pPr>
        <w:ind w:left="720" w:hanging="360"/>
      </w:pPr>
      <w:rPr>
        <w:rFonts w:ascii="Symbol" w:eastAsia="SimSu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5F4C00"/>
    <w:multiLevelType w:val="hybridMultilevel"/>
    <w:tmpl w:val="BE3EFB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7058326">
    <w:abstractNumId w:val="3"/>
  </w:num>
  <w:num w:numId="2" w16cid:durableId="1591811326">
    <w:abstractNumId w:val="3"/>
    <w:lvlOverride w:ilvl="0">
      <w:lvl w:ilvl="0">
        <w:start w:val="1"/>
        <w:numFmt w:val="decimal"/>
        <w:pStyle w:val="Normalnumber"/>
        <w:lvlText w:val="%1."/>
        <w:lvlJc w:val="left"/>
        <w:pPr>
          <w:tabs>
            <w:tab w:val="num" w:pos="567"/>
          </w:tabs>
          <w:ind w:left="1247" w:firstLine="0"/>
        </w:pPr>
        <w:rPr>
          <w:rFonts w:hint="default"/>
          <w:b w:val="0"/>
          <w:bCs/>
          <w:i w:val="0"/>
          <w:iCs w:val="0"/>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Roman"/>
        <w:lvlText w:val="%5."/>
        <w:lvlJc w:val="left"/>
        <w:pPr>
          <w:tabs>
            <w:tab w:val="num" w:pos="567"/>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 w16cid:durableId="1639722026">
    <w:abstractNumId w:val="3"/>
    <w:lvlOverride w:ilvl="0">
      <w:lvl w:ilvl="0">
        <w:start w:val="1"/>
        <w:numFmt w:val="decimal"/>
        <w:pStyle w:val="Normalnumber"/>
        <w:lvlText w:val="%1."/>
        <w:lvlJc w:val="left"/>
        <w:pPr>
          <w:tabs>
            <w:tab w:val="num" w:pos="6700"/>
          </w:tabs>
          <w:ind w:left="7380" w:firstLine="0"/>
        </w:pPr>
        <w:rPr>
          <w:rFonts w:hint="default"/>
          <w:b w:val="0"/>
          <w:bCs w:val="0"/>
          <w:i w:val="0"/>
          <w:iCs w:val="0"/>
        </w:rPr>
      </w:lvl>
    </w:lvlOverride>
  </w:num>
  <w:num w:numId="4" w16cid:durableId="2095009078">
    <w:abstractNumId w:val="1"/>
  </w:num>
  <w:num w:numId="5" w16cid:durableId="2052342408">
    <w:abstractNumId w:val="2"/>
  </w:num>
  <w:num w:numId="6" w16cid:durableId="1335186414">
    <w:abstractNumId w:val="4"/>
  </w:num>
  <w:num w:numId="7" w16cid:durableId="1858155806">
    <w:abstractNumId w:val="6"/>
  </w:num>
  <w:num w:numId="8" w16cid:durableId="1225028807">
    <w:abstractNumId w:val="5"/>
  </w:num>
  <w:num w:numId="9" w16cid:durableId="195853470">
    <w:abstractNumId w:val="0"/>
  </w:num>
  <w:num w:numId="10" w16cid:durableId="620839019">
    <w:abstractNumId w:val="3"/>
    <w:lvlOverride w:ilvl="0">
      <w:lvl w:ilvl="0">
        <w:start w:val="1"/>
        <w:numFmt w:val="decimal"/>
        <w:pStyle w:val="Normalnumber"/>
        <w:lvlText w:val="%1."/>
        <w:lvlJc w:val="left"/>
        <w:pPr>
          <w:tabs>
            <w:tab w:val="num" w:pos="567"/>
          </w:tabs>
          <w:ind w:left="1247" w:firstLine="0"/>
        </w:pPr>
        <w:rPr>
          <w:rFonts w:hint="default"/>
          <w:b w:val="0"/>
          <w:bCs/>
          <w:i w:val="0"/>
          <w:iCs w:val="0"/>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Roman"/>
        <w:lvlText w:val="%5."/>
        <w:lvlJc w:val="left"/>
        <w:pPr>
          <w:tabs>
            <w:tab w:val="num" w:pos="567"/>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1" w16cid:durableId="92171009">
    <w:abstractNumId w:val="3"/>
    <w:lvlOverride w:ilvl="0">
      <w:lvl w:ilvl="0">
        <w:start w:val="1"/>
        <w:numFmt w:val="decimal"/>
        <w:pStyle w:val="Normalnumber"/>
        <w:lvlText w:val="%1."/>
        <w:lvlJc w:val="left"/>
        <w:pPr>
          <w:tabs>
            <w:tab w:val="num" w:pos="567"/>
          </w:tabs>
          <w:ind w:left="1247" w:firstLine="0"/>
        </w:pPr>
        <w:rPr>
          <w:rFonts w:hint="default"/>
          <w:b w:val="0"/>
          <w:bCs/>
          <w:i w:val="0"/>
          <w:iCs w:val="0"/>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Roman"/>
        <w:lvlText w:val="%5."/>
        <w:lvlJc w:val="left"/>
        <w:pPr>
          <w:tabs>
            <w:tab w:val="num" w:pos="567"/>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en-US" w:vendorID="64" w:dllVersion="0" w:nlCheck="1" w:checkStyle="0"/>
  <w:activeWritingStyle w:appName="MSWord" w:lang="en-GB" w:vendorID="64" w:dllVersion="0" w:nlCheck="1" w:checkStyle="0"/>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19"/>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CB9"/>
    <w:rsid w:val="00006DF3"/>
    <w:rsid w:val="000149E6"/>
    <w:rsid w:val="000156DA"/>
    <w:rsid w:val="00015AA3"/>
    <w:rsid w:val="00021644"/>
    <w:rsid w:val="00021842"/>
    <w:rsid w:val="00021D66"/>
    <w:rsid w:val="000238FA"/>
    <w:rsid w:val="000247B0"/>
    <w:rsid w:val="00025536"/>
    <w:rsid w:val="00026997"/>
    <w:rsid w:val="0002779E"/>
    <w:rsid w:val="00033E0B"/>
    <w:rsid w:val="00035EDE"/>
    <w:rsid w:val="0003614A"/>
    <w:rsid w:val="00044340"/>
    <w:rsid w:val="00046757"/>
    <w:rsid w:val="0004750B"/>
    <w:rsid w:val="00047DA1"/>
    <w:rsid w:val="000509B4"/>
    <w:rsid w:val="00053733"/>
    <w:rsid w:val="000538B8"/>
    <w:rsid w:val="00056B22"/>
    <w:rsid w:val="0006035B"/>
    <w:rsid w:val="000628F1"/>
    <w:rsid w:val="00063DA0"/>
    <w:rsid w:val="000659BB"/>
    <w:rsid w:val="00071886"/>
    <w:rsid w:val="0007219B"/>
    <w:rsid w:val="00072244"/>
    <w:rsid w:val="00073CC6"/>
    <w:rsid w:val="000742BC"/>
    <w:rsid w:val="00074EC3"/>
    <w:rsid w:val="00082A0C"/>
    <w:rsid w:val="00083504"/>
    <w:rsid w:val="00084731"/>
    <w:rsid w:val="000855FF"/>
    <w:rsid w:val="00085920"/>
    <w:rsid w:val="00087153"/>
    <w:rsid w:val="00091D3C"/>
    <w:rsid w:val="00093BC4"/>
    <w:rsid w:val="000941E5"/>
    <w:rsid w:val="0009640C"/>
    <w:rsid w:val="000A6643"/>
    <w:rsid w:val="000B16B7"/>
    <w:rsid w:val="000B22A2"/>
    <w:rsid w:val="000B4C97"/>
    <w:rsid w:val="000C0F46"/>
    <w:rsid w:val="000C12E6"/>
    <w:rsid w:val="000C2A52"/>
    <w:rsid w:val="000C2E46"/>
    <w:rsid w:val="000C3AD7"/>
    <w:rsid w:val="000C45C5"/>
    <w:rsid w:val="000D0733"/>
    <w:rsid w:val="000D33C0"/>
    <w:rsid w:val="000D6941"/>
    <w:rsid w:val="000E08B9"/>
    <w:rsid w:val="000E0B2C"/>
    <w:rsid w:val="000E165A"/>
    <w:rsid w:val="000E5925"/>
    <w:rsid w:val="000E6A82"/>
    <w:rsid w:val="000E6D80"/>
    <w:rsid w:val="000F074A"/>
    <w:rsid w:val="000F0F1E"/>
    <w:rsid w:val="000F1A04"/>
    <w:rsid w:val="000F2E4A"/>
    <w:rsid w:val="000F410E"/>
    <w:rsid w:val="000F4126"/>
    <w:rsid w:val="000F73AF"/>
    <w:rsid w:val="000F7700"/>
    <w:rsid w:val="000F7A18"/>
    <w:rsid w:val="000F7F47"/>
    <w:rsid w:val="0010063B"/>
    <w:rsid w:val="00101B54"/>
    <w:rsid w:val="00102991"/>
    <w:rsid w:val="00103269"/>
    <w:rsid w:val="0010443B"/>
    <w:rsid w:val="00104501"/>
    <w:rsid w:val="001061F4"/>
    <w:rsid w:val="00112499"/>
    <w:rsid w:val="00120017"/>
    <w:rsid w:val="001202E3"/>
    <w:rsid w:val="00122325"/>
    <w:rsid w:val="001232BA"/>
    <w:rsid w:val="00123699"/>
    <w:rsid w:val="00123F2E"/>
    <w:rsid w:val="0012644F"/>
    <w:rsid w:val="0012687E"/>
    <w:rsid w:val="00126AAA"/>
    <w:rsid w:val="0013059D"/>
    <w:rsid w:val="00130C16"/>
    <w:rsid w:val="00130F69"/>
    <w:rsid w:val="00131439"/>
    <w:rsid w:val="00131BA7"/>
    <w:rsid w:val="001353FA"/>
    <w:rsid w:val="001403A3"/>
    <w:rsid w:val="00141A55"/>
    <w:rsid w:val="00143880"/>
    <w:rsid w:val="001446A3"/>
    <w:rsid w:val="001452C2"/>
    <w:rsid w:val="001452C6"/>
    <w:rsid w:val="00145960"/>
    <w:rsid w:val="00145AF7"/>
    <w:rsid w:val="001471E9"/>
    <w:rsid w:val="00153CF2"/>
    <w:rsid w:val="0015442E"/>
    <w:rsid w:val="00154467"/>
    <w:rsid w:val="00154C6A"/>
    <w:rsid w:val="00155395"/>
    <w:rsid w:val="00160D74"/>
    <w:rsid w:val="001611BC"/>
    <w:rsid w:val="00162B28"/>
    <w:rsid w:val="00167D02"/>
    <w:rsid w:val="00167FD7"/>
    <w:rsid w:val="00170A66"/>
    <w:rsid w:val="001726CF"/>
    <w:rsid w:val="00176C83"/>
    <w:rsid w:val="00176CD9"/>
    <w:rsid w:val="00177AA1"/>
    <w:rsid w:val="00180699"/>
    <w:rsid w:val="00180B4A"/>
    <w:rsid w:val="001819EC"/>
    <w:rsid w:val="00181EC8"/>
    <w:rsid w:val="00183C2C"/>
    <w:rsid w:val="00184349"/>
    <w:rsid w:val="00186A23"/>
    <w:rsid w:val="00187889"/>
    <w:rsid w:val="0019277E"/>
    <w:rsid w:val="00193DC9"/>
    <w:rsid w:val="00195E9F"/>
    <w:rsid w:val="00195F33"/>
    <w:rsid w:val="0019695F"/>
    <w:rsid w:val="00196B56"/>
    <w:rsid w:val="00196D5B"/>
    <w:rsid w:val="00197CFD"/>
    <w:rsid w:val="001A1643"/>
    <w:rsid w:val="001A4586"/>
    <w:rsid w:val="001A492D"/>
    <w:rsid w:val="001B1617"/>
    <w:rsid w:val="001B2B6C"/>
    <w:rsid w:val="001B460E"/>
    <w:rsid w:val="001B504B"/>
    <w:rsid w:val="001B7D42"/>
    <w:rsid w:val="001C2DF9"/>
    <w:rsid w:val="001C5D94"/>
    <w:rsid w:val="001C74E6"/>
    <w:rsid w:val="001D0A43"/>
    <w:rsid w:val="001D1A70"/>
    <w:rsid w:val="001D2827"/>
    <w:rsid w:val="001D3874"/>
    <w:rsid w:val="001D7532"/>
    <w:rsid w:val="001D7E75"/>
    <w:rsid w:val="001E0CE9"/>
    <w:rsid w:val="001E56D2"/>
    <w:rsid w:val="001E7D56"/>
    <w:rsid w:val="001F14F3"/>
    <w:rsid w:val="001F28E7"/>
    <w:rsid w:val="001F40DB"/>
    <w:rsid w:val="001F4449"/>
    <w:rsid w:val="001F6C6D"/>
    <w:rsid w:val="001F75DE"/>
    <w:rsid w:val="00200759"/>
    <w:rsid w:val="00200D58"/>
    <w:rsid w:val="002013BE"/>
    <w:rsid w:val="00201FF1"/>
    <w:rsid w:val="00205675"/>
    <w:rsid w:val="00206247"/>
    <w:rsid w:val="002063A4"/>
    <w:rsid w:val="00206B02"/>
    <w:rsid w:val="00210E23"/>
    <w:rsid w:val="002113D2"/>
    <w:rsid w:val="0021145B"/>
    <w:rsid w:val="0021201A"/>
    <w:rsid w:val="002175AF"/>
    <w:rsid w:val="0022166A"/>
    <w:rsid w:val="00222E34"/>
    <w:rsid w:val="0022630E"/>
    <w:rsid w:val="00226DDA"/>
    <w:rsid w:val="0022791C"/>
    <w:rsid w:val="00230454"/>
    <w:rsid w:val="00231135"/>
    <w:rsid w:val="00234B59"/>
    <w:rsid w:val="00235747"/>
    <w:rsid w:val="002359F9"/>
    <w:rsid w:val="0023647C"/>
    <w:rsid w:val="00242290"/>
    <w:rsid w:val="00242ABF"/>
    <w:rsid w:val="00243D36"/>
    <w:rsid w:val="00247707"/>
    <w:rsid w:val="00250B6D"/>
    <w:rsid w:val="00252A8F"/>
    <w:rsid w:val="002576D1"/>
    <w:rsid w:val="0026018E"/>
    <w:rsid w:val="00260799"/>
    <w:rsid w:val="0026208E"/>
    <w:rsid w:val="002628FC"/>
    <w:rsid w:val="00271C70"/>
    <w:rsid w:val="00275DA1"/>
    <w:rsid w:val="002768BA"/>
    <w:rsid w:val="002770FD"/>
    <w:rsid w:val="00277497"/>
    <w:rsid w:val="00280407"/>
    <w:rsid w:val="00281A27"/>
    <w:rsid w:val="00282767"/>
    <w:rsid w:val="00282E54"/>
    <w:rsid w:val="00283D91"/>
    <w:rsid w:val="00286740"/>
    <w:rsid w:val="002929D8"/>
    <w:rsid w:val="00296AA9"/>
    <w:rsid w:val="002A08F9"/>
    <w:rsid w:val="002A19FC"/>
    <w:rsid w:val="002A237D"/>
    <w:rsid w:val="002A4C53"/>
    <w:rsid w:val="002A6922"/>
    <w:rsid w:val="002B0672"/>
    <w:rsid w:val="002B1026"/>
    <w:rsid w:val="002B18F4"/>
    <w:rsid w:val="002B1EE9"/>
    <w:rsid w:val="002B247F"/>
    <w:rsid w:val="002B2835"/>
    <w:rsid w:val="002B33EC"/>
    <w:rsid w:val="002B59BF"/>
    <w:rsid w:val="002C0960"/>
    <w:rsid w:val="002C145D"/>
    <w:rsid w:val="002C2B5D"/>
    <w:rsid w:val="002C2C3E"/>
    <w:rsid w:val="002C3B3E"/>
    <w:rsid w:val="002C3D1D"/>
    <w:rsid w:val="002C533E"/>
    <w:rsid w:val="002C605C"/>
    <w:rsid w:val="002D01D3"/>
    <w:rsid w:val="002D027F"/>
    <w:rsid w:val="002D09FA"/>
    <w:rsid w:val="002D0ACA"/>
    <w:rsid w:val="002D3179"/>
    <w:rsid w:val="002D7A85"/>
    <w:rsid w:val="002D7B60"/>
    <w:rsid w:val="002D7DAD"/>
    <w:rsid w:val="002E1260"/>
    <w:rsid w:val="002E6599"/>
    <w:rsid w:val="002E79DA"/>
    <w:rsid w:val="002E7E47"/>
    <w:rsid w:val="002F4761"/>
    <w:rsid w:val="002F5C79"/>
    <w:rsid w:val="002F5D7E"/>
    <w:rsid w:val="002F662E"/>
    <w:rsid w:val="00300C91"/>
    <w:rsid w:val="003019E2"/>
    <w:rsid w:val="00305350"/>
    <w:rsid w:val="00305461"/>
    <w:rsid w:val="00306487"/>
    <w:rsid w:val="003102BE"/>
    <w:rsid w:val="0031413F"/>
    <w:rsid w:val="003148BB"/>
    <w:rsid w:val="00315786"/>
    <w:rsid w:val="003172B5"/>
    <w:rsid w:val="00317976"/>
    <w:rsid w:val="0032451B"/>
    <w:rsid w:val="00324567"/>
    <w:rsid w:val="00324B1A"/>
    <w:rsid w:val="00324FF4"/>
    <w:rsid w:val="00325F79"/>
    <w:rsid w:val="00332345"/>
    <w:rsid w:val="0033457F"/>
    <w:rsid w:val="003353C0"/>
    <w:rsid w:val="00335D61"/>
    <w:rsid w:val="00336FE7"/>
    <w:rsid w:val="003443ED"/>
    <w:rsid w:val="00347A07"/>
    <w:rsid w:val="00347D5E"/>
    <w:rsid w:val="00350A6C"/>
    <w:rsid w:val="00355EA9"/>
    <w:rsid w:val="003578DE"/>
    <w:rsid w:val="00360C19"/>
    <w:rsid w:val="00360D94"/>
    <w:rsid w:val="00362047"/>
    <w:rsid w:val="00364F62"/>
    <w:rsid w:val="00365749"/>
    <w:rsid w:val="0036669D"/>
    <w:rsid w:val="00370018"/>
    <w:rsid w:val="00371CA0"/>
    <w:rsid w:val="00372781"/>
    <w:rsid w:val="00377418"/>
    <w:rsid w:val="00380390"/>
    <w:rsid w:val="00380C29"/>
    <w:rsid w:val="00382270"/>
    <w:rsid w:val="00383147"/>
    <w:rsid w:val="00385BCC"/>
    <w:rsid w:val="0038611B"/>
    <w:rsid w:val="00386AB0"/>
    <w:rsid w:val="0039169B"/>
    <w:rsid w:val="00392734"/>
    <w:rsid w:val="0039295C"/>
    <w:rsid w:val="00392F9C"/>
    <w:rsid w:val="003943D9"/>
    <w:rsid w:val="00396257"/>
    <w:rsid w:val="003963DF"/>
    <w:rsid w:val="0039666B"/>
    <w:rsid w:val="00397EB8"/>
    <w:rsid w:val="003A1C5B"/>
    <w:rsid w:val="003A2F51"/>
    <w:rsid w:val="003A4142"/>
    <w:rsid w:val="003A4FD0"/>
    <w:rsid w:val="003A603B"/>
    <w:rsid w:val="003A69D1"/>
    <w:rsid w:val="003A7705"/>
    <w:rsid w:val="003A77F1"/>
    <w:rsid w:val="003B1545"/>
    <w:rsid w:val="003B2515"/>
    <w:rsid w:val="003B5B6F"/>
    <w:rsid w:val="003B5FFF"/>
    <w:rsid w:val="003C01B9"/>
    <w:rsid w:val="003C06C4"/>
    <w:rsid w:val="003C409D"/>
    <w:rsid w:val="003C4922"/>
    <w:rsid w:val="003C4DDC"/>
    <w:rsid w:val="003C5BA6"/>
    <w:rsid w:val="003C5F05"/>
    <w:rsid w:val="003D104A"/>
    <w:rsid w:val="003D147C"/>
    <w:rsid w:val="003D17B7"/>
    <w:rsid w:val="003D298B"/>
    <w:rsid w:val="003E05BC"/>
    <w:rsid w:val="003E1EE9"/>
    <w:rsid w:val="003E2AE7"/>
    <w:rsid w:val="003E4B69"/>
    <w:rsid w:val="003E5FC0"/>
    <w:rsid w:val="003E6F41"/>
    <w:rsid w:val="003E7A8B"/>
    <w:rsid w:val="003E7DE3"/>
    <w:rsid w:val="003F06BB"/>
    <w:rsid w:val="003F0E85"/>
    <w:rsid w:val="003F1429"/>
    <w:rsid w:val="003F38B9"/>
    <w:rsid w:val="003F4095"/>
    <w:rsid w:val="003F5344"/>
    <w:rsid w:val="003F6237"/>
    <w:rsid w:val="00400AAB"/>
    <w:rsid w:val="004026DD"/>
    <w:rsid w:val="004051A1"/>
    <w:rsid w:val="00406D86"/>
    <w:rsid w:val="00410C55"/>
    <w:rsid w:val="00410FC2"/>
    <w:rsid w:val="00412BE1"/>
    <w:rsid w:val="00412C30"/>
    <w:rsid w:val="00416854"/>
    <w:rsid w:val="00417367"/>
    <w:rsid w:val="00417725"/>
    <w:rsid w:val="00417D45"/>
    <w:rsid w:val="0042053A"/>
    <w:rsid w:val="004218AF"/>
    <w:rsid w:val="0042327B"/>
    <w:rsid w:val="00423D2C"/>
    <w:rsid w:val="0042478F"/>
    <w:rsid w:val="00426203"/>
    <w:rsid w:val="00426E51"/>
    <w:rsid w:val="00427946"/>
    <w:rsid w:val="004309E2"/>
    <w:rsid w:val="00432084"/>
    <w:rsid w:val="00433D09"/>
    <w:rsid w:val="00435974"/>
    <w:rsid w:val="00437AAF"/>
    <w:rsid w:val="00437F26"/>
    <w:rsid w:val="00441ECE"/>
    <w:rsid w:val="004428E8"/>
    <w:rsid w:val="00443A88"/>
    <w:rsid w:val="00443DFE"/>
    <w:rsid w:val="00444097"/>
    <w:rsid w:val="00445487"/>
    <w:rsid w:val="00445CB4"/>
    <w:rsid w:val="00451523"/>
    <w:rsid w:val="00454769"/>
    <w:rsid w:val="00466991"/>
    <w:rsid w:val="00466B17"/>
    <w:rsid w:val="0047064C"/>
    <w:rsid w:val="00471759"/>
    <w:rsid w:val="00471AB8"/>
    <w:rsid w:val="00471D7A"/>
    <w:rsid w:val="0047495C"/>
    <w:rsid w:val="0047581B"/>
    <w:rsid w:val="00475A23"/>
    <w:rsid w:val="00481ADB"/>
    <w:rsid w:val="00481DF9"/>
    <w:rsid w:val="00482CF6"/>
    <w:rsid w:val="004836B0"/>
    <w:rsid w:val="00483B73"/>
    <w:rsid w:val="00484B44"/>
    <w:rsid w:val="004866CE"/>
    <w:rsid w:val="00496DA2"/>
    <w:rsid w:val="004970A7"/>
    <w:rsid w:val="004A42E1"/>
    <w:rsid w:val="004A4E0B"/>
    <w:rsid w:val="004A7ADA"/>
    <w:rsid w:val="004B162C"/>
    <w:rsid w:val="004B1EDE"/>
    <w:rsid w:val="004B27DD"/>
    <w:rsid w:val="004B5CB9"/>
    <w:rsid w:val="004B614E"/>
    <w:rsid w:val="004C3DBE"/>
    <w:rsid w:val="004C577A"/>
    <w:rsid w:val="004C5C96"/>
    <w:rsid w:val="004D06A4"/>
    <w:rsid w:val="004D3EB0"/>
    <w:rsid w:val="004E0F8D"/>
    <w:rsid w:val="004E3C17"/>
    <w:rsid w:val="004F0EC1"/>
    <w:rsid w:val="004F19DC"/>
    <w:rsid w:val="004F1A81"/>
    <w:rsid w:val="004F1CF0"/>
    <w:rsid w:val="004F239C"/>
    <w:rsid w:val="004F4D31"/>
    <w:rsid w:val="004F56D5"/>
    <w:rsid w:val="004F62D7"/>
    <w:rsid w:val="004F6D5E"/>
    <w:rsid w:val="004F6E7F"/>
    <w:rsid w:val="00500323"/>
    <w:rsid w:val="0050052E"/>
    <w:rsid w:val="005020BF"/>
    <w:rsid w:val="0050279B"/>
    <w:rsid w:val="00504315"/>
    <w:rsid w:val="0050523A"/>
    <w:rsid w:val="0051233C"/>
    <w:rsid w:val="00512FDE"/>
    <w:rsid w:val="00513031"/>
    <w:rsid w:val="00515DD6"/>
    <w:rsid w:val="00517782"/>
    <w:rsid w:val="0051785B"/>
    <w:rsid w:val="00521773"/>
    <w:rsid w:val="005218D9"/>
    <w:rsid w:val="00525736"/>
    <w:rsid w:val="005266CA"/>
    <w:rsid w:val="00527D70"/>
    <w:rsid w:val="00532826"/>
    <w:rsid w:val="00532FCD"/>
    <w:rsid w:val="00533C5F"/>
    <w:rsid w:val="005343F1"/>
    <w:rsid w:val="005360DB"/>
    <w:rsid w:val="00536186"/>
    <w:rsid w:val="005364E5"/>
    <w:rsid w:val="005369CB"/>
    <w:rsid w:val="00541E0B"/>
    <w:rsid w:val="00544C1A"/>
    <w:rsid w:val="00544CBB"/>
    <w:rsid w:val="00547B81"/>
    <w:rsid w:val="00551104"/>
    <w:rsid w:val="00561676"/>
    <w:rsid w:val="005644AE"/>
    <w:rsid w:val="00566B59"/>
    <w:rsid w:val="005711B2"/>
    <w:rsid w:val="00572DFD"/>
    <w:rsid w:val="0057315F"/>
    <w:rsid w:val="00576104"/>
    <w:rsid w:val="00582D21"/>
    <w:rsid w:val="005856FF"/>
    <w:rsid w:val="005A0104"/>
    <w:rsid w:val="005A0C52"/>
    <w:rsid w:val="005A151A"/>
    <w:rsid w:val="005A18A7"/>
    <w:rsid w:val="005A396D"/>
    <w:rsid w:val="005A4EAE"/>
    <w:rsid w:val="005A7688"/>
    <w:rsid w:val="005B0623"/>
    <w:rsid w:val="005B086F"/>
    <w:rsid w:val="005B19D8"/>
    <w:rsid w:val="005B3F0A"/>
    <w:rsid w:val="005B42A6"/>
    <w:rsid w:val="005B5FDB"/>
    <w:rsid w:val="005B6181"/>
    <w:rsid w:val="005B6E70"/>
    <w:rsid w:val="005C67C8"/>
    <w:rsid w:val="005D0249"/>
    <w:rsid w:val="005D1960"/>
    <w:rsid w:val="005D1DA1"/>
    <w:rsid w:val="005D2CFD"/>
    <w:rsid w:val="005D417C"/>
    <w:rsid w:val="005D5574"/>
    <w:rsid w:val="005D6870"/>
    <w:rsid w:val="005D6E8C"/>
    <w:rsid w:val="005E6099"/>
    <w:rsid w:val="005F100C"/>
    <w:rsid w:val="005F68DA"/>
    <w:rsid w:val="005F6A02"/>
    <w:rsid w:val="00602EFE"/>
    <w:rsid w:val="00605BA1"/>
    <w:rsid w:val="0060773B"/>
    <w:rsid w:val="0060778E"/>
    <w:rsid w:val="006157B5"/>
    <w:rsid w:val="00621D65"/>
    <w:rsid w:val="006226E6"/>
    <w:rsid w:val="00622901"/>
    <w:rsid w:val="00622D02"/>
    <w:rsid w:val="00625075"/>
    <w:rsid w:val="00626FC6"/>
    <w:rsid w:val="006303B4"/>
    <w:rsid w:val="006324F5"/>
    <w:rsid w:val="00633D3D"/>
    <w:rsid w:val="006343A7"/>
    <w:rsid w:val="006343F8"/>
    <w:rsid w:val="0063786B"/>
    <w:rsid w:val="00641703"/>
    <w:rsid w:val="006429A2"/>
    <w:rsid w:val="006431A6"/>
    <w:rsid w:val="006459F6"/>
    <w:rsid w:val="00646BDF"/>
    <w:rsid w:val="006501AD"/>
    <w:rsid w:val="00651BFA"/>
    <w:rsid w:val="006520E8"/>
    <w:rsid w:val="00654321"/>
    <w:rsid w:val="00654475"/>
    <w:rsid w:val="00660673"/>
    <w:rsid w:val="00660B04"/>
    <w:rsid w:val="00661CB4"/>
    <w:rsid w:val="006623B5"/>
    <w:rsid w:val="00662DE0"/>
    <w:rsid w:val="00665A4B"/>
    <w:rsid w:val="00666E4D"/>
    <w:rsid w:val="00666EE0"/>
    <w:rsid w:val="006706D3"/>
    <w:rsid w:val="006717E6"/>
    <w:rsid w:val="00672354"/>
    <w:rsid w:val="00673665"/>
    <w:rsid w:val="0067369E"/>
    <w:rsid w:val="00680611"/>
    <w:rsid w:val="00681610"/>
    <w:rsid w:val="006836B9"/>
    <w:rsid w:val="00687314"/>
    <w:rsid w:val="006874DD"/>
    <w:rsid w:val="00687EF3"/>
    <w:rsid w:val="00690EF6"/>
    <w:rsid w:val="00692E2A"/>
    <w:rsid w:val="00693FA5"/>
    <w:rsid w:val="0069677B"/>
    <w:rsid w:val="00697D8C"/>
    <w:rsid w:val="006A2B12"/>
    <w:rsid w:val="006A4BF6"/>
    <w:rsid w:val="006A76F2"/>
    <w:rsid w:val="006B02B5"/>
    <w:rsid w:val="006B1C2B"/>
    <w:rsid w:val="006B25FB"/>
    <w:rsid w:val="006B5D2C"/>
    <w:rsid w:val="006C0B53"/>
    <w:rsid w:val="006C4DFE"/>
    <w:rsid w:val="006C54E4"/>
    <w:rsid w:val="006C66FD"/>
    <w:rsid w:val="006C6BCC"/>
    <w:rsid w:val="006D0999"/>
    <w:rsid w:val="006D3785"/>
    <w:rsid w:val="006D3C64"/>
    <w:rsid w:val="006D4810"/>
    <w:rsid w:val="006D4F04"/>
    <w:rsid w:val="006D7EFB"/>
    <w:rsid w:val="006E0C61"/>
    <w:rsid w:val="006E2218"/>
    <w:rsid w:val="006E37C9"/>
    <w:rsid w:val="006E6672"/>
    <w:rsid w:val="006E6722"/>
    <w:rsid w:val="006E675B"/>
    <w:rsid w:val="006F3592"/>
    <w:rsid w:val="006F5276"/>
    <w:rsid w:val="007027B9"/>
    <w:rsid w:val="007034D6"/>
    <w:rsid w:val="00707110"/>
    <w:rsid w:val="00707468"/>
    <w:rsid w:val="00710A54"/>
    <w:rsid w:val="00713E1B"/>
    <w:rsid w:val="00715DF6"/>
    <w:rsid w:val="00715E88"/>
    <w:rsid w:val="00720558"/>
    <w:rsid w:val="00721487"/>
    <w:rsid w:val="00722C98"/>
    <w:rsid w:val="00723188"/>
    <w:rsid w:val="0072353B"/>
    <w:rsid w:val="00727A8E"/>
    <w:rsid w:val="00733E95"/>
    <w:rsid w:val="0073406A"/>
    <w:rsid w:val="00734CAA"/>
    <w:rsid w:val="00735E10"/>
    <w:rsid w:val="00735F63"/>
    <w:rsid w:val="0073690C"/>
    <w:rsid w:val="00741B20"/>
    <w:rsid w:val="007436E0"/>
    <w:rsid w:val="00745B19"/>
    <w:rsid w:val="007463C0"/>
    <w:rsid w:val="00751150"/>
    <w:rsid w:val="00752B64"/>
    <w:rsid w:val="0075339C"/>
    <w:rsid w:val="0075533C"/>
    <w:rsid w:val="00757581"/>
    <w:rsid w:val="00757F4C"/>
    <w:rsid w:val="007611A0"/>
    <w:rsid w:val="0076147A"/>
    <w:rsid w:val="00762098"/>
    <w:rsid w:val="00763310"/>
    <w:rsid w:val="0076509E"/>
    <w:rsid w:val="007771DD"/>
    <w:rsid w:val="007828A5"/>
    <w:rsid w:val="007841F5"/>
    <w:rsid w:val="00791386"/>
    <w:rsid w:val="0079264C"/>
    <w:rsid w:val="00796B51"/>
    <w:rsid w:val="00796D3F"/>
    <w:rsid w:val="00797911"/>
    <w:rsid w:val="00797EB7"/>
    <w:rsid w:val="007A1001"/>
    <w:rsid w:val="007A1683"/>
    <w:rsid w:val="007A5C12"/>
    <w:rsid w:val="007A6C5B"/>
    <w:rsid w:val="007A7A29"/>
    <w:rsid w:val="007A7CB0"/>
    <w:rsid w:val="007B1A36"/>
    <w:rsid w:val="007B24F8"/>
    <w:rsid w:val="007B5AA4"/>
    <w:rsid w:val="007B5DA0"/>
    <w:rsid w:val="007B68A3"/>
    <w:rsid w:val="007B68A7"/>
    <w:rsid w:val="007B68C2"/>
    <w:rsid w:val="007B6E5E"/>
    <w:rsid w:val="007C1FA4"/>
    <w:rsid w:val="007C2541"/>
    <w:rsid w:val="007C2F35"/>
    <w:rsid w:val="007C521D"/>
    <w:rsid w:val="007C5C73"/>
    <w:rsid w:val="007D34AB"/>
    <w:rsid w:val="007D3DB2"/>
    <w:rsid w:val="007D41A0"/>
    <w:rsid w:val="007D4F03"/>
    <w:rsid w:val="007D55C9"/>
    <w:rsid w:val="007D66A8"/>
    <w:rsid w:val="007D6947"/>
    <w:rsid w:val="007D7994"/>
    <w:rsid w:val="007E003F"/>
    <w:rsid w:val="007E26DA"/>
    <w:rsid w:val="007E7B01"/>
    <w:rsid w:val="007F2AEF"/>
    <w:rsid w:val="007F2F5A"/>
    <w:rsid w:val="007F443A"/>
    <w:rsid w:val="00806B29"/>
    <w:rsid w:val="00812FD6"/>
    <w:rsid w:val="00815AA2"/>
    <w:rsid w:val="008164F2"/>
    <w:rsid w:val="00817B85"/>
    <w:rsid w:val="00817ECB"/>
    <w:rsid w:val="008201A2"/>
    <w:rsid w:val="00821395"/>
    <w:rsid w:val="00821B27"/>
    <w:rsid w:val="00822B57"/>
    <w:rsid w:val="008233BB"/>
    <w:rsid w:val="00824307"/>
    <w:rsid w:val="00824FC7"/>
    <w:rsid w:val="00825CEF"/>
    <w:rsid w:val="00827ECB"/>
    <w:rsid w:val="00830091"/>
    <w:rsid w:val="00830E26"/>
    <w:rsid w:val="008328FB"/>
    <w:rsid w:val="008349B3"/>
    <w:rsid w:val="00835F32"/>
    <w:rsid w:val="008379E8"/>
    <w:rsid w:val="00843576"/>
    <w:rsid w:val="00843B64"/>
    <w:rsid w:val="00843FB6"/>
    <w:rsid w:val="008478FC"/>
    <w:rsid w:val="008539B5"/>
    <w:rsid w:val="00854FCD"/>
    <w:rsid w:val="008606F0"/>
    <w:rsid w:val="00863CFE"/>
    <w:rsid w:val="0086624A"/>
    <w:rsid w:val="00867BFF"/>
    <w:rsid w:val="008707BD"/>
    <w:rsid w:val="00872C8B"/>
    <w:rsid w:val="0087788A"/>
    <w:rsid w:val="00877B5B"/>
    <w:rsid w:val="00877ECA"/>
    <w:rsid w:val="0088003E"/>
    <w:rsid w:val="0088421B"/>
    <w:rsid w:val="0088480A"/>
    <w:rsid w:val="0088757A"/>
    <w:rsid w:val="0089059A"/>
    <w:rsid w:val="00890965"/>
    <w:rsid w:val="00892269"/>
    <w:rsid w:val="00892C83"/>
    <w:rsid w:val="00893A05"/>
    <w:rsid w:val="008957DD"/>
    <w:rsid w:val="00896CB1"/>
    <w:rsid w:val="00897D98"/>
    <w:rsid w:val="008A15DB"/>
    <w:rsid w:val="008A1B75"/>
    <w:rsid w:val="008A1C72"/>
    <w:rsid w:val="008A3441"/>
    <w:rsid w:val="008A6DF2"/>
    <w:rsid w:val="008A72DE"/>
    <w:rsid w:val="008A7356"/>
    <w:rsid w:val="008A7807"/>
    <w:rsid w:val="008B276D"/>
    <w:rsid w:val="008B2A65"/>
    <w:rsid w:val="008B4CC9"/>
    <w:rsid w:val="008B5D7B"/>
    <w:rsid w:val="008C2BBC"/>
    <w:rsid w:val="008C3B86"/>
    <w:rsid w:val="008D4173"/>
    <w:rsid w:val="008D486C"/>
    <w:rsid w:val="008D7C99"/>
    <w:rsid w:val="008E00C2"/>
    <w:rsid w:val="008E0FCB"/>
    <w:rsid w:val="008E131C"/>
    <w:rsid w:val="008E1424"/>
    <w:rsid w:val="008E4D0F"/>
    <w:rsid w:val="008E4DEC"/>
    <w:rsid w:val="008E5254"/>
    <w:rsid w:val="008F201B"/>
    <w:rsid w:val="008F5237"/>
    <w:rsid w:val="008F5D00"/>
    <w:rsid w:val="008F65C7"/>
    <w:rsid w:val="008F70FC"/>
    <w:rsid w:val="00903349"/>
    <w:rsid w:val="009035C5"/>
    <w:rsid w:val="00903994"/>
    <w:rsid w:val="00903E28"/>
    <w:rsid w:val="00904E35"/>
    <w:rsid w:val="00904FA5"/>
    <w:rsid w:val="0090668D"/>
    <w:rsid w:val="00907310"/>
    <w:rsid w:val="00912B77"/>
    <w:rsid w:val="0091401B"/>
    <w:rsid w:val="00914D5A"/>
    <w:rsid w:val="009164B4"/>
    <w:rsid w:val="0092178C"/>
    <w:rsid w:val="009279E9"/>
    <w:rsid w:val="00927DEC"/>
    <w:rsid w:val="00930B88"/>
    <w:rsid w:val="00930E68"/>
    <w:rsid w:val="00931CED"/>
    <w:rsid w:val="00932136"/>
    <w:rsid w:val="00934722"/>
    <w:rsid w:val="0094095A"/>
    <w:rsid w:val="00940DCC"/>
    <w:rsid w:val="0094179A"/>
    <w:rsid w:val="009417EC"/>
    <w:rsid w:val="0094332E"/>
    <w:rsid w:val="00943C8C"/>
    <w:rsid w:val="0094459E"/>
    <w:rsid w:val="00944DBC"/>
    <w:rsid w:val="00945722"/>
    <w:rsid w:val="009473C6"/>
    <w:rsid w:val="00950977"/>
    <w:rsid w:val="00951A7B"/>
    <w:rsid w:val="00952E59"/>
    <w:rsid w:val="0095394F"/>
    <w:rsid w:val="00955543"/>
    <w:rsid w:val="009564A6"/>
    <w:rsid w:val="00962471"/>
    <w:rsid w:val="00965B0E"/>
    <w:rsid w:val="009668EF"/>
    <w:rsid w:val="00967621"/>
    <w:rsid w:val="00967E6A"/>
    <w:rsid w:val="009727C2"/>
    <w:rsid w:val="0097397E"/>
    <w:rsid w:val="00975105"/>
    <w:rsid w:val="00981FAF"/>
    <w:rsid w:val="0098203B"/>
    <w:rsid w:val="00983EB0"/>
    <w:rsid w:val="00984069"/>
    <w:rsid w:val="00984A90"/>
    <w:rsid w:val="00990744"/>
    <w:rsid w:val="00990A31"/>
    <w:rsid w:val="009927A0"/>
    <w:rsid w:val="00992DE3"/>
    <w:rsid w:val="0099652A"/>
    <w:rsid w:val="009A1878"/>
    <w:rsid w:val="009A1A0E"/>
    <w:rsid w:val="009A21F0"/>
    <w:rsid w:val="009A26AB"/>
    <w:rsid w:val="009A2BCC"/>
    <w:rsid w:val="009A5BE8"/>
    <w:rsid w:val="009A6B35"/>
    <w:rsid w:val="009A6BC9"/>
    <w:rsid w:val="009A7C4E"/>
    <w:rsid w:val="009B13B9"/>
    <w:rsid w:val="009B1910"/>
    <w:rsid w:val="009B2B42"/>
    <w:rsid w:val="009B3731"/>
    <w:rsid w:val="009B4A0F"/>
    <w:rsid w:val="009B709A"/>
    <w:rsid w:val="009C11D2"/>
    <w:rsid w:val="009C3EAD"/>
    <w:rsid w:val="009C4362"/>
    <w:rsid w:val="009C4E96"/>
    <w:rsid w:val="009C680D"/>
    <w:rsid w:val="009C6C70"/>
    <w:rsid w:val="009D0B63"/>
    <w:rsid w:val="009D4C6F"/>
    <w:rsid w:val="009D7B82"/>
    <w:rsid w:val="009E24BE"/>
    <w:rsid w:val="009E29AA"/>
    <w:rsid w:val="009E2F3F"/>
    <w:rsid w:val="009E307E"/>
    <w:rsid w:val="009F25B1"/>
    <w:rsid w:val="009F5280"/>
    <w:rsid w:val="009F5323"/>
    <w:rsid w:val="009F56E8"/>
    <w:rsid w:val="009F6717"/>
    <w:rsid w:val="00A001C6"/>
    <w:rsid w:val="00A025C3"/>
    <w:rsid w:val="00A02DAA"/>
    <w:rsid w:val="00A04CF6"/>
    <w:rsid w:val="00A075E5"/>
    <w:rsid w:val="00A07870"/>
    <w:rsid w:val="00A07F19"/>
    <w:rsid w:val="00A11AD1"/>
    <w:rsid w:val="00A11B9F"/>
    <w:rsid w:val="00A11C08"/>
    <w:rsid w:val="00A1247D"/>
    <w:rsid w:val="00A13230"/>
    <w:rsid w:val="00A1348D"/>
    <w:rsid w:val="00A142E9"/>
    <w:rsid w:val="00A14764"/>
    <w:rsid w:val="00A14B9E"/>
    <w:rsid w:val="00A156C1"/>
    <w:rsid w:val="00A156D7"/>
    <w:rsid w:val="00A215CB"/>
    <w:rsid w:val="00A232EE"/>
    <w:rsid w:val="00A234C1"/>
    <w:rsid w:val="00A249B5"/>
    <w:rsid w:val="00A2519A"/>
    <w:rsid w:val="00A269E0"/>
    <w:rsid w:val="00A31387"/>
    <w:rsid w:val="00A32505"/>
    <w:rsid w:val="00A32B43"/>
    <w:rsid w:val="00A32F74"/>
    <w:rsid w:val="00A33317"/>
    <w:rsid w:val="00A33322"/>
    <w:rsid w:val="00A33D9A"/>
    <w:rsid w:val="00A34781"/>
    <w:rsid w:val="00A3546E"/>
    <w:rsid w:val="00A35CF1"/>
    <w:rsid w:val="00A35EA7"/>
    <w:rsid w:val="00A37367"/>
    <w:rsid w:val="00A37D9C"/>
    <w:rsid w:val="00A4175F"/>
    <w:rsid w:val="00A41E1A"/>
    <w:rsid w:val="00A42944"/>
    <w:rsid w:val="00A43320"/>
    <w:rsid w:val="00A44411"/>
    <w:rsid w:val="00A469FA"/>
    <w:rsid w:val="00A5268A"/>
    <w:rsid w:val="00A52D31"/>
    <w:rsid w:val="00A54886"/>
    <w:rsid w:val="00A55B01"/>
    <w:rsid w:val="00A56B5B"/>
    <w:rsid w:val="00A57060"/>
    <w:rsid w:val="00A603FF"/>
    <w:rsid w:val="00A62241"/>
    <w:rsid w:val="00A6445F"/>
    <w:rsid w:val="00A64DE4"/>
    <w:rsid w:val="00A657DD"/>
    <w:rsid w:val="00A666A6"/>
    <w:rsid w:val="00A675FD"/>
    <w:rsid w:val="00A70391"/>
    <w:rsid w:val="00A706CF"/>
    <w:rsid w:val="00A7101C"/>
    <w:rsid w:val="00A7104D"/>
    <w:rsid w:val="00A71EFB"/>
    <w:rsid w:val="00A720E1"/>
    <w:rsid w:val="00A72437"/>
    <w:rsid w:val="00A727EB"/>
    <w:rsid w:val="00A735DC"/>
    <w:rsid w:val="00A770CA"/>
    <w:rsid w:val="00A77AAD"/>
    <w:rsid w:val="00A80611"/>
    <w:rsid w:val="00A8118B"/>
    <w:rsid w:val="00A81E03"/>
    <w:rsid w:val="00A85652"/>
    <w:rsid w:val="00A86D9D"/>
    <w:rsid w:val="00A904D9"/>
    <w:rsid w:val="00A904EA"/>
    <w:rsid w:val="00A91D65"/>
    <w:rsid w:val="00A943C6"/>
    <w:rsid w:val="00A979F6"/>
    <w:rsid w:val="00A97C6C"/>
    <w:rsid w:val="00AA1209"/>
    <w:rsid w:val="00AA3251"/>
    <w:rsid w:val="00AA45ED"/>
    <w:rsid w:val="00AA464A"/>
    <w:rsid w:val="00AA5C6A"/>
    <w:rsid w:val="00AA6BC7"/>
    <w:rsid w:val="00AA7448"/>
    <w:rsid w:val="00AB107F"/>
    <w:rsid w:val="00AB5340"/>
    <w:rsid w:val="00AB6A46"/>
    <w:rsid w:val="00AC0A89"/>
    <w:rsid w:val="00AC12F9"/>
    <w:rsid w:val="00AC5959"/>
    <w:rsid w:val="00AC5CBF"/>
    <w:rsid w:val="00AC7BC4"/>
    <w:rsid w:val="00AC7C96"/>
    <w:rsid w:val="00AD1151"/>
    <w:rsid w:val="00AD29C8"/>
    <w:rsid w:val="00AD470A"/>
    <w:rsid w:val="00AD7060"/>
    <w:rsid w:val="00AD7787"/>
    <w:rsid w:val="00AD78D7"/>
    <w:rsid w:val="00AE206C"/>
    <w:rsid w:val="00AE237D"/>
    <w:rsid w:val="00AE254D"/>
    <w:rsid w:val="00AE502A"/>
    <w:rsid w:val="00AE63C1"/>
    <w:rsid w:val="00AF0337"/>
    <w:rsid w:val="00AF03D5"/>
    <w:rsid w:val="00AF7558"/>
    <w:rsid w:val="00AF7C07"/>
    <w:rsid w:val="00B00A68"/>
    <w:rsid w:val="00B03F31"/>
    <w:rsid w:val="00B11663"/>
    <w:rsid w:val="00B1201E"/>
    <w:rsid w:val="00B12B35"/>
    <w:rsid w:val="00B13D63"/>
    <w:rsid w:val="00B14BB7"/>
    <w:rsid w:val="00B14C3F"/>
    <w:rsid w:val="00B22C93"/>
    <w:rsid w:val="00B22E39"/>
    <w:rsid w:val="00B25779"/>
    <w:rsid w:val="00B2630E"/>
    <w:rsid w:val="00B27589"/>
    <w:rsid w:val="00B34C67"/>
    <w:rsid w:val="00B3501B"/>
    <w:rsid w:val="00B405B7"/>
    <w:rsid w:val="00B40CD8"/>
    <w:rsid w:val="00B4162D"/>
    <w:rsid w:val="00B417FE"/>
    <w:rsid w:val="00B42B4E"/>
    <w:rsid w:val="00B511E6"/>
    <w:rsid w:val="00B5136C"/>
    <w:rsid w:val="00B52222"/>
    <w:rsid w:val="00B52657"/>
    <w:rsid w:val="00B5428A"/>
    <w:rsid w:val="00B54847"/>
    <w:rsid w:val="00B54FE7"/>
    <w:rsid w:val="00B5757D"/>
    <w:rsid w:val="00B60540"/>
    <w:rsid w:val="00B6085B"/>
    <w:rsid w:val="00B60E96"/>
    <w:rsid w:val="00B63906"/>
    <w:rsid w:val="00B63B87"/>
    <w:rsid w:val="00B6411E"/>
    <w:rsid w:val="00B66901"/>
    <w:rsid w:val="00B66F2A"/>
    <w:rsid w:val="00B677BB"/>
    <w:rsid w:val="00B67D65"/>
    <w:rsid w:val="00B70F4D"/>
    <w:rsid w:val="00B710A6"/>
    <w:rsid w:val="00B7175A"/>
    <w:rsid w:val="00B71D18"/>
    <w:rsid w:val="00B71E6D"/>
    <w:rsid w:val="00B71E85"/>
    <w:rsid w:val="00B72070"/>
    <w:rsid w:val="00B737E9"/>
    <w:rsid w:val="00B745FF"/>
    <w:rsid w:val="00B76A6E"/>
    <w:rsid w:val="00B76BFF"/>
    <w:rsid w:val="00B779E1"/>
    <w:rsid w:val="00B8084C"/>
    <w:rsid w:val="00B81C60"/>
    <w:rsid w:val="00B82CEA"/>
    <w:rsid w:val="00B831F2"/>
    <w:rsid w:val="00B849E3"/>
    <w:rsid w:val="00B87B8C"/>
    <w:rsid w:val="00B91EE1"/>
    <w:rsid w:val="00B925AB"/>
    <w:rsid w:val="00B946D9"/>
    <w:rsid w:val="00B97A9A"/>
    <w:rsid w:val="00BA0090"/>
    <w:rsid w:val="00BA078D"/>
    <w:rsid w:val="00BA08D7"/>
    <w:rsid w:val="00BA1A67"/>
    <w:rsid w:val="00BA4724"/>
    <w:rsid w:val="00BA6C48"/>
    <w:rsid w:val="00BA7128"/>
    <w:rsid w:val="00BB2302"/>
    <w:rsid w:val="00BB749A"/>
    <w:rsid w:val="00BC04CA"/>
    <w:rsid w:val="00BC3D52"/>
    <w:rsid w:val="00BD171E"/>
    <w:rsid w:val="00BD2410"/>
    <w:rsid w:val="00BD68F8"/>
    <w:rsid w:val="00BD757D"/>
    <w:rsid w:val="00BE03D6"/>
    <w:rsid w:val="00BE1679"/>
    <w:rsid w:val="00BE18AB"/>
    <w:rsid w:val="00BE25AB"/>
    <w:rsid w:val="00BE3C60"/>
    <w:rsid w:val="00BE5B5F"/>
    <w:rsid w:val="00BE7372"/>
    <w:rsid w:val="00BE7A00"/>
    <w:rsid w:val="00BF17E5"/>
    <w:rsid w:val="00BF53FE"/>
    <w:rsid w:val="00BF5CC2"/>
    <w:rsid w:val="00BF5F7D"/>
    <w:rsid w:val="00BF7D9A"/>
    <w:rsid w:val="00C059F0"/>
    <w:rsid w:val="00C07300"/>
    <w:rsid w:val="00C17A49"/>
    <w:rsid w:val="00C2196B"/>
    <w:rsid w:val="00C228DB"/>
    <w:rsid w:val="00C24E4F"/>
    <w:rsid w:val="00C26B2E"/>
    <w:rsid w:val="00C26F55"/>
    <w:rsid w:val="00C30C63"/>
    <w:rsid w:val="00C32AE9"/>
    <w:rsid w:val="00C3478B"/>
    <w:rsid w:val="00C3486B"/>
    <w:rsid w:val="00C357F0"/>
    <w:rsid w:val="00C359B4"/>
    <w:rsid w:val="00C36B8B"/>
    <w:rsid w:val="00C40590"/>
    <w:rsid w:val="00C41468"/>
    <w:rsid w:val="00C415C1"/>
    <w:rsid w:val="00C43A0E"/>
    <w:rsid w:val="00C43CB7"/>
    <w:rsid w:val="00C45790"/>
    <w:rsid w:val="00C46C22"/>
    <w:rsid w:val="00C47301"/>
    <w:rsid w:val="00C47DBF"/>
    <w:rsid w:val="00C52AC2"/>
    <w:rsid w:val="00C55222"/>
    <w:rsid w:val="00C552FF"/>
    <w:rsid w:val="00C558DA"/>
    <w:rsid w:val="00C55AF3"/>
    <w:rsid w:val="00C6080C"/>
    <w:rsid w:val="00C6086C"/>
    <w:rsid w:val="00C6449E"/>
    <w:rsid w:val="00C6561B"/>
    <w:rsid w:val="00C65E80"/>
    <w:rsid w:val="00C67783"/>
    <w:rsid w:val="00C679EB"/>
    <w:rsid w:val="00C6B087"/>
    <w:rsid w:val="00C71515"/>
    <w:rsid w:val="00C72690"/>
    <w:rsid w:val="00C74287"/>
    <w:rsid w:val="00C806A3"/>
    <w:rsid w:val="00C81C64"/>
    <w:rsid w:val="00C84759"/>
    <w:rsid w:val="00C86D73"/>
    <w:rsid w:val="00C86FA8"/>
    <w:rsid w:val="00C87C76"/>
    <w:rsid w:val="00C925FB"/>
    <w:rsid w:val="00C943E0"/>
    <w:rsid w:val="00C967E4"/>
    <w:rsid w:val="00C97609"/>
    <w:rsid w:val="00CA0F00"/>
    <w:rsid w:val="00CA283C"/>
    <w:rsid w:val="00CA29BA"/>
    <w:rsid w:val="00CA46E0"/>
    <w:rsid w:val="00CA6C7F"/>
    <w:rsid w:val="00CA7330"/>
    <w:rsid w:val="00CB1DC2"/>
    <w:rsid w:val="00CB5A4E"/>
    <w:rsid w:val="00CB7A5B"/>
    <w:rsid w:val="00CC10A6"/>
    <w:rsid w:val="00CC3993"/>
    <w:rsid w:val="00CC3F66"/>
    <w:rsid w:val="00CC6607"/>
    <w:rsid w:val="00CC7F63"/>
    <w:rsid w:val="00CD0C4B"/>
    <w:rsid w:val="00CD1853"/>
    <w:rsid w:val="00CD535B"/>
    <w:rsid w:val="00CD5EB8"/>
    <w:rsid w:val="00CD6696"/>
    <w:rsid w:val="00CD6CEB"/>
    <w:rsid w:val="00CD7044"/>
    <w:rsid w:val="00CD7CBC"/>
    <w:rsid w:val="00CE08B9"/>
    <w:rsid w:val="00CE1AA8"/>
    <w:rsid w:val="00CE1D46"/>
    <w:rsid w:val="00CE1F1A"/>
    <w:rsid w:val="00CE3103"/>
    <w:rsid w:val="00CE524C"/>
    <w:rsid w:val="00CF141F"/>
    <w:rsid w:val="00CF2D76"/>
    <w:rsid w:val="00CF4777"/>
    <w:rsid w:val="00CF511A"/>
    <w:rsid w:val="00CF64BE"/>
    <w:rsid w:val="00D02299"/>
    <w:rsid w:val="00D02622"/>
    <w:rsid w:val="00D03E7D"/>
    <w:rsid w:val="00D048B3"/>
    <w:rsid w:val="00D066D4"/>
    <w:rsid w:val="00D067BB"/>
    <w:rsid w:val="00D07EDB"/>
    <w:rsid w:val="00D10920"/>
    <w:rsid w:val="00D11653"/>
    <w:rsid w:val="00D1352A"/>
    <w:rsid w:val="00D13717"/>
    <w:rsid w:val="00D13873"/>
    <w:rsid w:val="00D14CE0"/>
    <w:rsid w:val="00D169AF"/>
    <w:rsid w:val="00D16C58"/>
    <w:rsid w:val="00D16C93"/>
    <w:rsid w:val="00D179A8"/>
    <w:rsid w:val="00D17FF1"/>
    <w:rsid w:val="00D2190E"/>
    <w:rsid w:val="00D22EDC"/>
    <w:rsid w:val="00D24F09"/>
    <w:rsid w:val="00D25249"/>
    <w:rsid w:val="00D25ED8"/>
    <w:rsid w:val="00D301B4"/>
    <w:rsid w:val="00D31E6B"/>
    <w:rsid w:val="00D321B9"/>
    <w:rsid w:val="00D32D2E"/>
    <w:rsid w:val="00D332F8"/>
    <w:rsid w:val="00D33365"/>
    <w:rsid w:val="00D3338E"/>
    <w:rsid w:val="00D340B7"/>
    <w:rsid w:val="00D34DE9"/>
    <w:rsid w:val="00D35B15"/>
    <w:rsid w:val="00D35F94"/>
    <w:rsid w:val="00D37FE7"/>
    <w:rsid w:val="00D40579"/>
    <w:rsid w:val="00D44172"/>
    <w:rsid w:val="00D55F31"/>
    <w:rsid w:val="00D57533"/>
    <w:rsid w:val="00D610F9"/>
    <w:rsid w:val="00D61FBB"/>
    <w:rsid w:val="00D63B8C"/>
    <w:rsid w:val="00D63D88"/>
    <w:rsid w:val="00D643EC"/>
    <w:rsid w:val="00D65163"/>
    <w:rsid w:val="00D655A4"/>
    <w:rsid w:val="00D67000"/>
    <w:rsid w:val="00D67FCF"/>
    <w:rsid w:val="00D7027C"/>
    <w:rsid w:val="00D70F0E"/>
    <w:rsid w:val="00D719BC"/>
    <w:rsid w:val="00D739CC"/>
    <w:rsid w:val="00D74A6A"/>
    <w:rsid w:val="00D74BC7"/>
    <w:rsid w:val="00D751ED"/>
    <w:rsid w:val="00D76E06"/>
    <w:rsid w:val="00D77C33"/>
    <w:rsid w:val="00D8078F"/>
    <w:rsid w:val="00D8093D"/>
    <w:rsid w:val="00D8108C"/>
    <w:rsid w:val="00D8136E"/>
    <w:rsid w:val="00D816EC"/>
    <w:rsid w:val="00D81932"/>
    <w:rsid w:val="00D842AE"/>
    <w:rsid w:val="00D9211C"/>
    <w:rsid w:val="00D925EE"/>
    <w:rsid w:val="00D92DE0"/>
    <w:rsid w:val="00D92FEF"/>
    <w:rsid w:val="00D93A0F"/>
    <w:rsid w:val="00D95409"/>
    <w:rsid w:val="00DA027B"/>
    <w:rsid w:val="00DA1BCA"/>
    <w:rsid w:val="00DA606E"/>
    <w:rsid w:val="00DA68E2"/>
    <w:rsid w:val="00DA7997"/>
    <w:rsid w:val="00DB57FF"/>
    <w:rsid w:val="00DB6F1B"/>
    <w:rsid w:val="00DC172B"/>
    <w:rsid w:val="00DC276E"/>
    <w:rsid w:val="00DC3770"/>
    <w:rsid w:val="00DC3D5D"/>
    <w:rsid w:val="00DC46FF"/>
    <w:rsid w:val="00DC5254"/>
    <w:rsid w:val="00DD0261"/>
    <w:rsid w:val="00DD04BE"/>
    <w:rsid w:val="00DD1443"/>
    <w:rsid w:val="00DD15CF"/>
    <w:rsid w:val="00DD1A4F"/>
    <w:rsid w:val="00DD2466"/>
    <w:rsid w:val="00DD29F3"/>
    <w:rsid w:val="00DD3107"/>
    <w:rsid w:val="00DD3F02"/>
    <w:rsid w:val="00DD4FA6"/>
    <w:rsid w:val="00DD6118"/>
    <w:rsid w:val="00DD7C2C"/>
    <w:rsid w:val="00DE2478"/>
    <w:rsid w:val="00DF31EC"/>
    <w:rsid w:val="00DF4234"/>
    <w:rsid w:val="00DF5397"/>
    <w:rsid w:val="00DF70BF"/>
    <w:rsid w:val="00E00D6E"/>
    <w:rsid w:val="00E01F50"/>
    <w:rsid w:val="00E040A6"/>
    <w:rsid w:val="00E04FF0"/>
    <w:rsid w:val="00E0500C"/>
    <w:rsid w:val="00E0630A"/>
    <w:rsid w:val="00E06797"/>
    <w:rsid w:val="00E06A74"/>
    <w:rsid w:val="00E072CC"/>
    <w:rsid w:val="00E0798C"/>
    <w:rsid w:val="00E107D8"/>
    <w:rsid w:val="00E1252E"/>
    <w:rsid w:val="00E1265B"/>
    <w:rsid w:val="00E13035"/>
    <w:rsid w:val="00E13B48"/>
    <w:rsid w:val="00E1404F"/>
    <w:rsid w:val="00E20F0E"/>
    <w:rsid w:val="00E218E3"/>
    <w:rsid w:val="00E21C83"/>
    <w:rsid w:val="00E24063"/>
    <w:rsid w:val="00E24192"/>
    <w:rsid w:val="00E24ADA"/>
    <w:rsid w:val="00E25536"/>
    <w:rsid w:val="00E25EC2"/>
    <w:rsid w:val="00E276A4"/>
    <w:rsid w:val="00E30387"/>
    <w:rsid w:val="00E32780"/>
    <w:rsid w:val="00E32F59"/>
    <w:rsid w:val="00E3329D"/>
    <w:rsid w:val="00E336B8"/>
    <w:rsid w:val="00E4004B"/>
    <w:rsid w:val="00E413EF"/>
    <w:rsid w:val="00E41C5C"/>
    <w:rsid w:val="00E46D9A"/>
    <w:rsid w:val="00E51642"/>
    <w:rsid w:val="00E53E7B"/>
    <w:rsid w:val="00E565FF"/>
    <w:rsid w:val="00E569C4"/>
    <w:rsid w:val="00E57B2C"/>
    <w:rsid w:val="00E6058D"/>
    <w:rsid w:val="00E60E60"/>
    <w:rsid w:val="00E61A20"/>
    <w:rsid w:val="00E63673"/>
    <w:rsid w:val="00E64133"/>
    <w:rsid w:val="00E65388"/>
    <w:rsid w:val="00E67D64"/>
    <w:rsid w:val="00E70DA2"/>
    <w:rsid w:val="00E726A7"/>
    <w:rsid w:val="00E76083"/>
    <w:rsid w:val="00E81BDF"/>
    <w:rsid w:val="00E82860"/>
    <w:rsid w:val="00E85B7D"/>
    <w:rsid w:val="00E87FF7"/>
    <w:rsid w:val="00E9121B"/>
    <w:rsid w:val="00E9148E"/>
    <w:rsid w:val="00E91D53"/>
    <w:rsid w:val="00E92A4C"/>
    <w:rsid w:val="00E942CC"/>
    <w:rsid w:val="00E950DA"/>
    <w:rsid w:val="00E959D8"/>
    <w:rsid w:val="00E95FFA"/>
    <w:rsid w:val="00E969D3"/>
    <w:rsid w:val="00E96DA8"/>
    <w:rsid w:val="00EA0606"/>
    <w:rsid w:val="00EA0AE2"/>
    <w:rsid w:val="00EA12F8"/>
    <w:rsid w:val="00EA22E5"/>
    <w:rsid w:val="00EA2CF9"/>
    <w:rsid w:val="00EA39E5"/>
    <w:rsid w:val="00EA78C6"/>
    <w:rsid w:val="00EB03AA"/>
    <w:rsid w:val="00EB1919"/>
    <w:rsid w:val="00EB4268"/>
    <w:rsid w:val="00EB7057"/>
    <w:rsid w:val="00EB71EA"/>
    <w:rsid w:val="00EC2E16"/>
    <w:rsid w:val="00EC331F"/>
    <w:rsid w:val="00EC5644"/>
    <w:rsid w:val="00EC5A46"/>
    <w:rsid w:val="00EC5DE0"/>
    <w:rsid w:val="00EC63E2"/>
    <w:rsid w:val="00EC7F8C"/>
    <w:rsid w:val="00ED189A"/>
    <w:rsid w:val="00ED1D41"/>
    <w:rsid w:val="00ED22ED"/>
    <w:rsid w:val="00ED351C"/>
    <w:rsid w:val="00ED6595"/>
    <w:rsid w:val="00EE0374"/>
    <w:rsid w:val="00EE28B6"/>
    <w:rsid w:val="00EE3060"/>
    <w:rsid w:val="00EE315B"/>
    <w:rsid w:val="00EE70DE"/>
    <w:rsid w:val="00EF0C6D"/>
    <w:rsid w:val="00EF2137"/>
    <w:rsid w:val="00EF22B3"/>
    <w:rsid w:val="00F01726"/>
    <w:rsid w:val="00F03B69"/>
    <w:rsid w:val="00F05B6E"/>
    <w:rsid w:val="00F05C85"/>
    <w:rsid w:val="00F06098"/>
    <w:rsid w:val="00F07A50"/>
    <w:rsid w:val="00F113DA"/>
    <w:rsid w:val="00F1153E"/>
    <w:rsid w:val="00F116A8"/>
    <w:rsid w:val="00F11AC1"/>
    <w:rsid w:val="00F1386E"/>
    <w:rsid w:val="00F1425F"/>
    <w:rsid w:val="00F142A6"/>
    <w:rsid w:val="00F175F3"/>
    <w:rsid w:val="00F17E52"/>
    <w:rsid w:val="00F17F04"/>
    <w:rsid w:val="00F20A9E"/>
    <w:rsid w:val="00F30705"/>
    <w:rsid w:val="00F30B45"/>
    <w:rsid w:val="00F30D72"/>
    <w:rsid w:val="00F34719"/>
    <w:rsid w:val="00F34E0D"/>
    <w:rsid w:val="00F35764"/>
    <w:rsid w:val="00F35CFF"/>
    <w:rsid w:val="00F36C11"/>
    <w:rsid w:val="00F36FE0"/>
    <w:rsid w:val="00F37DC8"/>
    <w:rsid w:val="00F40D68"/>
    <w:rsid w:val="00F439B3"/>
    <w:rsid w:val="00F43DE3"/>
    <w:rsid w:val="00F456EE"/>
    <w:rsid w:val="00F50180"/>
    <w:rsid w:val="00F5056B"/>
    <w:rsid w:val="00F51E6B"/>
    <w:rsid w:val="00F525F2"/>
    <w:rsid w:val="00F530E7"/>
    <w:rsid w:val="00F548FD"/>
    <w:rsid w:val="00F55DBB"/>
    <w:rsid w:val="00F56DEA"/>
    <w:rsid w:val="00F57562"/>
    <w:rsid w:val="00F602B8"/>
    <w:rsid w:val="00F6175E"/>
    <w:rsid w:val="00F6420F"/>
    <w:rsid w:val="00F64B93"/>
    <w:rsid w:val="00F650C3"/>
    <w:rsid w:val="00F65D85"/>
    <w:rsid w:val="00F71C8E"/>
    <w:rsid w:val="00F73849"/>
    <w:rsid w:val="00F7542C"/>
    <w:rsid w:val="00F8091E"/>
    <w:rsid w:val="00F81A2D"/>
    <w:rsid w:val="00F82772"/>
    <w:rsid w:val="00F839A2"/>
    <w:rsid w:val="00F83D7D"/>
    <w:rsid w:val="00F85B23"/>
    <w:rsid w:val="00F85E3A"/>
    <w:rsid w:val="00F8615C"/>
    <w:rsid w:val="00F873F8"/>
    <w:rsid w:val="00F90598"/>
    <w:rsid w:val="00F911F7"/>
    <w:rsid w:val="00F9140A"/>
    <w:rsid w:val="00F92823"/>
    <w:rsid w:val="00F92E48"/>
    <w:rsid w:val="00F940EF"/>
    <w:rsid w:val="00F96910"/>
    <w:rsid w:val="00F969E5"/>
    <w:rsid w:val="00FA2EBC"/>
    <w:rsid w:val="00FA3191"/>
    <w:rsid w:val="00FA421C"/>
    <w:rsid w:val="00FA6BB0"/>
    <w:rsid w:val="00FA7458"/>
    <w:rsid w:val="00FA754E"/>
    <w:rsid w:val="00FA7949"/>
    <w:rsid w:val="00FB1031"/>
    <w:rsid w:val="00FB127E"/>
    <w:rsid w:val="00FB49C6"/>
    <w:rsid w:val="00FB5113"/>
    <w:rsid w:val="00FB7DD2"/>
    <w:rsid w:val="00FC2273"/>
    <w:rsid w:val="00FC65BC"/>
    <w:rsid w:val="00FD29B1"/>
    <w:rsid w:val="00FD33D2"/>
    <w:rsid w:val="00FD555F"/>
    <w:rsid w:val="00FD5860"/>
    <w:rsid w:val="00FD62AC"/>
    <w:rsid w:val="00FE0047"/>
    <w:rsid w:val="00FE352D"/>
    <w:rsid w:val="00FE3BB0"/>
    <w:rsid w:val="00FE40EB"/>
    <w:rsid w:val="00FE4923"/>
    <w:rsid w:val="00FE4D02"/>
    <w:rsid w:val="00FE5661"/>
    <w:rsid w:val="00FE5AF6"/>
    <w:rsid w:val="00FE7D62"/>
    <w:rsid w:val="00FF024A"/>
    <w:rsid w:val="00FF0A57"/>
    <w:rsid w:val="00FF3819"/>
    <w:rsid w:val="00FF43E8"/>
    <w:rsid w:val="00FF5C9E"/>
    <w:rsid w:val="01A04384"/>
    <w:rsid w:val="023CF1FB"/>
    <w:rsid w:val="023CFDC6"/>
    <w:rsid w:val="024F36F6"/>
    <w:rsid w:val="02D01A92"/>
    <w:rsid w:val="02D9C77E"/>
    <w:rsid w:val="031635B3"/>
    <w:rsid w:val="03699ED4"/>
    <w:rsid w:val="03BE6DF5"/>
    <w:rsid w:val="047E3CFC"/>
    <w:rsid w:val="05407126"/>
    <w:rsid w:val="05E655F2"/>
    <w:rsid w:val="05E93E9A"/>
    <w:rsid w:val="065D514D"/>
    <w:rsid w:val="06E72390"/>
    <w:rsid w:val="06EC09D6"/>
    <w:rsid w:val="070683FC"/>
    <w:rsid w:val="0720E61F"/>
    <w:rsid w:val="074DA649"/>
    <w:rsid w:val="07A12BEF"/>
    <w:rsid w:val="07E7959E"/>
    <w:rsid w:val="084B304D"/>
    <w:rsid w:val="08531CB9"/>
    <w:rsid w:val="08A93D0B"/>
    <w:rsid w:val="08BCF76F"/>
    <w:rsid w:val="08FCA75C"/>
    <w:rsid w:val="0A65B16C"/>
    <w:rsid w:val="0A6F0AD5"/>
    <w:rsid w:val="0A86D7B7"/>
    <w:rsid w:val="0A8E6E32"/>
    <w:rsid w:val="0A90CF53"/>
    <w:rsid w:val="0A929278"/>
    <w:rsid w:val="0B68009D"/>
    <w:rsid w:val="0B9203FB"/>
    <w:rsid w:val="0BE15FDE"/>
    <w:rsid w:val="0C186D47"/>
    <w:rsid w:val="0C610DE2"/>
    <w:rsid w:val="0C656452"/>
    <w:rsid w:val="0C7F1273"/>
    <w:rsid w:val="0CC9FFBB"/>
    <w:rsid w:val="0D3DBC80"/>
    <w:rsid w:val="0D546F97"/>
    <w:rsid w:val="0EBEEF12"/>
    <w:rsid w:val="0EFBC0B7"/>
    <w:rsid w:val="0F511F66"/>
    <w:rsid w:val="0F5F4330"/>
    <w:rsid w:val="0F964894"/>
    <w:rsid w:val="0F978A3A"/>
    <w:rsid w:val="0FA01875"/>
    <w:rsid w:val="0FEB46AB"/>
    <w:rsid w:val="101C9E3C"/>
    <w:rsid w:val="103C32CA"/>
    <w:rsid w:val="109FEF03"/>
    <w:rsid w:val="10A22E88"/>
    <w:rsid w:val="10D1D510"/>
    <w:rsid w:val="10F73D21"/>
    <w:rsid w:val="1169A5C9"/>
    <w:rsid w:val="11741EA8"/>
    <w:rsid w:val="1180C597"/>
    <w:rsid w:val="11A4856F"/>
    <w:rsid w:val="11E7AFCD"/>
    <w:rsid w:val="11FB389B"/>
    <w:rsid w:val="120EE04D"/>
    <w:rsid w:val="120F4C94"/>
    <w:rsid w:val="1240BB76"/>
    <w:rsid w:val="1337626C"/>
    <w:rsid w:val="1484ED52"/>
    <w:rsid w:val="14BA30F4"/>
    <w:rsid w:val="14BF2577"/>
    <w:rsid w:val="151271F9"/>
    <w:rsid w:val="15526299"/>
    <w:rsid w:val="1566939A"/>
    <w:rsid w:val="15EE3A66"/>
    <w:rsid w:val="16858B5B"/>
    <w:rsid w:val="169804E3"/>
    <w:rsid w:val="1716BE10"/>
    <w:rsid w:val="178F56B6"/>
    <w:rsid w:val="181F9E93"/>
    <w:rsid w:val="187C4C7C"/>
    <w:rsid w:val="18F7CA19"/>
    <w:rsid w:val="19733640"/>
    <w:rsid w:val="19873CD6"/>
    <w:rsid w:val="1A41B95B"/>
    <w:rsid w:val="1B41BCF7"/>
    <w:rsid w:val="1B536598"/>
    <w:rsid w:val="1BB30C05"/>
    <w:rsid w:val="1D5CFBFA"/>
    <w:rsid w:val="1D9B51F0"/>
    <w:rsid w:val="1DCA030E"/>
    <w:rsid w:val="1DCFBC38"/>
    <w:rsid w:val="1DDE4C45"/>
    <w:rsid w:val="1E05DEE5"/>
    <w:rsid w:val="1E0B95E6"/>
    <w:rsid w:val="1E782DC1"/>
    <w:rsid w:val="1E87CC88"/>
    <w:rsid w:val="1F928D42"/>
    <w:rsid w:val="1FC0EECE"/>
    <w:rsid w:val="1FC902F4"/>
    <w:rsid w:val="206D4807"/>
    <w:rsid w:val="20AC3CEB"/>
    <w:rsid w:val="2104E00D"/>
    <w:rsid w:val="2152A8E9"/>
    <w:rsid w:val="21A3B9F3"/>
    <w:rsid w:val="21E3329F"/>
    <w:rsid w:val="221BF3C0"/>
    <w:rsid w:val="227BEB04"/>
    <w:rsid w:val="22E4610A"/>
    <w:rsid w:val="2317FB80"/>
    <w:rsid w:val="2366ADCA"/>
    <w:rsid w:val="2401CB7A"/>
    <w:rsid w:val="243E837F"/>
    <w:rsid w:val="25848998"/>
    <w:rsid w:val="2587D53D"/>
    <w:rsid w:val="259D08BF"/>
    <w:rsid w:val="259F0615"/>
    <w:rsid w:val="26110829"/>
    <w:rsid w:val="2659DB2A"/>
    <w:rsid w:val="26692DD4"/>
    <w:rsid w:val="26899FB9"/>
    <w:rsid w:val="2697F0F0"/>
    <w:rsid w:val="26A8ECBD"/>
    <w:rsid w:val="26AA39D4"/>
    <w:rsid w:val="26D3295F"/>
    <w:rsid w:val="2760CFF0"/>
    <w:rsid w:val="2796B022"/>
    <w:rsid w:val="27AD1D25"/>
    <w:rsid w:val="28054108"/>
    <w:rsid w:val="280568CC"/>
    <w:rsid w:val="2829FBAC"/>
    <w:rsid w:val="2853E2CE"/>
    <w:rsid w:val="292DB7F6"/>
    <w:rsid w:val="294B8C05"/>
    <w:rsid w:val="2973299F"/>
    <w:rsid w:val="298BA621"/>
    <w:rsid w:val="29BBCA47"/>
    <w:rsid w:val="2A0B9055"/>
    <w:rsid w:val="2A1328A6"/>
    <w:rsid w:val="2A2D907A"/>
    <w:rsid w:val="2A33F58C"/>
    <w:rsid w:val="2B1E8884"/>
    <w:rsid w:val="2B5DA91B"/>
    <w:rsid w:val="2BAF1B46"/>
    <w:rsid w:val="2D0DAAFB"/>
    <w:rsid w:val="2D55F3DD"/>
    <w:rsid w:val="2D9A9154"/>
    <w:rsid w:val="2E6C023B"/>
    <w:rsid w:val="2F2E0581"/>
    <w:rsid w:val="2F6F05ED"/>
    <w:rsid w:val="2F769369"/>
    <w:rsid w:val="2F867A2D"/>
    <w:rsid w:val="302E00E7"/>
    <w:rsid w:val="304902ED"/>
    <w:rsid w:val="30B2312C"/>
    <w:rsid w:val="30C8E8FD"/>
    <w:rsid w:val="30E524DD"/>
    <w:rsid w:val="31584EFE"/>
    <w:rsid w:val="3193AA5B"/>
    <w:rsid w:val="31CB03B8"/>
    <w:rsid w:val="32031CB9"/>
    <w:rsid w:val="326A2E8A"/>
    <w:rsid w:val="3298D0AB"/>
    <w:rsid w:val="334B4F2D"/>
    <w:rsid w:val="33636A50"/>
    <w:rsid w:val="3479044C"/>
    <w:rsid w:val="34E56A23"/>
    <w:rsid w:val="35009FD6"/>
    <w:rsid w:val="363549D4"/>
    <w:rsid w:val="369E4C53"/>
    <w:rsid w:val="36C1A145"/>
    <w:rsid w:val="377FC4A8"/>
    <w:rsid w:val="3780BBE3"/>
    <w:rsid w:val="37D3D778"/>
    <w:rsid w:val="381F5697"/>
    <w:rsid w:val="38516050"/>
    <w:rsid w:val="392B5452"/>
    <w:rsid w:val="39C24BDC"/>
    <w:rsid w:val="3A23BF78"/>
    <w:rsid w:val="3B0F257C"/>
    <w:rsid w:val="3C37DA04"/>
    <w:rsid w:val="3C3EED83"/>
    <w:rsid w:val="3C7B2300"/>
    <w:rsid w:val="3C91FA14"/>
    <w:rsid w:val="3D09E1B4"/>
    <w:rsid w:val="3D8AE757"/>
    <w:rsid w:val="3DA651C5"/>
    <w:rsid w:val="3DFD4132"/>
    <w:rsid w:val="3E611262"/>
    <w:rsid w:val="3E940BD3"/>
    <w:rsid w:val="3ED1A16E"/>
    <w:rsid w:val="3EEFDED9"/>
    <w:rsid w:val="401E65E1"/>
    <w:rsid w:val="405071BF"/>
    <w:rsid w:val="4086AE52"/>
    <w:rsid w:val="41F81CC8"/>
    <w:rsid w:val="41FC0C9B"/>
    <w:rsid w:val="42233CB8"/>
    <w:rsid w:val="42A27617"/>
    <w:rsid w:val="42C65484"/>
    <w:rsid w:val="42CAB2C0"/>
    <w:rsid w:val="431A16B0"/>
    <w:rsid w:val="43F7C596"/>
    <w:rsid w:val="441F8920"/>
    <w:rsid w:val="447CF745"/>
    <w:rsid w:val="45149CA3"/>
    <w:rsid w:val="4638B00C"/>
    <w:rsid w:val="4656335A"/>
    <w:rsid w:val="46C00333"/>
    <w:rsid w:val="46E0DF9D"/>
    <w:rsid w:val="475E17B7"/>
    <w:rsid w:val="476BD963"/>
    <w:rsid w:val="478A971B"/>
    <w:rsid w:val="47A679AD"/>
    <w:rsid w:val="47F59E0F"/>
    <w:rsid w:val="48D49E98"/>
    <w:rsid w:val="4924FC83"/>
    <w:rsid w:val="493B75F2"/>
    <w:rsid w:val="4957EA19"/>
    <w:rsid w:val="498D9E85"/>
    <w:rsid w:val="4ACEC898"/>
    <w:rsid w:val="4B1601C4"/>
    <w:rsid w:val="4B162BA8"/>
    <w:rsid w:val="4B2C2BB7"/>
    <w:rsid w:val="4B3F6FBF"/>
    <w:rsid w:val="4BCDB90D"/>
    <w:rsid w:val="4C208229"/>
    <w:rsid w:val="4C2C26A7"/>
    <w:rsid w:val="4D32058F"/>
    <w:rsid w:val="4D9B95C1"/>
    <w:rsid w:val="4DC66FEA"/>
    <w:rsid w:val="4E471E85"/>
    <w:rsid w:val="4FC28567"/>
    <w:rsid w:val="50837497"/>
    <w:rsid w:val="50971813"/>
    <w:rsid w:val="50C3CA68"/>
    <w:rsid w:val="50CD38B9"/>
    <w:rsid w:val="50CFEC77"/>
    <w:rsid w:val="50F0D859"/>
    <w:rsid w:val="51025BFD"/>
    <w:rsid w:val="525BB7FC"/>
    <w:rsid w:val="52893182"/>
    <w:rsid w:val="528D2894"/>
    <w:rsid w:val="52A04AD8"/>
    <w:rsid w:val="5391122F"/>
    <w:rsid w:val="53E8F8F5"/>
    <w:rsid w:val="54010167"/>
    <w:rsid w:val="54B0997D"/>
    <w:rsid w:val="55AED3C1"/>
    <w:rsid w:val="55B17C3F"/>
    <w:rsid w:val="56170A62"/>
    <w:rsid w:val="563AF0EB"/>
    <w:rsid w:val="563BC13B"/>
    <w:rsid w:val="5662FE2F"/>
    <w:rsid w:val="56910CF6"/>
    <w:rsid w:val="574BF820"/>
    <w:rsid w:val="5750CB3A"/>
    <w:rsid w:val="57A5DDA0"/>
    <w:rsid w:val="57B6459D"/>
    <w:rsid w:val="57FC6212"/>
    <w:rsid w:val="588CC5E5"/>
    <w:rsid w:val="58E35C1D"/>
    <w:rsid w:val="58EE146E"/>
    <w:rsid w:val="594EF41A"/>
    <w:rsid w:val="5991EF50"/>
    <w:rsid w:val="599488AA"/>
    <w:rsid w:val="5A769AC2"/>
    <w:rsid w:val="5A9590C0"/>
    <w:rsid w:val="5AA8B532"/>
    <w:rsid w:val="5AE11A3E"/>
    <w:rsid w:val="5B3F1936"/>
    <w:rsid w:val="5BD62993"/>
    <w:rsid w:val="5C4CDB75"/>
    <w:rsid w:val="5CA00F50"/>
    <w:rsid w:val="5CB843A1"/>
    <w:rsid w:val="5D16A2EC"/>
    <w:rsid w:val="5D498C48"/>
    <w:rsid w:val="5D606DD2"/>
    <w:rsid w:val="5D699388"/>
    <w:rsid w:val="5DA9D155"/>
    <w:rsid w:val="5E326DD1"/>
    <w:rsid w:val="5E3401AE"/>
    <w:rsid w:val="5E59E420"/>
    <w:rsid w:val="5E5DE8F5"/>
    <w:rsid w:val="5F0EDAED"/>
    <w:rsid w:val="5F4C9D27"/>
    <w:rsid w:val="5F6EF892"/>
    <w:rsid w:val="5FD46B5F"/>
    <w:rsid w:val="603212DA"/>
    <w:rsid w:val="606A179A"/>
    <w:rsid w:val="60947B5B"/>
    <w:rsid w:val="609F9734"/>
    <w:rsid w:val="60A4C80E"/>
    <w:rsid w:val="60FBEA99"/>
    <w:rsid w:val="6220076A"/>
    <w:rsid w:val="6228F80B"/>
    <w:rsid w:val="6339711E"/>
    <w:rsid w:val="6349838A"/>
    <w:rsid w:val="6383BA34"/>
    <w:rsid w:val="6383F44A"/>
    <w:rsid w:val="64E4664B"/>
    <w:rsid w:val="65293321"/>
    <w:rsid w:val="65517F57"/>
    <w:rsid w:val="666F58D3"/>
    <w:rsid w:val="667CEAAB"/>
    <w:rsid w:val="6696A4BB"/>
    <w:rsid w:val="66B75A43"/>
    <w:rsid w:val="66DD93D7"/>
    <w:rsid w:val="6754041A"/>
    <w:rsid w:val="6764CED7"/>
    <w:rsid w:val="677FD744"/>
    <w:rsid w:val="67B9E0DE"/>
    <w:rsid w:val="67F499AC"/>
    <w:rsid w:val="681AB476"/>
    <w:rsid w:val="682458E4"/>
    <w:rsid w:val="68458F28"/>
    <w:rsid w:val="6869E493"/>
    <w:rsid w:val="68D3148A"/>
    <w:rsid w:val="69C8B88A"/>
    <w:rsid w:val="69ED9275"/>
    <w:rsid w:val="69F4BFD8"/>
    <w:rsid w:val="6A00F7B0"/>
    <w:rsid w:val="6AECB0ED"/>
    <w:rsid w:val="6B2D8A9B"/>
    <w:rsid w:val="6BCA741D"/>
    <w:rsid w:val="6BFE5117"/>
    <w:rsid w:val="6C09771E"/>
    <w:rsid w:val="6C265519"/>
    <w:rsid w:val="6C6AA408"/>
    <w:rsid w:val="6D8CDFC2"/>
    <w:rsid w:val="6D96020F"/>
    <w:rsid w:val="6DE0DDA1"/>
    <w:rsid w:val="6E3AF506"/>
    <w:rsid w:val="6E8C886A"/>
    <w:rsid w:val="6EA3C892"/>
    <w:rsid w:val="6EAB78CA"/>
    <w:rsid w:val="6F5DCB69"/>
    <w:rsid w:val="6F86EA2C"/>
    <w:rsid w:val="6F895FA6"/>
    <w:rsid w:val="6FDAE8D5"/>
    <w:rsid w:val="6FFA84A1"/>
    <w:rsid w:val="7087264F"/>
    <w:rsid w:val="711AF52C"/>
    <w:rsid w:val="7129620F"/>
    <w:rsid w:val="712DD4FE"/>
    <w:rsid w:val="716A022D"/>
    <w:rsid w:val="7171574D"/>
    <w:rsid w:val="71DC9F6F"/>
    <w:rsid w:val="72057ACA"/>
    <w:rsid w:val="720ECC5A"/>
    <w:rsid w:val="72415B92"/>
    <w:rsid w:val="725F12E2"/>
    <w:rsid w:val="72766873"/>
    <w:rsid w:val="728C738B"/>
    <w:rsid w:val="7317BA89"/>
    <w:rsid w:val="734BE19B"/>
    <w:rsid w:val="7362CF75"/>
    <w:rsid w:val="7509D139"/>
    <w:rsid w:val="75365B34"/>
    <w:rsid w:val="756ADF7C"/>
    <w:rsid w:val="758182F3"/>
    <w:rsid w:val="75A91449"/>
    <w:rsid w:val="765D991C"/>
    <w:rsid w:val="76653400"/>
    <w:rsid w:val="766E0E08"/>
    <w:rsid w:val="768658A6"/>
    <w:rsid w:val="76A4E29A"/>
    <w:rsid w:val="774F819A"/>
    <w:rsid w:val="77960054"/>
    <w:rsid w:val="77EBFB41"/>
    <w:rsid w:val="789B78A9"/>
    <w:rsid w:val="78DDA402"/>
    <w:rsid w:val="7968B107"/>
    <w:rsid w:val="799921B0"/>
    <w:rsid w:val="79997056"/>
    <w:rsid w:val="799AA5D9"/>
    <w:rsid w:val="7A22FBBF"/>
    <w:rsid w:val="7A8D3D50"/>
    <w:rsid w:val="7ACF0024"/>
    <w:rsid w:val="7AE464FE"/>
    <w:rsid w:val="7AE4E31E"/>
    <w:rsid w:val="7B3EB8F8"/>
    <w:rsid w:val="7B995BC2"/>
    <w:rsid w:val="7C108079"/>
    <w:rsid w:val="7C8B9988"/>
    <w:rsid w:val="7CC093BC"/>
    <w:rsid w:val="7D055D98"/>
    <w:rsid w:val="7D3B7D30"/>
    <w:rsid w:val="7DA4D669"/>
    <w:rsid w:val="7DB370E0"/>
    <w:rsid w:val="7DDEDFF6"/>
    <w:rsid w:val="7DE98F4C"/>
    <w:rsid w:val="7E6EEA56"/>
    <w:rsid w:val="7E7AA3B5"/>
    <w:rsid w:val="7E7B8C98"/>
    <w:rsid w:val="7EF6FC62"/>
    <w:rsid w:val="7F4BF9B2"/>
    <w:rsid w:val="7F4E0BF7"/>
    <w:rsid w:val="7F677C71"/>
    <w:rsid w:val="7F89B50A"/>
    <w:rsid w:val="7FD880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554170"/>
  <w15:chartTrackingRefBased/>
  <w15:docId w15:val="{582913A7-4CC7-477A-B2ED-29A424156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footer" w:uiPriority="99"/>
    <w:lsdException w:name="caption" w:semiHidden="1" w:unhideWhenUsed="1" w:qFormat="1"/>
    <w:lsdException w:name="footnote reference" w:qFormat="1"/>
    <w:lsdException w:name="Title" w:qFormat="1"/>
    <w:lsdException w:name="Default Paragraph Font" w:uiPriority="1"/>
    <w:lsdException w:name="Subtitle" w:qFormat="1"/>
    <w:lsdException w:name="Strong" w:qFormat="1"/>
    <w:lsdException w:name="Emphasis" w:uiPriority="20" w:qFormat="1"/>
    <w:lsdException w:name="Normal (Web)" w:uiPriority="99"/>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C3AD7"/>
    <w:rPr>
      <w:rFonts w:eastAsia="SimSun"/>
      <w:lang w:val="en-US" w:eastAsia="zh-CN"/>
    </w:rPr>
  </w:style>
  <w:style w:type="paragraph" w:styleId="Heading1">
    <w:name w:val="heading 1"/>
    <w:basedOn w:val="Normal"/>
    <w:next w:val="Normalnumber"/>
    <w:rsid w:val="0015442E"/>
    <w:pPr>
      <w:keepNext/>
      <w:spacing w:before="240" w:after="120"/>
      <w:ind w:left="1247" w:hanging="680"/>
      <w:outlineLvl w:val="0"/>
    </w:pPr>
    <w:rPr>
      <w:b/>
      <w:sz w:val="28"/>
    </w:rPr>
  </w:style>
  <w:style w:type="paragraph" w:styleId="Heading2">
    <w:name w:val="heading 2"/>
    <w:basedOn w:val="Normal"/>
    <w:next w:val="Normalnumber"/>
    <w:link w:val="Heading2Char"/>
    <w:uiPriority w:val="9"/>
    <w:qFormat/>
    <w:rsid w:val="0015442E"/>
    <w:pPr>
      <w:keepNext/>
      <w:spacing w:before="240" w:after="120"/>
      <w:ind w:left="1247" w:hanging="680"/>
      <w:outlineLvl w:val="1"/>
    </w:pPr>
    <w:rPr>
      <w:b/>
      <w:sz w:val="24"/>
      <w:szCs w:val="24"/>
    </w:rPr>
  </w:style>
  <w:style w:type="paragraph" w:styleId="Heading3">
    <w:name w:val="heading 3"/>
    <w:basedOn w:val="Normal"/>
    <w:next w:val="Normalnumber"/>
    <w:link w:val="Heading3Char"/>
    <w:rsid w:val="0015442E"/>
    <w:pPr>
      <w:spacing w:after="120"/>
      <w:ind w:left="1247" w:hanging="680"/>
      <w:outlineLvl w:val="2"/>
    </w:pPr>
    <w:rPr>
      <w:b/>
    </w:rPr>
  </w:style>
  <w:style w:type="paragraph" w:styleId="Heading4">
    <w:name w:val="heading 4"/>
    <w:basedOn w:val="Heading3"/>
    <w:next w:val="Normalnumber"/>
    <w:rsid w:val="0015442E"/>
    <w:pPr>
      <w:keepNext/>
      <w:outlineLvl w:val="3"/>
    </w:pPr>
  </w:style>
  <w:style w:type="paragraph" w:styleId="Heading5">
    <w:name w:val="heading 5"/>
    <w:basedOn w:val="Normal"/>
    <w:next w:val="Normal"/>
    <w:rsid w:val="0015442E"/>
    <w:pPr>
      <w:keepNext/>
      <w:outlineLvl w:val="4"/>
    </w:pPr>
    <w:rPr>
      <w:rFonts w:ascii="Univers" w:hAnsi="Univers"/>
      <w:b/>
      <w:sz w:val="24"/>
    </w:rPr>
  </w:style>
  <w:style w:type="paragraph" w:styleId="Heading6">
    <w:name w:val="heading 6"/>
    <w:basedOn w:val="Normal"/>
    <w:next w:val="Normal"/>
    <w:rsid w:val="0015442E"/>
    <w:pPr>
      <w:keepNext/>
      <w:ind w:left="578"/>
      <w:outlineLvl w:val="5"/>
    </w:pPr>
    <w:rPr>
      <w:b/>
      <w:bCs/>
      <w:sz w:val="24"/>
    </w:rPr>
  </w:style>
  <w:style w:type="paragraph" w:styleId="Heading7">
    <w:name w:val="heading 7"/>
    <w:basedOn w:val="Normal"/>
    <w:next w:val="Normal"/>
    <w:rsid w:val="0015442E"/>
    <w:pPr>
      <w:keepNext/>
      <w:widowControl w:val="0"/>
      <w:jc w:val="center"/>
      <w:outlineLvl w:val="6"/>
    </w:pPr>
    <w:rPr>
      <w:snapToGrid w:val="0"/>
      <w:u w:val="single"/>
    </w:rPr>
  </w:style>
  <w:style w:type="paragraph" w:styleId="Heading8">
    <w:name w:val="heading 8"/>
    <w:basedOn w:val="Normal"/>
    <w:next w:val="Normal"/>
    <w:rsid w:val="0015442E"/>
    <w:pPr>
      <w:keepNext/>
      <w:widowControl w:val="0"/>
      <w:tabs>
        <w:tab w:val="left" w:pos="-1440"/>
        <w:tab w:val="left" w:pos="-720"/>
        <w:tab w:val="num" w:pos="720"/>
      </w:tabs>
      <w:suppressAutoHyphens/>
      <w:ind w:left="720" w:hanging="720"/>
      <w:jc w:val="center"/>
      <w:outlineLvl w:val="7"/>
    </w:pPr>
    <w:rPr>
      <w:snapToGrid w:val="0"/>
      <w:u w:val="single"/>
    </w:rPr>
  </w:style>
  <w:style w:type="paragraph" w:styleId="Heading9">
    <w:name w:val="heading 9"/>
    <w:basedOn w:val="Normal"/>
    <w:next w:val="Normal"/>
    <w:rsid w:val="0015442E"/>
    <w:pPr>
      <w:keepNext/>
      <w:widowControl w:val="0"/>
      <w:suppressAutoHyphens/>
      <w:ind w:left="360" w:hanging="360"/>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15442E"/>
    <w:rPr>
      <w:rFonts w:ascii="Times New Roman" w:hAnsi="Times New Roman"/>
      <w:b/>
      <w:sz w:val="18"/>
    </w:rPr>
  </w:style>
  <w:style w:type="table" w:customStyle="1" w:styleId="Tabledocright">
    <w:name w:val="Table_doc_right"/>
    <w:basedOn w:val="TableNormal"/>
    <w:rsid w:val="0015442E"/>
    <w:pPr>
      <w:spacing w:before="40" w:after="40"/>
    </w:pPr>
    <w:rPr>
      <w:rFonts w:eastAsia="SimSun"/>
      <w:sz w:val="18"/>
      <w:szCs w:val="18"/>
      <w:lang w:val="fr-FR" w:eastAsia="zh-CN"/>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15442E"/>
    <w:pPr>
      <w:ind w:left="1000"/>
    </w:pPr>
    <w:rPr>
      <w:sz w:val="18"/>
      <w:szCs w:val="18"/>
    </w:rPr>
  </w:style>
  <w:style w:type="paragraph" w:styleId="TOC7">
    <w:name w:val="toc 7"/>
    <w:basedOn w:val="Normal"/>
    <w:next w:val="Normal"/>
    <w:autoRedefine/>
    <w:semiHidden/>
    <w:rsid w:val="0015442E"/>
    <w:pPr>
      <w:ind w:left="1200"/>
    </w:pPr>
    <w:rPr>
      <w:sz w:val="18"/>
      <w:szCs w:val="18"/>
    </w:rPr>
  </w:style>
  <w:style w:type="paragraph" w:styleId="TOC8">
    <w:name w:val="toc 8"/>
    <w:basedOn w:val="Normal"/>
    <w:next w:val="Normal"/>
    <w:autoRedefine/>
    <w:semiHidden/>
    <w:rsid w:val="0015442E"/>
    <w:pPr>
      <w:ind w:left="1400"/>
    </w:pPr>
    <w:rPr>
      <w:sz w:val="18"/>
      <w:szCs w:val="18"/>
    </w:rPr>
  </w:style>
  <w:style w:type="paragraph" w:styleId="TOC9">
    <w:name w:val="toc 9"/>
    <w:basedOn w:val="Normal"/>
    <w:next w:val="Normal"/>
    <w:autoRedefine/>
    <w:semiHidden/>
    <w:rsid w:val="0015442E"/>
    <w:pPr>
      <w:ind w:left="1600"/>
    </w:pPr>
    <w:rPr>
      <w:sz w:val="18"/>
      <w:szCs w:val="18"/>
    </w:rPr>
  </w:style>
  <w:style w:type="paragraph" w:customStyle="1" w:styleId="Titlefigure">
    <w:name w:val="Title_figure"/>
    <w:basedOn w:val="Titletable"/>
    <w:next w:val="NormalNonumber"/>
    <w:rsid w:val="0015442E"/>
    <w:rPr>
      <w:bCs w:val="0"/>
    </w:rPr>
  </w:style>
  <w:style w:type="paragraph" w:styleId="TableofFigures">
    <w:name w:val="table of figures"/>
    <w:basedOn w:val="Normal"/>
    <w:next w:val="Normal"/>
    <w:autoRedefine/>
    <w:semiHidden/>
    <w:rsid w:val="0015442E"/>
    <w:pPr>
      <w:ind w:left="1814" w:hanging="567"/>
    </w:pPr>
  </w:style>
  <w:style w:type="paragraph" w:customStyle="1" w:styleId="CH1">
    <w:name w:val="CH1"/>
    <w:basedOn w:val="Normal-pool"/>
    <w:next w:val="CH2"/>
    <w:qFormat/>
    <w:rsid w:val="0015442E"/>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qFormat/>
    <w:rsid w:val="0015442E"/>
    <w:pPr>
      <w:keepNext/>
      <w:keepLines/>
      <w:tabs>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15442E"/>
    <w:pPr>
      <w:keepNext/>
      <w:keepLines/>
      <w:tabs>
        <w:tab w:val="right" w:pos="851"/>
      </w:tabs>
      <w:suppressAutoHyphens/>
      <w:spacing w:before="240" w:after="120"/>
      <w:ind w:left="1247" w:right="284" w:hanging="1247"/>
    </w:pPr>
    <w:rPr>
      <w:b/>
    </w:rPr>
  </w:style>
  <w:style w:type="paragraph" w:customStyle="1" w:styleId="CH4">
    <w:name w:val="CH4"/>
    <w:basedOn w:val="Normal-pool"/>
    <w:next w:val="Normalnumber"/>
    <w:rsid w:val="0015442E"/>
    <w:pPr>
      <w:keepNext/>
      <w:keepLines/>
      <w:tabs>
        <w:tab w:val="right" w:pos="851"/>
      </w:tabs>
      <w:suppressAutoHyphens/>
      <w:spacing w:before="120" w:after="120"/>
      <w:ind w:left="1247" w:right="284" w:hanging="1247"/>
    </w:pPr>
    <w:rPr>
      <w:b/>
    </w:rPr>
  </w:style>
  <w:style w:type="table" w:customStyle="1" w:styleId="Footertable">
    <w:name w:val="Footer_table"/>
    <w:basedOn w:val="TableNormal"/>
    <w:semiHidden/>
    <w:rsid w:val="0015442E"/>
    <w:rPr>
      <w:rFonts w:ascii="Arial" w:eastAsia="SimSun" w:hAnsi="Arial"/>
      <w:sz w:val="16"/>
      <w:lang w:val="fr-FR" w:eastAsia="zh-CN"/>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number"/>
    <w:unhideWhenUsed/>
    <w:rsid w:val="0015442E"/>
    <w:pPr>
      <w:keepNext/>
      <w:keepLines/>
      <w:tabs>
        <w:tab w:val="right" w:pos="851"/>
        <w:tab w:val="left" w:pos="1247"/>
        <w:tab w:val="left" w:pos="1814"/>
        <w:tab w:val="left" w:pos="2381"/>
        <w:tab w:val="left" w:pos="2948"/>
        <w:tab w:val="left" w:pos="3515"/>
        <w:tab w:val="left" w:pos="4082"/>
      </w:tabs>
      <w:suppressAutoHyphens/>
      <w:spacing w:after="120"/>
      <w:ind w:left="1247" w:right="284" w:hanging="1247"/>
    </w:pPr>
    <w:rPr>
      <w:b/>
      <w:lang w:eastAsia="en-US"/>
    </w:rPr>
  </w:style>
  <w:style w:type="paragraph" w:customStyle="1" w:styleId="Footerpool">
    <w:name w:val="Footer_pool"/>
    <w:basedOn w:val="Normal"/>
    <w:next w:val="Normal"/>
    <w:semiHidden/>
    <w:rsid w:val="0015442E"/>
    <w:pPr>
      <w:tabs>
        <w:tab w:val="left" w:pos="4321"/>
        <w:tab w:val="right" w:pos="8641"/>
      </w:tabs>
      <w:spacing w:before="60" w:after="120"/>
    </w:pPr>
    <w:rPr>
      <w:b/>
      <w:sz w:val="18"/>
    </w:rPr>
  </w:style>
  <w:style w:type="paragraph" w:customStyle="1" w:styleId="Headerpool">
    <w:name w:val="Header_pool"/>
    <w:basedOn w:val="Normal"/>
    <w:next w:val="Normal"/>
    <w:semiHidden/>
    <w:rsid w:val="0015442E"/>
    <w:pPr>
      <w:pBdr>
        <w:bottom w:val="single" w:sz="4" w:space="1" w:color="auto"/>
      </w:pBdr>
      <w:tabs>
        <w:tab w:val="center" w:pos="4536"/>
        <w:tab w:val="right" w:pos="9072"/>
      </w:tabs>
      <w:spacing w:after="120"/>
    </w:pPr>
    <w:rPr>
      <w:b/>
      <w:sz w:val="18"/>
    </w:rPr>
  </w:style>
  <w:style w:type="paragraph" w:customStyle="1" w:styleId="Normalpool">
    <w:name w:val="Normal_pool"/>
    <w:autoRedefine/>
    <w:semiHidden/>
    <w:rsid w:val="0015442E"/>
    <w:pPr>
      <w:tabs>
        <w:tab w:val="left" w:pos="1247"/>
        <w:tab w:val="left" w:pos="1814"/>
        <w:tab w:val="left" w:pos="2381"/>
        <w:tab w:val="left" w:pos="2948"/>
        <w:tab w:val="left" w:pos="3515"/>
        <w:tab w:val="left" w:pos="4082"/>
      </w:tabs>
    </w:pPr>
    <w:rPr>
      <w:rFonts w:eastAsia="SimSun"/>
      <w:lang w:val="fr-CA" w:eastAsia="en-US"/>
    </w:rPr>
  </w:style>
  <w:style w:type="paragraph" w:customStyle="1" w:styleId="Footer-pool">
    <w:name w:val="Footer-pool"/>
    <w:basedOn w:val="Normal-pool"/>
    <w:next w:val="Normal-pool"/>
    <w:rsid w:val="0015442E"/>
    <w:pPr>
      <w:tabs>
        <w:tab w:val="left" w:pos="4321"/>
        <w:tab w:val="right" w:pos="8641"/>
      </w:tabs>
      <w:spacing w:before="60" w:after="120"/>
    </w:pPr>
    <w:rPr>
      <w:b/>
      <w:sz w:val="18"/>
    </w:rPr>
  </w:style>
  <w:style w:type="paragraph" w:customStyle="1" w:styleId="Header-pool">
    <w:name w:val="Header-pool"/>
    <w:basedOn w:val="Normal-pool"/>
    <w:next w:val="Normal-pool"/>
    <w:rsid w:val="0015442E"/>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qFormat/>
    <w:rsid w:val="0015442E"/>
    <w:pPr>
      <w:tabs>
        <w:tab w:val="left" w:pos="1247"/>
        <w:tab w:val="left" w:pos="1814"/>
        <w:tab w:val="left" w:pos="2381"/>
        <w:tab w:val="left" w:pos="2948"/>
        <w:tab w:val="left" w:pos="3515"/>
        <w:tab w:val="left" w:pos="4082"/>
      </w:tabs>
    </w:pPr>
    <w:rPr>
      <w:rFonts w:eastAsia="SimSun"/>
      <w:lang w:val="en-US" w:eastAsia="en-US"/>
    </w:rPr>
  </w:style>
  <w:style w:type="paragraph" w:styleId="FootnoteText">
    <w:name w:val="footnote text"/>
    <w:aliases w:val="DNV-FT,Geneva 9,Font: Geneva 9,Boston 10,f,footnote3,text,Geneva,92,Font:,Boston,10,FOOTNOTES,fn,single space,Footnote Text Rail EIS,ft,Footnotes,Footnote ak,fn cafc,Footnotes Char Char,Footnote Text Char Char,fn Char Char,footnote text,93"/>
    <w:basedOn w:val="Normal"/>
    <w:link w:val="FootnoteTextChar"/>
    <w:qFormat/>
    <w:rsid w:val="0015442E"/>
    <w:pPr>
      <w:tabs>
        <w:tab w:val="left" w:pos="1247"/>
        <w:tab w:val="left" w:pos="1814"/>
        <w:tab w:val="left" w:pos="2381"/>
        <w:tab w:val="left" w:pos="2948"/>
        <w:tab w:val="left" w:pos="3515"/>
        <w:tab w:val="left" w:pos="4082"/>
      </w:tabs>
      <w:spacing w:before="20" w:after="40"/>
      <w:ind w:left="1247"/>
    </w:pPr>
    <w:rPr>
      <w:sz w:val="18"/>
      <w:lang w:val="fr-CA" w:eastAsia="en-US"/>
    </w:rPr>
  </w:style>
  <w:style w:type="character" w:customStyle="1" w:styleId="HeaderChar">
    <w:name w:val="Header Char"/>
    <w:link w:val="Header"/>
    <w:semiHidden/>
    <w:rsid w:val="00250B6D"/>
    <w:rPr>
      <w:rFonts w:eastAsia="SimSun"/>
      <w:b/>
      <w:sz w:val="18"/>
      <w:lang w:val="en-US" w:eastAsia="zh-CN"/>
    </w:rPr>
  </w:style>
  <w:style w:type="table" w:customStyle="1" w:styleId="AATable">
    <w:name w:val="AA_Table"/>
    <w:basedOn w:val="TableNormal"/>
    <w:semiHidden/>
    <w:rsid w:val="0015442E"/>
    <w:rPr>
      <w:rFonts w:eastAsia="SimSun"/>
      <w:lang w:val="fr-FR" w:eastAsia="zh-CN"/>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15442E"/>
    <w:pPr>
      <w:keepNext/>
      <w:keepLines/>
      <w:suppressAutoHyphens/>
      <w:ind w:right="5103"/>
    </w:pPr>
    <w:rPr>
      <w:b/>
    </w:rPr>
  </w:style>
  <w:style w:type="paragraph" w:customStyle="1" w:styleId="AATitle2">
    <w:name w:val="AA_Title2"/>
    <w:basedOn w:val="AATitle"/>
    <w:qFormat/>
    <w:rsid w:val="00280407"/>
    <w:pPr>
      <w:tabs>
        <w:tab w:val="clear" w:pos="4082"/>
      </w:tabs>
      <w:spacing w:before="120" w:after="120"/>
      <w:ind w:right="4536"/>
    </w:pPr>
    <w:rPr>
      <w:lang w:val="en-GB"/>
    </w:rPr>
  </w:style>
  <w:style w:type="paragraph" w:customStyle="1" w:styleId="BBTitle">
    <w:name w:val="BB_Title"/>
    <w:basedOn w:val="Normal-pool"/>
    <w:qFormat/>
    <w:rsid w:val="0015442E"/>
    <w:pPr>
      <w:keepNext/>
      <w:keepLines/>
      <w:suppressAutoHyphens/>
      <w:spacing w:before="320" w:after="240"/>
      <w:ind w:left="1247" w:right="567"/>
    </w:pPr>
    <w:rPr>
      <w:b/>
      <w:sz w:val="28"/>
      <w:szCs w:val="28"/>
    </w:rPr>
  </w:style>
  <w:style w:type="paragraph" w:styleId="Footer">
    <w:name w:val="footer"/>
    <w:basedOn w:val="Normal"/>
    <w:link w:val="FooterChar"/>
    <w:uiPriority w:val="99"/>
    <w:rsid w:val="0015442E"/>
    <w:pPr>
      <w:tabs>
        <w:tab w:val="center" w:pos="4320"/>
        <w:tab w:val="right" w:pos="8640"/>
      </w:tabs>
      <w:spacing w:before="60" w:after="120"/>
    </w:pPr>
    <w:rPr>
      <w:sz w:val="18"/>
    </w:rPr>
  </w:style>
  <w:style w:type="paragraph" w:styleId="Header">
    <w:name w:val="header"/>
    <w:basedOn w:val="Normal"/>
    <w:link w:val="HeaderChar"/>
    <w:semiHidden/>
    <w:rsid w:val="0015442E"/>
    <w:pPr>
      <w:pBdr>
        <w:bottom w:val="single" w:sz="4" w:space="1" w:color="auto"/>
      </w:pBdr>
      <w:tabs>
        <w:tab w:val="center" w:pos="4536"/>
        <w:tab w:val="right" w:pos="9072"/>
      </w:tabs>
      <w:spacing w:after="120"/>
    </w:pPr>
    <w:rPr>
      <w:b/>
      <w:sz w:val="18"/>
    </w:rPr>
  </w:style>
  <w:style w:type="character" w:styleId="Hyperlink">
    <w:name w:val="Hyperlink"/>
    <w:unhideWhenUsed/>
    <w:rsid w:val="0015442E"/>
    <w:rPr>
      <w:rFonts w:ascii="Times New Roman" w:hAnsi="Times New Roman"/>
      <w:color w:val="auto"/>
      <w:sz w:val="20"/>
      <w:szCs w:val="20"/>
      <w:u w:val="none"/>
      <w:lang w:val="en-US"/>
    </w:rPr>
  </w:style>
  <w:style w:type="numbering" w:customStyle="1" w:styleId="Normallist">
    <w:name w:val="Normal_list"/>
    <w:basedOn w:val="NoList"/>
    <w:rsid w:val="0015442E"/>
    <w:pPr>
      <w:numPr>
        <w:numId w:val="1"/>
      </w:numPr>
    </w:pPr>
  </w:style>
  <w:style w:type="paragraph" w:customStyle="1" w:styleId="NormalNonumber">
    <w:name w:val="Normal_No_number"/>
    <w:basedOn w:val="Normal-pool"/>
    <w:qFormat/>
    <w:rsid w:val="0015442E"/>
    <w:pPr>
      <w:spacing w:after="120"/>
      <w:ind w:left="1247"/>
    </w:pPr>
  </w:style>
  <w:style w:type="paragraph" w:customStyle="1" w:styleId="Normalnumber">
    <w:name w:val="Normal_number"/>
    <w:basedOn w:val="Normalpool"/>
    <w:link w:val="NormalnumberChar"/>
    <w:qFormat/>
    <w:rsid w:val="004B5CB9"/>
    <w:pPr>
      <w:numPr>
        <w:numId w:val="2"/>
      </w:numPr>
      <w:spacing w:after="120"/>
    </w:pPr>
    <w:rPr>
      <w:rFonts w:eastAsia="Times New Roman"/>
      <w:lang w:val="en-GB"/>
    </w:rPr>
  </w:style>
  <w:style w:type="paragraph" w:customStyle="1" w:styleId="Titletable">
    <w:name w:val="Title_table"/>
    <w:basedOn w:val="Normal-pool"/>
    <w:next w:val="NormalNonumber"/>
    <w:rsid w:val="0015442E"/>
    <w:pPr>
      <w:keepNext/>
      <w:keepLines/>
      <w:suppressAutoHyphens/>
      <w:spacing w:after="60"/>
      <w:ind w:left="1247"/>
    </w:pPr>
    <w:rPr>
      <w:b/>
      <w:bCs/>
    </w:rPr>
  </w:style>
  <w:style w:type="paragraph" w:styleId="TOC1">
    <w:name w:val="toc 1"/>
    <w:basedOn w:val="Normal-pool"/>
    <w:next w:val="Normal-pool"/>
    <w:unhideWhenUsed/>
    <w:rsid w:val="0015442E"/>
    <w:pPr>
      <w:tabs>
        <w:tab w:val="right" w:leader="dot" w:pos="9486"/>
      </w:tabs>
      <w:spacing w:before="240"/>
      <w:ind w:left="1814" w:hanging="567"/>
    </w:pPr>
    <w:rPr>
      <w:bCs/>
    </w:rPr>
  </w:style>
  <w:style w:type="paragraph" w:styleId="TOC2">
    <w:name w:val="toc 2"/>
    <w:basedOn w:val="Normal-pool"/>
    <w:next w:val="Normal-pool"/>
    <w:unhideWhenUsed/>
    <w:rsid w:val="0015442E"/>
    <w:pPr>
      <w:tabs>
        <w:tab w:val="right" w:leader="dot" w:pos="9486"/>
      </w:tabs>
      <w:ind w:left="2381" w:hanging="567"/>
    </w:pPr>
  </w:style>
  <w:style w:type="paragraph" w:styleId="TOC3">
    <w:name w:val="toc 3"/>
    <w:basedOn w:val="Normal-pool"/>
    <w:next w:val="Normal-pool"/>
    <w:unhideWhenUsed/>
    <w:rsid w:val="0015442E"/>
    <w:pPr>
      <w:tabs>
        <w:tab w:val="right" w:leader="dot" w:pos="9486"/>
      </w:tabs>
      <w:ind w:left="2948" w:hanging="567"/>
    </w:pPr>
    <w:rPr>
      <w:iCs/>
    </w:rPr>
  </w:style>
  <w:style w:type="paragraph" w:styleId="TOC4">
    <w:name w:val="toc 4"/>
    <w:basedOn w:val="Normal-pool"/>
    <w:next w:val="Normal-pool"/>
    <w:unhideWhenUsed/>
    <w:rsid w:val="0015442E"/>
    <w:pPr>
      <w:tabs>
        <w:tab w:val="left" w:pos="1000"/>
        <w:tab w:val="right" w:leader="dot" w:pos="9486"/>
      </w:tabs>
      <w:ind w:left="3515" w:hanging="567"/>
    </w:pPr>
    <w:rPr>
      <w:szCs w:val="18"/>
    </w:rPr>
  </w:style>
  <w:style w:type="paragraph" w:styleId="TOC5">
    <w:name w:val="toc 5"/>
    <w:basedOn w:val="Normal-pool"/>
    <w:next w:val="Normal-pool"/>
    <w:rsid w:val="0015442E"/>
    <w:pPr>
      <w:ind w:left="800"/>
    </w:pPr>
    <w:rPr>
      <w:sz w:val="18"/>
      <w:szCs w:val="18"/>
    </w:rPr>
  </w:style>
  <w:style w:type="paragraph" w:customStyle="1" w:styleId="ZZAnxheader">
    <w:name w:val="ZZ_Anx_header"/>
    <w:basedOn w:val="Normal-pool"/>
    <w:rsid w:val="0015442E"/>
    <w:rPr>
      <w:b/>
      <w:bCs/>
      <w:sz w:val="28"/>
      <w:szCs w:val="22"/>
    </w:rPr>
  </w:style>
  <w:style w:type="paragraph" w:customStyle="1" w:styleId="ZZAnxtitle">
    <w:name w:val="ZZ_Anx_title"/>
    <w:basedOn w:val="Normal-pool"/>
    <w:rsid w:val="0015442E"/>
    <w:pPr>
      <w:spacing w:before="360" w:after="120"/>
      <w:ind w:left="1247"/>
    </w:pPr>
    <w:rPr>
      <w:b/>
      <w:bCs/>
      <w:sz w:val="28"/>
      <w:szCs w:val="26"/>
    </w:rPr>
  </w:style>
  <w:style w:type="paragraph" w:styleId="BalloonText">
    <w:name w:val="Balloon Text"/>
    <w:basedOn w:val="Normal"/>
    <w:link w:val="BalloonTextChar"/>
    <w:rsid w:val="003E6F41"/>
    <w:rPr>
      <w:rFonts w:ascii="Segoe UI" w:hAnsi="Segoe UI" w:cs="Segoe UI"/>
      <w:sz w:val="18"/>
      <w:szCs w:val="18"/>
    </w:rPr>
  </w:style>
  <w:style w:type="character" w:customStyle="1" w:styleId="BalloonTextChar">
    <w:name w:val="Balloon Text Char"/>
    <w:basedOn w:val="DefaultParagraphFont"/>
    <w:link w:val="BalloonText"/>
    <w:rsid w:val="003E6F41"/>
    <w:rPr>
      <w:rFonts w:ascii="Segoe UI" w:hAnsi="Segoe UI" w:cs="Segoe UI"/>
      <w:sz w:val="18"/>
      <w:szCs w:val="18"/>
      <w:lang w:val="fr-FR" w:eastAsia="en-US"/>
    </w:rPr>
  </w:style>
  <w:style w:type="character" w:styleId="CommentReference">
    <w:name w:val="annotation reference"/>
    <w:basedOn w:val="DefaultParagraphFont"/>
    <w:rsid w:val="003E6F41"/>
    <w:rPr>
      <w:sz w:val="16"/>
      <w:szCs w:val="16"/>
    </w:rPr>
  </w:style>
  <w:style w:type="paragraph" w:styleId="CommentText">
    <w:name w:val="annotation text"/>
    <w:basedOn w:val="Normal"/>
    <w:link w:val="CommentTextChar"/>
    <w:rsid w:val="003E6F41"/>
    <w:rPr>
      <w:sz w:val="24"/>
      <w:szCs w:val="24"/>
      <w:lang w:val="en-GB" w:eastAsia="en-GB"/>
    </w:rPr>
  </w:style>
  <w:style w:type="character" w:customStyle="1" w:styleId="CommentTextChar">
    <w:name w:val="Comment Text Char"/>
    <w:basedOn w:val="DefaultParagraphFont"/>
    <w:link w:val="CommentText"/>
    <w:rsid w:val="003E6F41"/>
    <w:rPr>
      <w:sz w:val="24"/>
      <w:szCs w:val="24"/>
    </w:rPr>
  </w:style>
  <w:style w:type="paragraph" w:styleId="CommentSubject">
    <w:name w:val="annotation subject"/>
    <w:basedOn w:val="CommentText"/>
    <w:next w:val="CommentText"/>
    <w:link w:val="CommentSubjectChar"/>
    <w:rsid w:val="007841F5"/>
    <w:pPr>
      <w:tabs>
        <w:tab w:val="left" w:pos="1247"/>
        <w:tab w:val="left" w:pos="1814"/>
        <w:tab w:val="left" w:pos="2381"/>
        <w:tab w:val="left" w:pos="2948"/>
        <w:tab w:val="left" w:pos="3515"/>
      </w:tabs>
    </w:pPr>
    <w:rPr>
      <w:b/>
      <w:bCs/>
      <w:sz w:val="20"/>
      <w:szCs w:val="20"/>
      <w:lang w:val="fr-FR" w:eastAsia="en-US"/>
    </w:rPr>
  </w:style>
  <w:style w:type="character" w:customStyle="1" w:styleId="CommentSubjectChar">
    <w:name w:val="Comment Subject Char"/>
    <w:basedOn w:val="CommentTextChar"/>
    <w:link w:val="CommentSubject"/>
    <w:rsid w:val="007841F5"/>
    <w:rPr>
      <w:b/>
      <w:bCs/>
      <w:sz w:val="24"/>
      <w:szCs w:val="24"/>
      <w:lang w:val="fr-FR" w:eastAsia="en-US"/>
    </w:rPr>
  </w:style>
  <w:style w:type="character" w:customStyle="1" w:styleId="FootnoteTextChar">
    <w:name w:val="Footnote Text Char"/>
    <w:aliases w:val="DNV-FT Char,Geneva 9 Char,Font: Geneva 9 Char,Boston 10 Char,f Char,footnote3 Char,text Char,Geneva Char,92 Char,Font: Char,Boston Char,10 Char,FOOTNOTES Char,fn Char,single space Char,Footnote Text Rail EIS Char,ft Char,fn cafc Char"/>
    <w:link w:val="FootnoteText"/>
    <w:locked/>
    <w:rsid w:val="0012644F"/>
    <w:rPr>
      <w:rFonts w:eastAsia="SimSun"/>
      <w:sz w:val="18"/>
      <w:lang w:val="fr-CA" w:eastAsia="en-US"/>
    </w:rPr>
  </w:style>
  <w:style w:type="paragraph" w:styleId="ListParagraph">
    <w:name w:val="List Paragraph"/>
    <w:basedOn w:val="Normal"/>
    <w:uiPriority w:val="34"/>
    <w:qFormat/>
    <w:rsid w:val="00D07EDB"/>
    <w:pPr>
      <w:ind w:left="720"/>
      <w:contextualSpacing/>
    </w:pPr>
  </w:style>
  <w:style w:type="paragraph" w:styleId="NormalWeb">
    <w:name w:val="Normal (Web)"/>
    <w:basedOn w:val="Normal"/>
    <w:uiPriority w:val="99"/>
    <w:unhideWhenUsed/>
    <w:rsid w:val="0015442E"/>
    <w:pPr>
      <w:spacing w:before="100" w:beforeAutospacing="1" w:after="100" w:afterAutospacing="1"/>
    </w:pPr>
    <w:rPr>
      <w:rFonts w:eastAsiaTheme="minorEastAsia"/>
      <w:sz w:val="24"/>
      <w:szCs w:val="24"/>
      <w:lang w:eastAsia="en-US"/>
    </w:rPr>
  </w:style>
  <w:style w:type="table" w:styleId="TableGrid">
    <w:name w:val="Table Grid"/>
    <w:basedOn w:val="TableNormal"/>
    <w:uiPriority w:val="59"/>
    <w:rsid w:val="001544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796B51"/>
    <w:rPr>
      <w:rFonts w:eastAsia="SimSun"/>
      <w:b/>
      <w:lang w:val="en-US" w:eastAsia="zh-CN"/>
    </w:rPr>
  </w:style>
  <w:style w:type="character" w:styleId="UnresolvedMention">
    <w:name w:val="Unresolved Mention"/>
    <w:basedOn w:val="DefaultParagraphFont"/>
    <w:uiPriority w:val="99"/>
    <w:unhideWhenUsed/>
    <w:rsid w:val="004B5CB9"/>
    <w:rPr>
      <w:color w:val="605E5C"/>
      <w:shd w:val="clear" w:color="auto" w:fill="E1DFDD"/>
    </w:rPr>
  </w:style>
  <w:style w:type="character" w:customStyle="1" w:styleId="Heading2Char">
    <w:name w:val="Heading 2 Char"/>
    <w:basedOn w:val="DefaultParagraphFont"/>
    <w:link w:val="Heading2"/>
    <w:uiPriority w:val="9"/>
    <w:rsid w:val="004B5CB9"/>
    <w:rPr>
      <w:rFonts w:eastAsia="SimSun"/>
      <w:b/>
      <w:sz w:val="24"/>
      <w:szCs w:val="24"/>
      <w:lang w:val="en-US" w:eastAsia="zh-CN"/>
    </w:rPr>
  </w:style>
  <w:style w:type="character" w:customStyle="1" w:styleId="NormalnumberChar">
    <w:name w:val="Normal_number Char"/>
    <w:link w:val="Normalnumber"/>
    <w:locked/>
    <w:rsid w:val="004B5CB9"/>
    <w:rPr>
      <w:lang w:eastAsia="en-US"/>
    </w:rPr>
  </w:style>
  <w:style w:type="character" w:styleId="FollowedHyperlink">
    <w:name w:val="FollowedHyperlink"/>
    <w:basedOn w:val="DefaultParagraphFont"/>
    <w:rsid w:val="004B5CB9"/>
    <w:rPr>
      <w:color w:val="954F72" w:themeColor="followedHyperlink"/>
      <w:u w:val="single"/>
    </w:rPr>
  </w:style>
  <w:style w:type="paragraph" w:styleId="Revision">
    <w:name w:val="Revision"/>
    <w:hidden/>
    <w:uiPriority w:val="99"/>
    <w:semiHidden/>
    <w:rsid w:val="004B5CB9"/>
    <w:rPr>
      <w:rFonts w:eastAsia="SimSun"/>
      <w:lang w:eastAsia="zh-CN"/>
    </w:rPr>
  </w:style>
  <w:style w:type="character" w:styleId="Mention">
    <w:name w:val="Mention"/>
    <w:basedOn w:val="DefaultParagraphFont"/>
    <w:uiPriority w:val="99"/>
    <w:unhideWhenUsed/>
    <w:rsid w:val="004B5CB9"/>
    <w:rPr>
      <w:color w:val="2B579A"/>
      <w:shd w:val="clear" w:color="auto" w:fill="E1DFDD"/>
    </w:rPr>
  </w:style>
  <w:style w:type="table" w:styleId="PlainTable1">
    <w:name w:val="Plain Table 1"/>
    <w:basedOn w:val="TableNormal"/>
    <w:uiPriority w:val="41"/>
    <w:rsid w:val="004B5CB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oterChar">
    <w:name w:val="Footer Char"/>
    <w:basedOn w:val="DefaultParagraphFont"/>
    <w:link w:val="Footer"/>
    <w:uiPriority w:val="99"/>
    <w:rsid w:val="004B5CB9"/>
    <w:rPr>
      <w:rFonts w:eastAsia="SimSun"/>
      <w:sz w:val="18"/>
      <w:lang w:val="en-US" w:eastAsia="zh-CN"/>
    </w:rPr>
  </w:style>
  <w:style w:type="character" w:styleId="Emphasis">
    <w:name w:val="Emphasis"/>
    <w:basedOn w:val="DefaultParagraphFont"/>
    <w:uiPriority w:val="20"/>
    <w:qFormat/>
    <w:rsid w:val="0022630E"/>
    <w:rPr>
      <w:i/>
      <w:iCs/>
    </w:rPr>
  </w:style>
  <w:style w:type="character" w:styleId="FootnoteReference">
    <w:name w:val="footnote reference"/>
    <w:aliases w:val="16 Point,Superscript 6 Point,ftref,(Ref. de nota al pie),number,SUPERS,Footnote Reference Superscript,Ref,de nota al pie,註腳內容,de nota al pie + (Asian) MS Mincho,11 pt,Ref. de nota de rodapé1,Footnote Reference1,stylish,Footnote,Text"/>
    <w:basedOn w:val="DefaultParagraphFont"/>
    <w:link w:val="BVIfnrCharCharCharChar"/>
    <w:qFormat/>
    <w:rsid w:val="00C87C76"/>
    <w:rPr>
      <w:vertAlign w:val="superscript"/>
    </w:rPr>
  </w:style>
  <w:style w:type="paragraph" w:customStyle="1" w:styleId="BVIfnrCharCharCharChar">
    <w:name w:val="BVI fnr Char Char Char Char"/>
    <w:aliases w:val="BVI fnr Car Car Char Char Char Char,BVI fnr Car Char Char Char Char,BVI fnr Car Car Car Car Char Char Char Char,BVI fnr Car Car Car Car Char Char Char1 Char Char, BVI fnr Car Car Char Char Char Char"/>
    <w:basedOn w:val="Normal"/>
    <w:link w:val="FootnoteReference"/>
    <w:rsid w:val="00D24F09"/>
    <w:pPr>
      <w:spacing w:before="120" w:after="160" w:line="240" w:lineRule="exact"/>
    </w:pPr>
    <w:rPr>
      <w:rFonts w:eastAsia="Times New Roman"/>
      <w:vertAlign w:val="superscript"/>
      <w:lang w:val="en-GB" w:eastAsia="en-GB"/>
    </w:rPr>
  </w:style>
  <w:style w:type="character" w:customStyle="1" w:styleId="Normal-poolChar">
    <w:name w:val="Normal-pool Char"/>
    <w:link w:val="Normal-pool"/>
    <w:locked/>
    <w:rsid w:val="004836B0"/>
    <w:rPr>
      <w:rFonts w:eastAsia="SimSu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139787">
      <w:bodyDiv w:val="1"/>
      <w:marLeft w:val="0"/>
      <w:marRight w:val="0"/>
      <w:marTop w:val="0"/>
      <w:marBottom w:val="0"/>
      <w:divBdr>
        <w:top w:val="none" w:sz="0" w:space="0" w:color="auto"/>
        <w:left w:val="none" w:sz="0" w:space="0" w:color="auto"/>
        <w:bottom w:val="none" w:sz="0" w:space="0" w:color="auto"/>
        <w:right w:val="none" w:sz="0" w:space="0" w:color="auto"/>
      </w:divBdr>
      <w:divsChild>
        <w:div w:id="884408879">
          <w:marLeft w:val="0"/>
          <w:marRight w:val="0"/>
          <w:marTop w:val="0"/>
          <w:marBottom w:val="0"/>
          <w:divBdr>
            <w:top w:val="none" w:sz="0" w:space="0" w:color="auto"/>
            <w:left w:val="none" w:sz="0" w:space="0" w:color="auto"/>
            <w:bottom w:val="none" w:sz="0" w:space="0" w:color="auto"/>
            <w:right w:val="none" w:sz="0" w:space="0" w:color="auto"/>
          </w:divBdr>
          <w:divsChild>
            <w:div w:id="539437787">
              <w:marLeft w:val="0"/>
              <w:marRight w:val="0"/>
              <w:marTop w:val="0"/>
              <w:marBottom w:val="0"/>
              <w:divBdr>
                <w:top w:val="none" w:sz="0" w:space="0" w:color="auto"/>
                <w:left w:val="none" w:sz="0" w:space="0" w:color="auto"/>
                <w:bottom w:val="none" w:sz="0" w:space="0" w:color="auto"/>
                <w:right w:val="none" w:sz="0" w:space="0" w:color="auto"/>
              </w:divBdr>
            </w:div>
          </w:divsChild>
        </w:div>
        <w:div w:id="1214929890">
          <w:marLeft w:val="0"/>
          <w:marRight w:val="0"/>
          <w:marTop w:val="0"/>
          <w:marBottom w:val="0"/>
          <w:divBdr>
            <w:top w:val="none" w:sz="0" w:space="0" w:color="auto"/>
            <w:left w:val="none" w:sz="0" w:space="0" w:color="auto"/>
            <w:bottom w:val="none" w:sz="0" w:space="0" w:color="auto"/>
            <w:right w:val="none" w:sz="0" w:space="0" w:color="auto"/>
          </w:divBdr>
          <w:divsChild>
            <w:div w:id="639191621">
              <w:marLeft w:val="0"/>
              <w:marRight w:val="0"/>
              <w:marTop w:val="0"/>
              <w:marBottom w:val="0"/>
              <w:divBdr>
                <w:top w:val="none" w:sz="0" w:space="0" w:color="auto"/>
                <w:left w:val="none" w:sz="0" w:space="0" w:color="auto"/>
                <w:bottom w:val="none" w:sz="0" w:space="0" w:color="auto"/>
                <w:right w:val="none" w:sz="0" w:space="0" w:color="auto"/>
              </w:divBdr>
            </w:div>
          </w:divsChild>
        </w:div>
        <w:div w:id="1319963103">
          <w:marLeft w:val="0"/>
          <w:marRight w:val="0"/>
          <w:marTop w:val="0"/>
          <w:marBottom w:val="0"/>
          <w:divBdr>
            <w:top w:val="none" w:sz="0" w:space="0" w:color="auto"/>
            <w:left w:val="none" w:sz="0" w:space="0" w:color="auto"/>
            <w:bottom w:val="none" w:sz="0" w:space="0" w:color="auto"/>
            <w:right w:val="none" w:sz="0" w:space="0" w:color="auto"/>
          </w:divBdr>
          <w:divsChild>
            <w:div w:id="1444108546">
              <w:marLeft w:val="0"/>
              <w:marRight w:val="0"/>
              <w:marTop w:val="0"/>
              <w:marBottom w:val="0"/>
              <w:divBdr>
                <w:top w:val="none" w:sz="0" w:space="0" w:color="auto"/>
                <w:left w:val="none" w:sz="0" w:space="0" w:color="auto"/>
                <w:bottom w:val="none" w:sz="0" w:space="0" w:color="auto"/>
                <w:right w:val="none" w:sz="0" w:space="0" w:color="auto"/>
              </w:divBdr>
            </w:div>
          </w:divsChild>
        </w:div>
        <w:div w:id="1381438174">
          <w:marLeft w:val="0"/>
          <w:marRight w:val="0"/>
          <w:marTop w:val="0"/>
          <w:marBottom w:val="0"/>
          <w:divBdr>
            <w:top w:val="none" w:sz="0" w:space="0" w:color="auto"/>
            <w:left w:val="none" w:sz="0" w:space="0" w:color="auto"/>
            <w:bottom w:val="none" w:sz="0" w:space="0" w:color="auto"/>
            <w:right w:val="none" w:sz="0" w:space="0" w:color="auto"/>
          </w:divBdr>
          <w:divsChild>
            <w:div w:id="69554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90759413">
      <w:bodyDiv w:val="1"/>
      <w:marLeft w:val="0"/>
      <w:marRight w:val="0"/>
      <w:marTop w:val="0"/>
      <w:marBottom w:val="0"/>
      <w:divBdr>
        <w:top w:val="none" w:sz="0" w:space="0" w:color="auto"/>
        <w:left w:val="none" w:sz="0" w:space="0" w:color="auto"/>
        <w:bottom w:val="none" w:sz="0" w:space="0" w:color="auto"/>
        <w:right w:val="none" w:sz="0" w:space="0" w:color="auto"/>
      </w:divBdr>
      <w:divsChild>
        <w:div w:id="20401696">
          <w:marLeft w:val="0"/>
          <w:marRight w:val="0"/>
          <w:marTop w:val="0"/>
          <w:marBottom w:val="0"/>
          <w:divBdr>
            <w:top w:val="none" w:sz="0" w:space="0" w:color="auto"/>
            <w:left w:val="none" w:sz="0" w:space="0" w:color="auto"/>
            <w:bottom w:val="none" w:sz="0" w:space="0" w:color="auto"/>
            <w:right w:val="none" w:sz="0" w:space="0" w:color="auto"/>
          </w:divBdr>
          <w:divsChild>
            <w:div w:id="1307515432">
              <w:marLeft w:val="0"/>
              <w:marRight w:val="0"/>
              <w:marTop w:val="0"/>
              <w:marBottom w:val="0"/>
              <w:divBdr>
                <w:top w:val="none" w:sz="0" w:space="0" w:color="auto"/>
                <w:left w:val="none" w:sz="0" w:space="0" w:color="auto"/>
                <w:bottom w:val="none" w:sz="0" w:space="0" w:color="auto"/>
                <w:right w:val="none" w:sz="0" w:space="0" w:color="auto"/>
              </w:divBdr>
            </w:div>
          </w:divsChild>
        </w:div>
        <w:div w:id="340476431">
          <w:marLeft w:val="0"/>
          <w:marRight w:val="0"/>
          <w:marTop w:val="0"/>
          <w:marBottom w:val="0"/>
          <w:divBdr>
            <w:top w:val="none" w:sz="0" w:space="0" w:color="auto"/>
            <w:left w:val="none" w:sz="0" w:space="0" w:color="auto"/>
            <w:bottom w:val="none" w:sz="0" w:space="0" w:color="auto"/>
            <w:right w:val="none" w:sz="0" w:space="0" w:color="auto"/>
          </w:divBdr>
          <w:divsChild>
            <w:div w:id="1384989257">
              <w:marLeft w:val="0"/>
              <w:marRight w:val="0"/>
              <w:marTop w:val="0"/>
              <w:marBottom w:val="0"/>
              <w:divBdr>
                <w:top w:val="none" w:sz="0" w:space="0" w:color="auto"/>
                <w:left w:val="none" w:sz="0" w:space="0" w:color="auto"/>
                <w:bottom w:val="none" w:sz="0" w:space="0" w:color="auto"/>
                <w:right w:val="none" w:sz="0" w:space="0" w:color="auto"/>
              </w:divBdr>
            </w:div>
          </w:divsChild>
        </w:div>
        <w:div w:id="928931806">
          <w:marLeft w:val="0"/>
          <w:marRight w:val="0"/>
          <w:marTop w:val="0"/>
          <w:marBottom w:val="0"/>
          <w:divBdr>
            <w:top w:val="none" w:sz="0" w:space="0" w:color="auto"/>
            <w:left w:val="none" w:sz="0" w:space="0" w:color="auto"/>
            <w:bottom w:val="none" w:sz="0" w:space="0" w:color="auto"/>
            <w:right w:val="none" w:sz="0" w:space="0" w:color="auto"/>
          </w:divBdr>
          <w:divsChild>
            <w:div w:id="1264877478">
              <w:marLeft w:val="0"/>
              <w:marRight w:val="0"/>
              <w:marTop w:val="0"/>
              <w:marBottom w:val="0"/>
              <w:divBdr>
                <w:top w:val="none" w:sz="0" w:space="0" w:color="auto"/>
                <w:left w:val="none" w:sz="0" w:space="0" w:color="auto"/>
                <w:bottom w:val="none" w:sz="0" w:space="0" w:color="auto"/>
                <w:right w:val="none" w:sz="0" w:space="0" w:color="auto"/>
              </w:divBdr>
            </w:div>
          </w:divsChild>
        </w:div>
        <w:div w:id="1162701240">
          <w:marLeft w:val="0"/>
          <w:marRight w:val="0"/>
          <w:marTop w:val="0"/>
          <w:marBottom w:val="0"/>
          <w:divBdr>
            <w:top w:val="none" w:sz="0" w:space="0" w:color="auto"/>
            <w:left w:val="none" w:sz="0" w:space="0" w:color="auto"/>
            <w:bottom w:val="none" w:sz="0" w:space="0" w:color="auto"/>
            <w:right w:val="none" w:sz="0" w:space="0" w:color="auto"/>
          </w:divBdr>
          <w:divsChild>
            <w:div w:id="108935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237173">
      <w:bodyDiv w:val="1"/>
      <w:marLeft w:val="0"/>
      <w:marRight w:val="0"/>
      <w:marTop w:val="0"/>
      <w:marBottom w:val="0"/>
      <w:divBdr>
        <w:top w:val="none" w:sz="0" w:space="0" w:color="auto"/>
        <w:left w:val="none" w:sz="0" w:space="0" w:color="auto"/>
        <w:bottom w:val="none" w:sz="0" w:space="0" w:color="auto"/>
        <w:right w:val="none" w:sz="0" w:space="0" w:color="auto"/>
      </w:divBdr>
    </w:div>
    <w:div w:id="902645289">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87097401">
      <w:bodyDiv w:val="1"/>
      <w:marLeft w:val="0"/>
      <w:marRight w:val="0"/>
      <w:marTop w:val="0"/>
      <w:marBottom w:val="0"/>
      <w:divBdr>
        <w:top w:val="none" w:sz="0" w:space="0" w:color="auto"/>
        <w:left w:val="none" w:sz="0" w:space="0" w:color="auto"/>
        <w:bottom w:val="none" w:sz="0" w:space="0" w:color="auto"/>
        <w:right w:val="none" w:sz="0" w:space="0" w:color="auto"/>
      </w:divBdr>
      <w:divsChild>
        <w:div w:id="182675764">
          <w:marLeft w:val="0"/>
          <w:marRight w:val="0"/>
          <w:marTop w:val="0"/>
          <w:marBottom w:val="0"/>
          <w:divBdr>
            <w:top w:val="none" w:sz="0" w:space="0" w:color="auto"/>
            <w:left w:val="none" w:sz="0" w:space="0" w:color="auto"/>
            <w:bottom w:val="none" w:sz="0" w:space="0" w:color="auto"/>
            <w:right w:val="none" w:sz="0" w:space="0" w:color="auto"/>
          </w:divBdr>
          <w:divsChild>
            <w:div w:id="673141923">
              <w:marLeft w:val="0"/>
              <w:marRight w:val="0"/>
              <w:marTop w:val="0"/>
              <w:marBottom w:val="0"/>
              <w:divBdr>
                <w:top w:val="none" w:sz="0" w:space="0" w:color="auto"/>
                <w:left w:val="none" w:sz="0" w:space="0" w:color="auto"/>
                <w:bottom w:val="none" w:sz="0" w:space="0" w:color="auto"/>
                <w:right w:val="none" w:sz="0" w:space="0" w:color="auto"/>
              </w:divBdr>
            </w:div>
          </w:divsChild>
        </w:div>
        <w:div w:id="1274481564">
          <w:marLeft w:val="0"/>
          <w:marRight w:val="0"/>
          <w:marTop w:val="0"/>
          <w:marBottom w:val="0"/>
          <w:divBdr>
            <w:top w:val="none" w:sz="0" w:space="0" w:color="auto"/>
            <w:left w:val="none" w:sz="0" w:space="0" w:color="auto"/>
            <w:bottom w:val="none" w:sz="0" w:space="0" w:color="auto"/>
            <w:right w:val="none" w:sz="0" w:space="0" w:color="auto"/>
          </w:divBdr>
          <w:divsChild>
            <w:div w:id="1212613624">
              <w:marLeft w:val="0"/>
              <w:marRight w:val="0"/>
              <w:marTop w:val="0"/>
              <w:marBottom w:val="0"/>
              <w:divBdr>
                <w:top w:val="none" w:sz="0" w:space="0" w:color="auto"/>
                <w:left w:val="none" w:sz="0" w:space="0" w:color="auto"/>
                <w:bottom w:val="none" w:sz="0" w:space="0" w:color="auto"/>
                <w:right w:val="none" w:sz="0" w:space="0" w:color="auto"/>
              </w:divBdr>
            </w:div>
          </w:divsChild>
        </w:div>
        <w:div w:id="1956059106">
          <w:marLeft w:val="0"/>
          <w:marRight w:val="0"/>
          <w:marTop w:val="0"/>
          <w:marBottom w:val="0"/>
          <w:divBdr>
            <w:top w:val="none" w:sz="0" w:space="0" w:color="auto"/>
            <w:left w:val="none" w:sz="0" w:space="0" w:color="auto"/>
            <w:bottom w:val="none" w:sz="0" w:space="0" w:color="auto"/>
            <w:right w:val="none" w:sz="0" w:space="0" w:color="auto"/>
          </w:divBdr>
          <w:divsChild>
            <w:div w:id="250242655">
              <w:marLeft w:val="0"/>
              <w:marRight w:val="0"/>
              <w:marTop w:val="0"/>
              <w:marBottom w:val="0"/>
              <w:divBdr>
                <w:top w:val="none" w:sz="0" w:space="0" w:color="auto"/>
                <w:left w:val="none" w:sz="0" w:space="0" w:color="auto"/>
                <w:bottom w:val="none" w:sz="0" w:space="0" w:color="auto"/>
                <w:right w:val="none" w:sz="0" w:space="0" w:color="auto"/>
              </w:divBdr>
            </w:div>
          </w:divsChild>
        </w:div>
        <w:div w:id="2030905988">
          <w:marLeft w:val="0"/>
          <w:marRight w:val="0"/>
          <w:marTop w:val="0"/>
          <w:marBottom w:val="0"/>
          <w:divBdr>
            <w:top w:val="none" w:sz="0" w:space="0" w:color="auto"/>
            <w:left w:val="none" w:sz="0" w:space="0" w:color="auto"/>
            <w:bottom w:val="none" w:sz="0" w:space="0" w:color="auto"/>
            <w:right w:val="none" w:sz="0" w:space="0" w:color="auto"/>
          </w:divBdr>
          <w:divsChild>
            <w:div w:id="20472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912738">
      <w:bodyDiv w:val="1"/>
      <w:marLeft w:val="0"/>
      <w:marRight w:val="0"/>
      <w:marTop w:val="0"/>
      <w:marBottom w:val="0"/>
      <w:divBdr>
        <w:top w:val="none" w:sz="0" w:space="0" w:color="auto"/>
        <w:left w:val="none" w:sz="0" w:space="0" w:color="auto"/>
        <w:bottom w:val="none" w:sz="0" w:space="0" w:color="auto"/>
        <w:right w:val="none" w:sz="0" w:space="0" w:color="auto"/>
      </w:divBdr>
    </w:div>
    <w:div w:id="208070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image" Target="media/image3.png"/><Relationship Id="rId26" Type="http://schemas.openxmlformats.org/officeDocument/2006/relationships/header" Target="header3.xml"/><Relationship Id="rId39" Type="http://schemas.openxmlformats.org/officeDocument/2006/relationships/footer" Target="footer9.xml"/><Relationship Id="rId3" Type="http://schemas.openxmlformats.org/officeDocument/2006/relationships/customXml" Target="../customXml/item3.xml"/><Relationship Id="rId21" Type="http://schemas.openxmlformats.org/officeDocument/2006/relationships/hyperlink" Target="http://www.mercuryconvention.org/Countries/Parties/NationalImplementationPlans/tabid/8072/language/en-US/Default.aspx" TargetMode="External"/><Relationship Id="rId34"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mercuryconvention.org/en/parties/focal-points" TargetMode="External"/><Relationship Id="rId25" Type="http://schemas.openxmlformats.org/officeDocument/2006/relationships/footer" Target="footer2.xml"/><Relationship Id="rId33" Type="http://schemas.openxmlformats.org/officeDocument/2006/relationships/footer" Target="footer6.xml"/><Relationship Id="rId38"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hyperlink" Target="http://www.mercuryconvention.org/Countries/Exemptions/tabid/5967/language/en-US/Default.aspx" TargetMode="External"/><Relationship Id="rId20" Type="http://schemas.openxmlformats.org/officeDocument/2006/relationships/hyperlink" Target="https://new.mercuryconvention.org/en/documents/guidance-developing-national-action-plan-reduce-and-where-feasible-eliminate-mercury-use" TargetMode="External"/><Relationship Id="rId29" Type="http://schemas.openxmlformats.org/officeDocument/2006/relationships/header" Target="header5.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32" Type="http://schemas.openxmlformats.org/officeDocument/2006/relationships/header" Target="header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mercuryconvention.org/Countries/Parties/Notifications/tabid/3826/language/en-US/Default.aspx" TargetMode="External"/><Relationship Id="rId23" Type="http://schemas.openxmlformats.org/officeDocument/2006/relationships/header" Target="header2.xml"/><Relationship Id="rId28" Type="http://schemas.openxmlformats.org/officeDocument/2006/relationships/header" Target="header4.xml"/><Relationship Id="rId36"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chart" Target="charts/chart2.xm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reaties.un.org/Pages/ViewDetails.aspx?src=TREATY&amp;mtdsg_no=XXVII-17&amp;chapter=27&amp;clang=_en"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footer" Target="footer4.xml"/><Relationship Id="rId35" Type="http://schemas.openxmlformats.org/officeDocument/2006/relationships/header" Target="head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bauj\Downloads\UNEP-MC-COP_EN%20(16).dot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Parties to the Minamata Convention on Mercury</a:t>
            </a:r>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Sheet1!$B$1</c:f>
              <c:strCache>
                <c:ptCount val="1"/>
                <c:pt idx="0">
                  <c:v>Number of parties</c:v>
                </c:pt>
              </c:strCache>
            </c:strRef>
          </c:tx>
          <c:spPr>
            <a:ln w="19050" cap="rnd">
              <a:solidFill>
                <a:schemeClr val="tx1">
                  <a:lumMod val="50000"/>
                  <a:lumOff val="50000"/>
                </a:schemeClr>
              </a:solidFill>
              <a:round/>
            </a:ln>
            <a:effectLst/>
          </c:spPr>
          <c:marker>
            <c:symbol val="circle"/>
            <c:size val="3"/>
            <c:spPr>
              <a:solidFill>
                <a:schemeClr val="tx1">
                  <a:lumMod val="50000"/>
                  <a:lumOff val="50000"/>
                </a:schemeClr>
              </a:solidFill>
              <a:ln w="9525">
                <a:solidFill>
                  <a:schemeClr val="tx1">
                    <a:lumMod val="50000"/>
                    <a:lumOff val="50000"/>
                  </a:schemeClr>
                </a:solidFill>
              </a:ln>
              <a:effectLst/>
            </c:spPr>
          </c:marker>
          <c:dLbls>
            <c:dLbl>
              <c:idx val="6"/>
              <c:tx>
                <c:rich>
                  <a:bodyPr/>
                  <a:lstStyle/>
                  <a:p>
                    <a:fld id="{2413D024-C51C-462D-87B2-E5921DB39773}" type="VALUE">
                      <a:rPr lang="en-US"/>
                      <a:pPr/>
                      <a:t>[VALUE]</a:t>
                    </a:fld>
                    <a:endParaRPr lang="en-US"/>
                  </a:p>
                </c:rich>
              </c:tx>
              <c:dLblPos val="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960C-45C4-A842-8CBAABE4DC16}"/>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August 2017</c:v>
                </c:pt>
                <c:pt idx="1">
                  <c:v>2018</c:v>
                </c:pt>
                <c:pt idx="2">
                  <c:v>2019</c:v>
                </c:pt>
                <c:pt idx="3">
                  <c:v>2020</c:v>
                </c:pt>
                <c:pt idx="4">
                  <c:v>2021</c:v>
                </c:pt>
                <c:pt idx="5">
                  <c:v>2022</c:v>
                </c:pt>
                <c:pt idx="6">
                  <c:v>2023</c:v>
                </c:pt>
                <c:pt idx="7">
                  <c:v>2024</c:v>
                </c:pt>
              </c:strCache>
            </c:strRef>
          </c:cat>
          <c:val>
            <c:numRef>
              <c:f>Sheet1!$B$2:$B$9</c:f>
              <c:numCache>
                <c:formatCode>General</c:formatCode>
                <c:ptCount val="8"/>
                <c:pt idx="0">
                  <c:v>55</c:v>
                </c:pt>
                <c:pt idx="1">
                  <c:v>101</c:v>
                </c:pt>
                <c:pt idx="2">
                  <c:v>116</c:v>
                </c:pt>
                <c:pt idx="3">
                  <c:v>126</c:v>
                </c:pt>
                <c:pt idx="4">
                  <c:v>137</c:v>
                </c:pt>
                <c:pt idx="5">
                  <c:v>139</c:v>
                </c:pt>
                <c:pt idx="6">
                  <c:v>147</c:v>
                </c:pt>
                <c:pt idx="7">
                  <c:v>151</c:v>
                </c:pt>
              </c:numCache>
            </c:numRef>
          </c:val>
          <c:smooth val="0"/>
          <c:extLst>
            <c:ext xmlns:c16="http://schemas.microsoft.com/office/drawing/2014/chart" uri="{C3380CC4-5D6E-409C-BE32-E72D297353CC}">
              <c16:uniqueId val="{00000001-960C-45C4-A842-8CBAABE4DC16}"/>
            </c:ext>
          </c:extLst>
        </c:ser>
        <c:dLbls>
          <c:showLegendKey val="0"/>
          <c:showVal val="0"/>
          <c:showCatName val="0"/>
          <c:showSerName val="0"/>
          <c:showPercent val="0"/>
          <c:showBubbleSize val="0"/>
        </c:dLbls>
        <c:marker val="1"/>
        <c:smooth val="0"/>
        <c:axId val="630329736"/>
        <c:axId val="630331376"/>
      </c:lineChart>
      <c:catAx>
        <c:axId val="63032973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30331376"/>
        <c:crosses val="autoZero"/>
        <c:auto val="1"/>
        <c:lblAlgn val="ctr"/>
        <c:lblOffset val="100"/>
        <c:noMultiLvlLbl val="0"/>
      </c:catAx>
      <c:valAx>
        <c:axId val="6303313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30329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Figure 3: Reporting rates after the MC-1/8 deadline </a:t>
            </a:r>
          </a:p>
          <a:p>
            <a:pPr>
              <a:defRPr sz="1000" b="1"/>
            </a:pPr>
            <a:r>
              <a:rPr lang="en-US"/>
              <a:t>(as at 31 December 2024)</a:t>
            </a:r>
          </a:p>
        </c:rich>
      </c:tx>
      <c:overlay val="0"/>
      <c:spPr>
        <a:noFill/>
        <a:ln>
          <a:noFill/>
        </a:ln>
        <a:effectLst/>
      </c:spPr>
      <c:txPr>
        <a:bodyPr rot="0" spcFirstLastPara="1" vertOverflow="ellipsis" vert="horz" wrap="square" anchor="ctr" anchorCtr="1"/>
        <a:lstStyle/>
        <a:p>
          <a:pPr>
            <a:defRPr sz="10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Figure 3: Reporting rates after the MC-1/8 deadline (as at 31 December 2024)</c:v>
                </c:pt>
              </c:strCache>
            </c:strRef>
          </c:tx>
          <c:spPr>
            <a:solidFill>
              <a:srgbClr val="CDA811"/>
            </a:solidFill>
            <a:ln>
              <a:noFill/>
            </a:ln>
            <a:effectLst/>
          </c:spPr>
          <c:invertIfNegative val="0"/>
          <c:dPt>
            <c:idx val="1"/>
            <c:invertIfNegative val="0"/>
            <c:bubble3D val="0"/>
            <c:spPr>
              <a:solidFill>
                <a:srgbClr val="6F6F6F"/>
              </a:solidFill>
              <a:ln>
                <a:noFill/>
              </a:ln>
              <a:effectLst/>
            </c:spPr>
            <c:extLst>
              <c:ext xmlns:c16="http://schemas.microsoft.com/office/drawing/2014/chart" uri="{C3380CC4-5D6E-409C-BE32-E72D297353CC}">
                <c16:uniqueId val="{00000001-025A-40C7-920F-1C90ABBCC669}"/>
              </c:ext>
            </c:extLst>
          </c:dPt>
          <c:dPt>
            <c:idx val="2"/>
            <c:invertIfNegative val="0"/>
            <c:bubble3D val="0"/>
            <c:spPr>
              <a:solidFill>
                <a:srgbClr val="F67F17"/>
              </a:solidFill>
              <a:ln>
                <a:noFill/>
              </a:ln>
              <a:effectLst/>
            </c:spPr>
            <c:extLst>
              <c:ext xmlns:c16="http://schemas.microsoft.com/office/drawing/2014/chart" uri="{C3380CC4-5D6E-409C-BE32-E72D297353CC}">
                <c16:uniqueId val="{00000003-025A-40C7-920F-1C90ABBCC669}"/>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Second short report</c:v>
                </c:pt>
                <c:pt idx="1">
                  <c:v>First full report </c:v>
                </c:pt>
                <c:pt idx="2">
                  <c:v>First short report </c:v>
                </c:pt>
              </c:strCache>
            </c:strRef>
          </c:cat>
          <c:val>
            <c:numRef>
              <c:f>Sheet1!$B$2:$B$4</c:f>
              <c:numCache>
                <c:formatCode>0%</c:formatCode>
                <c:ptCount val="3"/>
                <c:pt idx="0">
                  <c:v>0.82</c:v>
                </c:pt>
                <c:pt idx="1">
                  <c:v>0.95</c:v>
                </c:pt>
                <c:pt idx="2">
                  <c:v>0.91</c:v>
                </c:pt>
              </c:numCache>
            </c:numRef>
          </c:val>
          <c:extLst>
            <c:ext xmlns:c16="http://schemas.microsoft.com/office/drawing/2014/chart" uri="{C3380CC4-5D6E-409C-BE32-E72D297353CC}">
              <c16:uniqueId val="{00000004-025A-40C7-920F-1C90ABBCC669}"/>
            </c:ext>
          </c:extLst>
        </c:ser>
        <c:dLbls>
          <c:dLblPos val="outEnd"/>
          <c:showLegendKey val="0"/>
          <c:showVal val="1"/>
          <c:showCatName val="0"/>
          <c:showSerName val="0"/>
          <c:showPercent val="0"/>
          <c:showBubbleSize val="0"/>
        </c:dLbls>
        <c:gapWidth val="350"/>
        <c:overlap val="100"/>
        <c:axId val="1417728544"/>
        <c:axId val="1417725664"/>
      </c:barChart>
      <c:catAx>
        <c:axId val="1417728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17725664"/>
        <c:crosses val="autoZero"/>
        <c:auto val="1"/>
        <c:lblAlgn val="ctr"/>
        <c:lblOffset val="100"/>
        <c:noMultiLvlLbl val="0"/>
      </c:catAx>
      <c:valAx>
        <c:axId val="1417725664"/>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17728544"/>
        <c:crosses val="autoZero"/>
        <c:crossBetween val="between"/>
        <c:majorUnit val="0.2"/>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e99bad0-3155-475a-8063-b4d93685c2ad">
      <UserInfo>
        <DisplayName>Claudia ten Have</DisplayName>
        <AccountId>12</AccountId>
        <AccountType/>
      </UserInfo>
      <UserInfo>
        <DisplayName>My Linh Doan</DisplayName>
        <AccountId>73</AccountId>
        <AccountType/>
      </UserInfo>
    </SharedWithUsers>
    <TaxCatchAll xmlns="985ec44e-1bab-4c0b-9df0-6ba128686fc9" xsi:nil="true"/>
    <lcf76f155ced4ddcb4097134ff3c332f xmlns="822da31b-d518-49e2-88cd-1351ccd720a8">
      <Terms xmlns="http://schemas.microsoft.com/office/infopath/2007/PartnerControls"/>
    </lcf76f155ced4ddcb4097134ff3c332f>
    <Hypelink xmlns="822da31b-d518-49e2-88cd-1351ccd720a8">
      <Url xsi:nil="true"/>
      <Description xsi:nil="true"/>
    </Hypelink>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4A186B34AAF4047A570F9DFA6808567" ma:contentTypeVersion="20" ma:contentTypeDescription="Create a new document." ma:contentTypeScope="" ma:versionID="f13a201125e5f9e352c416574e95b703">
  <xsd:schema xmlns:xsd="http://www.w3.org/2001/XMLSchema" xmlns:xs="http://www.w3.org/2001/XMLSchema" xmlns:p="http://schemas.microsoft.com/office/2006/metadata/properties" xmlns:ns2="822da31b-d518-49e2-88cd-1351ccd720a8" xmlns:ns3="8e99bad0-3155-475a-8063-b4d93685c2ad" xmlns:ns4="985ec44e-1bab-4c0b-9df0-6ba128686fc9" targetNamespace="http://schemas.microsoft.com/office/2006/metadata/properties" ma:root="true" ma:fieldsID="6bb3500de60d937cbdf21b4984b94c35" ns2:_="" ns3:_="" ns4:_="">
    <xsd:import namespace="822da31b-d518-49e2-88cd-1351ccd720a8"/>
    <xsd:import namespace="8e99bad0-3155-475a-8063-b4d93685c2a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Hype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2da31b-d518-49e2-88cd-1351ccd72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Hypelink" ma:index="26" nillable="true" ma:displayName="Hypelink" ma:format="Hyperlink" ma:internalName="Hype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99bad0-3155-475a-8063-b4d93685c2a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42ff2ae-b80c-41f6-b4f1-f813bc1fe85a}" ma:internalName="TaxCatchAll" ma:showField="CatchAllData" ma:web="8e99bad0-3155-475a-8063-b4d93685c2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591B3D-AA87-49FB-9EF7-FD41B95EDECD}">
  <ds:schemaRefs>
    <ds:schemaRef ds:uri="http://schemas.microsoft.com/office/2006/metadata/properties"/>
    <ds:schemaRef ds:uri="http://schemas.microsoft.com/office/infopath/2007/PartnerControls"/>
    <ds:schemaRef ds:uri="8e99bad0-3155-475a-8063-b4d93685c2ad"/>
    <ds:schemaRef ds:uri="985ec44e-1bab-4c0b-9df0-6ba128686fc9"/>
    <ds:schemaRef ds:uri="822da31b-d518-49e2-88cd-1351ccd720a8"/>
  </ds:schemaRefs>
</ds:datastoreItem>
</file>

<file path=customXml/itemProps2.xml><?xml version="1.0" encoding="utf-8"?>
<ds:datastoreItem xmlns:ds="http://schemas.openxmlformats.org/officeDocument/2006/customXml" ds:itemID="{44BFFE01-4610-4225-B592-EBA6A9626AF7}">
  <ds:schemaRefs>
    <ds:schemaRef ds:uri="http://schemas.openxmlformats.org/officeDocument/2006/bibliography"/>
  </ds:schemaRefs>
</ds:datastoreItem>
</file>

<file path=customXml/itemProps3.xml><?xml version="1.0" encoding="utf-8"?>
<ds:datastoreItem xmlns:ds="http://schemas.openxmlformats.org/officeDocument/2006/customXml" ds:itemID="{CCF2CDEE-D26E-4E11-BB94-8E41E02CB0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2da31b-d518-49e2-88cd-1351ccd720a8"/>
    <ds:schemaRef ds:uri="8e99bad0-3155-475a-8063-b4d93685c2a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1DA343-F8C2-4EE4-9F56-9973669BF7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UNEP-MC-COP_EN (16).dotm</Template>
  <TotalTime>30</TotalTime>
  <Pages>16</Pages>
  <Words>4558</Words>
  <Characters>25983</Characters>
  <Application>Microsoft Office Word</Application>
  <DocSecurity>0</DocSecurity>
  <Lines>216</Lines>
  <Paragraphs>60</Paragraphs>
  <ScaleCrop>false</ScaleCrop>
  <Company/>
  <LinksUpToDate>false</LinksUpToDate>
  <CharactersWithSpaces>30481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Mbau</dc:creator>
  <cp:keywords/>
  <dc:description/>
  <cp:lastModifiedBy>Richard GUTIERREZ</cp:lastModifiedBy>
  <cp:revision>456</cp:revision>
  <cp:lastPrinted>2021-09-17T00:55:00Z</cp:lastPrinted>
  <dcterms:created xsi:type="dcterms:W3CDTF">2022-02-11T05:10:00Z</dcterms:created>
  <dcterms:modified xsi:type="dcterms:W3CDTF">2025-01-21T13:58:00Z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0x010100D4A186B34AAF4047A570F9DFA6808567</vt:lpwstr>
  </property>
  <property fmtid="{D5CDD505-2E9C-101B-9397-08002B2CF9AE}" pid="3" name="MediaServiceImageTags">
    <vt:lpwstr/>
  </property>
</Properties>
</file>